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9E3" w:rsidRDefault="006B19E3" w:rsidP="00A96FFE">
      <w:pPr>
        <w:jc w:val="center"/>
        <w:rPr>
          <w:rFonts w:ascii="AngsanaUPC" w:hAnsi="AngsanaUPC" w:cs="AngsanaUPC"/>
          <w:b/>
          <w:bCs/>
          <w:sz w:val="40"/>
          <w:szCs w:val="40"/>
        </w:rPr>
      </w:pPr>
    </w:p>
    <w:p w:rsidR="006B19E3" w:rsidRDefault="006B19E3" w:rsidP="00A96FFE">
      <w:pPr>
        <w:jc w:val="center"/>
        <w:rPr>
          <w:rFonts w:ascii="AngsanaUPC" w:hAnsi="AngsanaUPC" w:cs="AngsanaUPC"/>
          <w:b/>
          <w:bCs/>
          <w:sz w:val="40"/>
          <w:szCs w:val="40"/>
        </w:rPr>
      </w:pPr>
    </w:p>
    <w:p w:rsidR="006B19E3" w:rsidRDefault="006B19E3" w:rsidP="00A96FFE">
      <w:pPr>
        <w:jc w:val="center"/>
        <w:rPr>
          <w:rFonts w:ascii="AngsanaUPC" w:hAnsi="AngsanaUPC" w:cs="AngsanaUPC"/>
          <w:b/>
          <w:bCs/>
          <w:sz w:val="40"/>
          <w:szCs w:val="40"/>
        </w:rPr>
      </w:pPr>
    </w:p>
    <w:p w:rsidR="00D7711C" w:rsidRDefault="00A96FFE" w:rsidP="00A96FFE">
      <w:pPr>
        <w:jc w:val="center"/>
        <w:rPr>
          <w:rFonts w:ascii="AngsanaUPC" w:hAnsi="AngsanaUPC" w:cs="AngsanaUPC"/>
          <w:b/>
          <w:bCs/>
          <w:sz w:val="40"/>
          <w:szCs w:val="40"/>
        </w:rPr>
      </w:pPr>
      <w:r>
        <w:rPr>
          <w:b/>
          <w:bCs/>
          <w:noProof/>
          <w:sz w:val="36"/>
          <w:szCs w:val="36"/>
        </w:rPr>
        <w:drawing>
          <wp:anchor distT="0" distB="0" distL="114300" distR="114300" simplePos="0" relativeHeight="251848707" behindDoc="1" locked="0" layoutInCell="1" allowOverlap="1">
            <wp:simplePos x="0" y="0"/>
            <wp:positionH relativeFrom="column">
              <wp:posOffset>-135890</wp:posOffset>
            </wp:positionH>
            <wp:positionV relativeFrom="paragraph">
              <wp:posOffset>132080</wp:posOffset>
            </wp:positionV>
            <wp:extent cx="6358890" cy="2353945"/>
            <wp:effectExtent l="95250" t="95250" r="99060" b="103505"/>
            <wp:wrapTight wrapText="bothSides">
              <wp:wrapPolygon edited="0">
                <wp:start x="-324" y="-874"/>
                <wp:lineTo x="-324" y="22550"/>
                <wp:lineTo x="21936" y="22550"/>
                <wp:lineTo x="21936" y="-874"/>
                <wp:lineTo x="-324" y="-874"/>
              </wp:wrapPolygon>
            </wp:wrapTight>
            <wp:docPr id="51" name="Picture 50" descr="cover page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graphic.png"/>
                    <pic:cNvPicPr/>
                  </pic:nvPicPr>
                  <pic:blipFill>
                    <a:blip r:embed="rId8" cstate="print"/>
                    <a:stretch>
                      <a:fillRect/>
                    </a:stretch>
                  </pic:blipFill>
                  <pic:spPr>
                    <a:xfrm>
                      <a:off x="0" y="0"/>
                      <a:ext cx="6358890" cy="23539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7711C" w:rsidRPr="00671315" w:rsidRDefault="00D7711C" w:rsidP="00D7711C">
      <w:pPr>
        <w:jc w:val="center"/>
        <w:rPr>
          <w:rFonts w:ascii="AngsanaUPC" w:hAnsi="AngsanaUPC" w:cs="AngsanaUPC"/>
          <w:b/>
          <w:bCs/>
          <w:sz w:val="40"/>
          <w:szCs w:val="40"/>
        </w:rPr>
      </w:pPr>
    </w:p>
    <w:p w:rsidR="00A96FFE" w:rsidRDefault="00A96FFE" w:rsidP="00D7711C">
      <w:pPr>
        <w:jc w:val="center"/>
        <w:rPr>
          <w:rFonts w:ascii="Arial" w:hAnsi="Arial" w:cs="Arial"/>
          <w:bCs/>
          <w:sz w:val="44"/>
          <w:szCs w:val="44"/>
        </w:rPr>
      </w:pPr>
    </w:p>
    <w:p w:rsidR="00A96FFE" w:rsidRDefault="00A96FFE" w:rsidP="00D7711C">
      <w:pPr>
        <w:jc w:val="center"/>
        <w:rPr>
          <w:rFonts w:ascii="Arial" w:hAnsi="Arial" w:cs="Arial"/>
          <w:bCs/>
          <w:sz w:val="44"/>
          <w:szCs w:val="44"/>
        </w:rPr>
      </w:pPr>
    </w:p>
    <w:p w:rsidR="00A96FFE" w:rsidRDefault="00A96FFE" w:rsidP="00D7711C">
      <w:pPr>
        <w:jc w:val="center"/>
        <w:rPr>
          <w:rFonts w:ascii="Arial" w:hAnsi="Arial" w:cs="Arial"/>
          <w:bCs/>
          <w:sz w:val="44"/>
          <w:szCs w:val="44"/>
        </w:rPr>
      </w:pPr>
    </w:p>
    <w:p w:rsidR="00A96FFE" w:rsidRDefault="00A96FFE" w:rsidP="00D7711C">
      <w:pPr>
        <w:jc w:val="center"/>
        <w:rPr>
          <w:rFonts w:ascii="Arial" w:hAnsi="Arial" w:cs="Arial"/>
          <w:bCs/>
          <w:sz w:val="44"/>
          <w:szCs w:val="44"/>
        </w:rPr>
      </w:pPr>
    </w:p>
    <w:p w:rsidR="00A96FFE" w:rsidRDefault="00A96FFE" w:rsidP="00D7711C">
      <w:pPr>
        <w:jc w:val="center"/>
        <w:rPr>
          <w:rFonts w:ascii="Arial" w:hAnsi="Arial" w:cs="Arial"/>
          <w:bCs/>
          <w:sz w:val="44"/>
          <w:szCs w:val="44"/>
        </w:rPr>
      </w:pPr>
    </w:p>
    <w:p w:rsidR="00A96FFE" w:rsidRDefault="00A96FFE" w:rsidP="00D7711C">
      <w:pPr>
        <w:jc w:val="center"/>
        <w:rPr>
          <w:rFonts w:ascii="Arial" w:hAnsi="Arial" w:cs="Arial"/>
          <w:bCs/>
          <w:sz w:val="44"/>
          <w:szCs w:val="44"/>
        </w:rPr>
      </w:pPr>
    </w:p>
    <w:p w:rsidR="00962A02" w:rsidRDefault="00962A02" w:rsidP="00D7711C">
      <w:pPr>
        <w:jc w:val="center"/>
        <w:rPr>
          <w:rFonts w:ascii="Arial" w:hAnsi="Arial" w:cs="Arial"/>
          <w:bCs/>
          <w:sz w:val="44"/>
          <w:szCs w:val="44"/>
        </w:rPr>
      </w:pPr>
    </w:p>
    <w:p w:rsidR="001D7610" w:rsidRDefault="005642F1" w:rsidP="00D7711C">
      <w:pPr>
        <w:jc w:val="center"/>
        <w:rPr>
          <w:rFonts w:ascii="Arial" w:hAnsi="Arial" w:cs="Arial"/>
          <w:bCs/>
          <w:sz w:val="44"/>
          <w:szCs w:val="44"/>
        </w:rPr>
      </w:pPr>
      <w:r>
        <w:rPr>
          <w:rFonts w:ascii="Arial" w:hAnsi="Arial" w:cs="Arial"/>
          <w:bCs/>
          <w:sz w:val="44"/>
          <w:szCs w:val="44"/>
        </w:rPr>
        <w:t xml:space="preserve">Jeremy </w:t>
      </w:r>
      <w:r w:rsidR="00D7711C" w:rsidRPr="006F6845">
        <w:rPr>
          <w:rFonts w:ascii="Arial" w:hAnsi="Arial" w:cs="Arial"/>
          <w:bCs/>
          <w:sz w:val="44"/>
          <w:szCs w:val="44"/>
        </w:rPr>
        <w:t>C. Higle</w:t>
      </w:r>
    </w:p>
    <w:p w:rsidR="005A661C" w:rsidRDefault="005A661C" w:rsidP="00D7711C">
      <w:pPr>
        <w:jc w:val="center"/>
        <w:rPr>
          <w:rFonts w:ascii="Arial" w:hAnsi="Arial" w:cs="Arial"/>
          <w:bCs/>
          <w:sz w:val="44"/>
          <w:szCs w:val="44"/>
        </w:rPr>
      </w:pPr>
      <w:r>
        <w:rPr>
          <w:rFonts w:ascii="Arial" w:hAnsi="Arial" w:cs="Arial"/>
          <w:bCs/>
          <w:sz w:val="44"/>
          <w:szCs w:val="44"/>
        </w:rPr>
        <w:t>&amp;</w:t>
      </w:r>
    </w:p>
    <w:p w:rsidR="005A661C" w:rsidRDefault="005642F1" w:rsidP="005A661C">
      <w:pPr>
        <w:jc w:val="center"/>
        <w:rPr>
          <w:rFonts w:ascii="Arial" w:hAnsi="Arial" w:cs="Arial"/>
          <w:bCs/>
          <w:sz w:val="44"/>
          <w:szCs w:val="44"/>
        </w:rPr>
      </w:pPr>
      <w:r>
        <w:rPr>
          <w:rFonts w:ascii="Arial" w:hAnsi="Arial" w:cs="Arial"/>
          <w:bCs/>
          <w:sz w:val="44"/>
          <w:szCs w:val="44"/>
        </w:rPr>
        <w:t>Tommy</w:t>
      </w:r>
      <w:r w:rsidR="005A661C">
        <w:rPr>
          <w:rFonts w:ascii="Arial" w:hAnsi="Arial" w:cs="Arial"/>
          <w:bCs/>
          <w:sz w:val="44"/>
          <w:szCs w:val="44"/>
        </w:rPr>
        <w:t xml:space="preserve"> C. Higle</w:t>
      </w:r>
    </w:p>
    <w:p w:rsidR="005A661C" w:rsidRPr="006F6845" w:rsidRDefault="005A661C" w:rsidP="00D7711C">
      <w:pPr>
        <w:jc w:val="center"/>
        <w:rPr>
          <w:rFonts w:ascii="Arial" w:hAnsi="Arial" w:cs="Arial"/>
          <w:bCs/>
          <w:sz w:val="44"/>
          <w:szCs w:val="44"/>
        </w:rPr>
        <w:sectPr w:rsidR="005A661C" w:rsidRPr="006F6845" w:rsidSect="00C03D9D">
          <w:footerReference w:type="even" r:id="rId9"/>
          <w:pgSz w:w="12240" w:h="15840" w:code="1"/>
          <w:pgMar w:top="1440" w:right="1440" w:bottom="864" w:left="1584" w:header="720" w:footer="432" w:gutter="0"/>
          <w:pgNumType w:start="1"/>
          <w:cols w:space="720"/>
          <w:titlePg/>
          <w:docGrid w:linePitch="360"/>
        </w:sectPr>
      </w:pPr>
    </w:p>
    <w:p w:rsidR="001D7610" w:rsidRDefault="001D7610" w:rsidP="00584D96">
      <w:pPr>
        <w:spacing w:line="216" w:lineRule="auto"/>
        <w:rPr>
          <w:b/>
          <w:bCs/>
          <w:sz w:val="22"/>
          <w:szCs w:val="22"/>
        </w:rPr>
      </w:pPr>
      <w:r>
        <w:rPr>
          <w:b/>
          <w:bCs/>
          <w:sz w:val="22"/>
          <w:szCs w:val="22"/>
        </w:rPr>
        <w:lastRenderedPageBreak/>
        <w:t>Other Bible Studies by Tommy C. Higle:</w:t>
      </w:r>
    </w:p>
    <w:p w:rsidR="001D7610" w:rsidRPr="009A2CEC" w:rsidRDefault="001D7610" w:rsidP="00584D96">
      <w:pPr>
        <w:spacing w:line="216" w:lineRule="auto"/>
        <w:rPr>
          <w:sz w:val="8"/>
          <w:szCs w:val="8"/>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Of A Lifetime</w:t>
      </w:r>
      <w:r w:rsidRPr="00E447C0">
        <w:rPr>
          <w:sz w:val="16"/>
          <w:szCs w:val="16"/>
        </w:rPr>
        <w:t xml:space="preserve"> (A 52-lesson </w:t>
      </w:r>
      <w:r w:rsidRPr="00E447C0">
        <w:rPr>
          <w:b/>
          <w:bCs/>
          <w:sz w:val="16"/>
          <w:szCs w:val="16"/>
        </w:rPr>
        <w:t>survey of the entire Bible</w:t>
      </w:r>
      <w:r w:rsidRPr="00E447C0">
        <w:rPr>
          <w:sz w:val="16"/>
          <w:szCs w:val="16"/>
        </w:rPr>
        <w:t>)</w:t>
      </w:r>
    </w:p>
    <w:p w:rsidR="00473054" w:rsidRPr="00E447C0" w:rsidRDefault="00473054" w:rsidP="00473054">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Journey From the Beginning, Revised</w:t>
      </w:r>
      <w:r w:rsidRPr="00E447C0">
        <w:rPr>
          <w:sz w:val="16"/>
          <w:szCs w:val="16"/>
        </w:rPr>
        <w:t xml:space="preserve"> (A 13-lesson study of </w:t>
      </w:r>
      <w:r w:rsidRPr="00E447C0">
        <w:rPr>
          <w:b/>
          <w:sz w:val="16"/>
          <w:szCs w:val="16"/>
        </w:rPr>
        <w:t>Genesis 1-11</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Purpose</w:t>
      </w:r>
      <w:r w:rsidRPr="00E447C0">
        <w:rPr>
          <w:sz w:val="16"/>
          <w:szCs w:val="16"/>
        </w:rPr>
        <w:t xml:space="preserve"> (A 13-lesson study of the life of </w:t>
      </w:r>
      <w:r w:rsidRPr="00E447C0">
        <w:rPr>
          <w:b/>
          <w:bCs/>
          <w:sz w:val="16"/>
          <w:szCs w:val="16"/>
        </w:rPr>
        <w:t>Abraham</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Victorious Living </w:t>
      </w:r>
      <w:r w:rsidRPr="00E447C0">
        <w:rPr>
          <w:sz w:val="16"/>
          <w:szCs w:val="16"/>
        </w:rPr>
        <w:t xml:space="preserve">(A 13-lesson study of the life of </w:t>
      </w:r>
      <w:r w:rsidRPr="00E447C0">
        <w:rPr>
          <w:b/>
          <w:bCs/>
          <w:sz w:val="16"/>
          <w:szCs w:val="16"/>
        </w:rPr>
        <w:t>Joseph</w:t>
      </w:r>
      <w:r w:rsidRPr="00E447C0">
        <w:rPr>
          <w:sz w:val="16"/>
          <w:szCs w:val="16"/>
        </w:rPr>
        <w:t>)</w:t>
      </w:r>
    </w:p>
    <w:p w:rsidR="00B3168B" w:rsidRPr="00E447C0" w:rsidRDefault="00B3168B"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Intimacy With God, Revised </w:t>
      </w:r>
      <w:r w:rsidRPr="00E447C0">
        <w:rPr>
          <w:sz w:val="16"/>
          <w:szCs w:val="16"/>
        </w:rPr>
        <w:t xml:space="preserve">(A 13-lesson study of the life of </w:t>
      </w:r>
      <w:r w:rsidRPr="00E447C0">
        <w:rPr>
          <w:b/>
          <w:bCs/>
          <w:sz w:val="16"/>
          <w:szCs w:val="16"/>
        </w:rPr>
        <w:t>Moses</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Righteous Living</w:t>
      </w:r>
      <w:r w:rsidRPr="00E447C0">
        <w:rPr>
          <w:sz w:val="16"/>
          <w:szCs w:val="16"/>
        </w:rPr>
        <w:t xml:space="preserve"> (A 13-lesson study of the </w:t>
      </w:r>
      <w:r w:rsidRPr="00E447C0">
        <w:rPr>
          <w:b/>
          <w:bCs/>
          <w:sz w:val="16"/>
          <w:szCs w:val="16"/>
        </w:rPr>
        <w:t>Ten Commandments</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True Worship</w:t>
      </w:r>
      <w:r w:rsidRPr="00E447C0">
        <w:rPr>
          <w:sz w:val="16"/>
          <w:szCs w:val="16"/>
        </w:rPr>
        <w:t xml:space="preserve"> (A 13-lesson study of the </w:t>
      </w:r>
      <w:r w:rsidRPr="00E447C0">
        <w:rPr>
          <w:b/>
          <w:bCs/>
          <w:sz w:val="16"/>
          <w:szCs w:val="16"/>
        </w:rPr>
        <w:t>Tabernacle</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Fearless Living</w:t>
      </w:r>
      <w:r w:rsidRPr="00E447C0">
        <w:rPr>
          <w:sz w:val="16"/>
          <w:szCs w:val="16"/>
        </w:rPr>
        <w:t xml:space="preserve"> (A 13-lesson study of </w:t>
      </w:r>
      <w:r w:rsidRPr="00E447C0">
        <w:rPr>
          <w:b/>
          <w:bCs/>
          <w:i/>
          <w:sz w:val="16"/>
          <w:szCs w:val="16"/>
        </w:rPr>
        <w:t>Joshua</w:t>
      </w:r>
      <w:r w:rsidRPr="00E447C0">
        <w:rPr>
          <w:sz w:val="16"/>
          <w:szCs w:val="16"/>
        </w:rPr>
        <w:t>)</w:t>
      </w:r>
    </w:p>
    <w:p w:rsidR="00E447C0" w:rsidRPr="00E447C0" w:rsidRDefault="00E447C0" w:rsidP="00E447C0">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Through Adversity</w:t>
      </w:r>
      <w:r w:rsidRPr="00E447C0">
        <w:rPr>
          <w:sz w:val="16"/>
          <w:szCs w:val="16"/>
        </w:rPr>
        <w:t xml:space="preserve"> (A 13-lesson study of </w:t>
      </w:r>
      <w:r w:rsidRPr="00E447C0">
        <w:rPr>
          <w:b/>
          <w:bCs/>
          <w:i/>
          <w:sz w:val="16"/>
          <w:szCs w:val="16"/>
        </w:rPr>
        <w:t>Job</w:t>
      </w:r>
      <w:r w:rsidRPr="00E447C0">
        <w:rPr>
          <w:sz w:val="16"/>
          <w:szCs w:val="16"/>
        </w:rPr>
        <w:t>)</w:t>
      </w:r>
    </w:p>
    <w:p w:rsidR="00035437" w:rsidRPr="00E447C0" w:rsidRDefault="00035437"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God’s Applause, Revised </w:t>
      </w:r>
      <w:r w:rsidRPr="00E447C0">
        <w:rPr>
          <w:sz w:val="16"/>
          <w:szCs w:val="16"/>
        </w:rPr>
        <w:t xml:space="preserve">(A 13-lesson study of the life of </w:t>
      </w:r>
      <w:r w:rsidRPr="00E447C0">
        <w:rPr>
          <w:b/>
          <w:bCs/>
          <w:sz w:val="16"/>
          <w:szCs w:val="16"/>
        </w:rPr>
        <w:t>David</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From Despair To Delight</w:t>
      </w:r>
      <w:r w:rsidRPr="00E447C0">
        <w:rPr>
          <w:sz w:val="16"/>
          <w:szCs w:val="16"/>
        </w:rPr>
        <w:t xml:space="preserve"> (A 13-lesson study of selected </w:t>
      </w:r>
      <w:r w:rsidRPr="00E447C0">
        <w:rPr>
          <w:b/>
          <w:bCs/>
          <w:sz w:val="16"/>
          <w:szCs w:val="16"/>
        </w:rPr>
        <w:t>Psalms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Living Wisely In A Foolish World</w:t>
      </w:r>
      <w:r w:rsidRPr="00E447C0">
        <w:rPr>
          <w:sz w:val="16"/>
          <w:szCs w:val="16"/>
        </w:rPr>
        <w:t xml:space="preserve"> (A 13-lesson study of selected </w:t>
      </w:r>
      <w:r w:rsidRPr="00E447C0">
        <w:rPr>
          <w:b/>
          <w:bCs/>
          <w:sz w:val="16"/>
          <w:szCs w:val="16"/>
        </w:rPr>
        <w:t>Proverbs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Meaningful Living </w:t>
      </w:r>
      <w:r w:rsidRPr="00E447C0">
        <w:rPr>
          <w:sz w:val="16"/>
          <w:szCs w:val="16"/>
        </w:rPr>
        <w:t xml:space="preserve">(A 13-lesson study of </w:t>
      </w:r>
      <w:r w:rsidRPr="00E447C0">
        <w:rPr>
          <w:b/>
          <w:bCs/>
          <w:i/>
          <w:iCs/>
          <w:sz w:val="16"/>
          <w:szCs w:val="16"/>
        </w:rPr>
        <w:t>Ecclesiastes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Renewal, Revised </w:t>
      </w:r>
      <w:r w:rsidRPr="00E447C0">
        <w:rPr>
          <w:sz w:val="16"/>
          <w:szCs w:val="16"/>
        </w:rPr>
        <w:t xml:space="preserve">(A 13-lesson study of </w:t>
      </w:r>
      <w:r w:rsidRPr="00E447C0">
        <w:rPr>
          <w:b/>
          <w:bCs/>
          <w:i/>
          <w:iCs/>
          <w:sz w:val="16"/>
          <w:szCs w:val="16"/>
        </w:rPr>
        <w:t>Nehemiah</w:t>
      </w:r>
      <w:r w:rsidRPr="00E447C0">
        <w:rPr>
          <w:sz w:val="16"/>
          <w:szCs w:val="16"/>
        </w:rPr>
        <w:t>)</w:t>
      </w:r>
    </w:p>
    <w:p w:rsidR="001D7610" w:rsidRPr="00E447C0" w:rsidRDefault="001D7610" w:rsidP="00584D96">
      <w:pPr>
        <w:spacing w:line="216" w:lineRule="auto"/>
        <w:rPr>
          <w:sz w:val="16"/>
          <w:szCs w:val="16"/>
        </w:rPr>
      </w:pPr>
      <w:r w:rsidRPr="00E447C0">
        <w:rPr>
          <w:i/>
          <w:iCs/>
          <w:sz w:val="16"/>
          <w:szCs w:val="16"/>
        </w:rPr>
        <w:t>Journey Into Knowing God, Revised</w:t>
      </w:r>
      <w:r w:rsidRPr="00E447C0">
        <w:rPr>
          <w:sz w:val="16"/>
          <w:szCs w:val="16"/>
        </w:rPr>
        <w:t xml:space="preserve"> (A 13-lesson study of the </w:t>
      </w:r>
      <w:r w:rsidRPr="00E447C0">
        <w:rPr>
          <w:b/>
          <w:bCs/>
          <w:sz w:val="16"/>
          <w:szCs w:val="16"/>
        </w:rPr>
        <w:t xml:space="preserve">names of God </w:t>
      </w:r>
      <w:r w:rsidRPr="00E447C0">
        <w:rPr>
          <w:bCs/>
          <w:sz w:val="16"/>
          <w:szCs w:val="16"/>
        </w:rPr>
        <w:t>in the Old Testament</w:t>
      </w:r>
      <w:r w:rsidRPr="00E447C0">
        <w:rPr>
          <w:sz w:val="16"/>
          <w:szCs w:val="16"/>
        </w:rPr>
        <w:t>)</w:t>
      </w:r>
    </w:p>
    <w:p w:rsidR="001D7610" w:rsidRPr="00E447C0" w:rsidRDefault="001D7610" w:rsidP="00584D96">
      <w:pPr>
        <w:spacing w:line="216" w:lineRule="auto"/>
        <w:rPr>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To The Cross</w:t>
      </w:r>
      <w:r w:rsidRPr="00E447C0">
        <w:rPr>
          <w:sz w:val="16"/>
          <w:szCs w:val="16"/>
        </w:rPr>
        <w:t xml:space="preserve"> (A 26-lesson study of the four </w:t>
      </w:r>
      <w:r w:rsidRPr="00E447C0">
        <w:rPr>
          <w:b/>
          <w:bCs/>
          <w:sz w:val="16"/>
          <w:szCs w:val="16"/>
        </w:rPr>
        <w:t>Gospels</w:t>
      </w:r>
      <w:r w:rsidRPr="00E447C0">
        <w:rPr>
          <w:sz w:val="16"/>
          <w:szCs w:val="16"/>
        </w:rPr>
        <w:t>)</w:t>
      </w:r>
    </w:p>
    <w:p w:rsidR="00CB6C10" w:rsidRPr="00CC143A" w:rsidRDefault="00CB6C10" w:rsidP="00CB6C10">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04" w:lineRule="auto"/>
        <w:rPr>
          <w:sz w:val="16"/>
          <w:szCs w:val="16"/>
        </w:rPr>
      </w:pPr>
      <w:r w:rsidRPr="00CC143A">
        <w:rPr>
          <w:i/>
          <w:iCs/>
          <w:sz w:val="16"/>
          <w:szCs w:val="16"/>
        </w:rPr>
        <w:t xml:space="preserve">Journey </w:t>
      </w:r>
      <w:r>
        <w:rPr>
          <w:i/>
          <w:iCs/>
          <w:sz w:val="16"/>
          <w:szCs w:val="16"/>
        </w:rPr>
        <w:t>with the Messiah</w:t>
      </w:r>
      <w:r w:rsidRPr="00CC143A">
        <w:rPr>
          <w:i/>
          <w:iCs/>
          <w:sz w:val="16"/>
          <w:szCs w:val="16"/>
        </w:rPr>
        <w:t xml:space="preserve"> </w:t>
      </w:r>
      <w:r w:rsidRPr="00CC143A">
        <w:rPr>
          <w:sz w:val="16"/>
          <w:szCs w:val="16"/>
        </w:rPr>
        <w:t xml:space="preserve">(A </w:t>
      </w:r>
      <w:r>
        <w:rPr>
          <w:sz w:val="16"/>
          <w:szCs w:val="16"/>
        </w:rPr>
        <w:t>52</w:t>
      </w:r>
      <w:r w:rsidRPr="00CC143A">
        <w:rPr>
          <w:sz w:val="16"/>
          <w:szCs w:val="16"/>
        </w:rPr>
        <w:t xml:space="preserve">-lesson study of the </w:t>
      </w:r>
      <w:r w:rsidRPr="00CC143A">
        <w:rPr>
          <w:b/>
          <w:bCs/>
          <w:sz w:val="16"/>
          <w:szCs w:val="16"/>
        </w:rPr>
        <w:t xml:space="preserve">gospel of </w:t>
      </w:r>
      <w:r>
        <w:rPr>
          <w:b/>
          <w:bCs/>
          <w:sz w:val="16"/>
          <w:szCs w:val="16"/>
        </w:rPr>
        <w:t>Matthew</w:t>
      </w:r>
      <w:r w:rsidRPr="00CC143A">
        <w:rPr>
          <w:sz w:val="16"/>
          <w:szCs w:val="16"/>
        </w:rPr>
        <w:t>) </w:t>
      </w:r>
    </w:p>
    <w:p w:rsidR="00004B7F" w:rsidRPr="001975E9" w:rsidRDefault="00004B7F" w:rsidP="00004B7F">
      <w:pPr>
        <w:widowControl w:val="0"/>
        <w:tabs>
          <w:tab w:val="left" w:pos="-31680"/>
          <w:tab w:val="left" w:pos="0"/>
          <w:tab w:val="left" w:pos="42"/>
          <w:tab w:val="left" w:pos="1440"/>
          <w:tab w:val="left" w:pos="1482"/>
          <w:tab w:val="left" w:pos="2880"/>
          <w:tab w:val="left" w:pos="2922"/>
          <w:tab w:val="left" w:pos="4320"/>
          <w:tab w:val="left" w:pos="4362"/>
          <w:tab w:val="left" w:pos="5760"/>
          <w:tab w:val="left" w:pos="5802"/>
          <w:tab w:val="left" w:pos="7200"/>
          <w:tab w:val="left" w:pos="7242"/>
          <w:tab w:val="left" w:pos="8640"/>
        </w:tabs>
        <w:spacing w:line="204" w:lineRule="auto"/>
        <w:rPr>
          <w:sz w:val="16"/>
          <w:szCs w:val="16"/>
        </w:rPr>
      </w:pPr>
      <w:r w:rsidRPr="001975E9">
        <w:rPr>
          <w:i/>
          <w:iCs/>
          <w:sz w:val="16"/>
          <w:szCs w:val="16"/>
        </w:rPr>
        <w:t xml:space="preserve">Journey Into Experiencing the Power of Jesus </w:t>
      </w:r>
      <w:r w:rsidRPr="001975E9">
        <w:rPr>
          <w:sz w:val="16"/>
          <w:szCs w:val="16"/>
        </w:rPr>
        <w:t xml:space="preserve">(A 26-lesson study of the </w:t>
      </w:r>
      <w:r w:rsidRPr="001975E9">
        <w:rPr>
          <w:b/>
          <w:bCs/>
          <w:sz w:val="16"/>
          <w:szCs w:val="16"/>
        </w:rPr>
        <w:t>gospel of Mark</w:t>
      </w:r>
      <w:r w:rsidRPr="001975E9">
        <w:rPr>
          <w:sz w:val="16"/>
          <w:szCs w:val="16"/>
        </w:rPr>
        <w:t>)</w:t>
      </w:r>
    </w:p>
    <w:p w:rsidR="001D7610" w:rsidRPr="00E447C0" w:rsidRDefault="001D7610"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Knowing Jesus </w:t>
      </w:r>
      <w:r w:rsidRPr="00E447C0">
        <w:rPr>
          <w:sz w:val="16"/>
          <w:szCs w:val="16"/>
        </w:rPr>
        <w:t xml:space="preserve">(A 26-lesson study of the </w:t>
      </w:r>
      <w:r w:rsidRPr="00E447C0">
        <w:rPr>
          <w:b/>
          <w:bCs/>
          <w:sz w:val="16"/>
          <w:szCs w:val="16"/>
        </w:rPr>
        <w:t>gospel of John</w:t>
      </w:r>
      <w:r w:rsidRPr="00E447C0">
        <w:rPr>
          <w:sz w:val="16"/>
          <w:szCs w:val="16"/>
        </w:rPr>
        <w:t>)</w:t>
      </w:r>
    </w:p>
    <w:p w:rsidR="001D7610" w:rsidRPr="00E447C0" w:rsidRDefault="001D7610" w:rsidP="00584D96">
      <w:pPr>
        <w:widowControl w:val="0"/>
        <w:spacing w:line="216" w:lineRule="auto"/>
        <w:rPr>
          <w:sz w:val="16"/>
          <w:szCs w:val="16"/>
        </w:rPr>
      </w:pPr>
      <w:r w:rsidRPr="00E447C0">
        <w:rPr>
          <w:i/>
          <w:iCs/>
          <w:sz w:val="16"/>
          <w:szCs w:val="16"/>
        </w:rPr>
        <w:t xml:space="preserve">Journey Into Powerful Living </w:t>
      </w:r>
      <w:r w:rsidRPr="00E447C0">
        <w:rPr>
          <w:sz w:val="16"/>
          <w:szCs w:val="16"/>
        </w:rPr>
        <w:t xml:space="preserve">(A 13-lesson study of the life of </w:t>
      </w:r>
      <w:r w:rsidRPr="00E447C0">
        <w:rPr>
          <w:b/>
          <w:bCs/>
          <w:sz w:val="16"/>
          <w:szCs w:val="16"/>
        </w:rPr>
        <w:t>Peter</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From Religion To Relationship </w:t>
      </w:r>
      <w:r w:rsidRPr="00E447C0">
        <w:rPr>
          <w:sz w:val="16"/>
          <w:szCs w:val="16"/>
        </w:rPr>
        <w:t xml:space="preserve">(A 13-lesson study of the life of </w:t>
      </w:r>
      <w:r w:rsidRPr="00E447C0">
        <w:rPr>
          <w:b/>
          <w:bCs/>
          <w:sz w:val="16"/>
          <w:szCs w:val="16"/>
        </w:rPr>
        <w:t>Paul</w:t>
      </w:r>
      <w:r w:rsidRPr="00E447C0">
        <w:rPr>
          <w:sz w:val="16"/>
          <w:szCs w:val="16"/>
        </w:rPr>
        <w:t>)</w:t>
      </w:r>
    </w:p>
    <w:p w:rsidR="00A96DE5" w:rsidRPr="00E447C0" w:rsidRDefault="00A96DE5"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w:t>
      </w:r>
      <w:r w:rsidR="00AA255E" w:rsidRPr="00E447C0">
        <w:rPr>
          <w:i/>
          <w:iCs/>
          <w:sz w:val="16"/>
          <w:szCs w:val="16"/>
        </w:rPr>
        <w:t>Changing the World</w:t>
      </w:r>
      <w:r w:rsidRPr="00E447C0">
        <w:rPr>
          <w:i/>
          <w:iCs/>
          <w:sz w:val="16"/>
          <w:szCs w:val="16"/>
        </w:rPr>
        <w:t xml:space="preserve"> </w:t>
      </w:r>
      <w:r w:rsidRPr="00E447C0">
        <w:rPr>
          <w:sz w:val="16"/>
          <w:szCs w:val="16"/>
        </w:rPr>
        <w:t xml:space="preserve">(A 26-lesson study of </w:t>
      </w:r>
      <w:r w:rsidRPr="00E447C0">
        <w:rPr>
          <w:b/>
          <w:bCs/>
          <w:i/>
          <w:iCs/>
          <w:sz w:val="16"/>
          <w:szCs w:val="16"/>
        </w:rPr>
        <w:t>Acts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Living God’s Way </w:t>
      </w:r>
      <w:r w:rsidRPr="00E447C0">
        <w:rPr>
          <w:sz w:val="16"/>
          <w:szCs w:val="16"/>
        </w:rPr>
        <w:t xml:space="preserve">(A 26-lesson study of </w:t>
      </w:r>
      <w:r w:rsidRPr="00E447C0">
        <w:rPr>
          <w:b/>
          <w:bCs/>
          <w:i/>
          <w:iCs/>
          <w:sz w:val="16"/>
          <w:szCs w:val="16"/>
        </w:rPr>
        <w:t>Romans</w:t>
      </w:r>
      <w:r w:rsidRPr="00E447C0">
        <w:rPr>
          <w:sz w:val="16"/>
          <w:szCs w:val="16"/>
        </w:rPr>
        <w:t>)</w:t>
      </w:r>
    </w:p>
    <w:p w:rsidR="00233719" w:rsidRPr="00E447C0" w:rsidRDefault="00233719"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Biblical Problem Solving</w:t>
      </w:r>
      <w:r w:rsidRPr="00E447C0">
        <w:rPr>
          <w:sz w:val="16"/>
          <w:szCs w:val="16"/>
        </w:rPr>
        <w:t xml:space="preserve"> (A 26-lesson study of </w:t>
      </w:r>
      <w:r w:rsidRPr="00E447C0">
        <w:rPr>
          <w:b/>
          <w:bCs/>
          <w:i/>
          <w:sz w:val="16"/>
          <w:szCs w:val="16"/>
        </w:rPr>
        <w:t>1 Corinthians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Building Better Relationships</w:t>
      </w:r>
      <w:r w:rsidRPr="00E447C0">
        <w:rPr>
          <w:sz w:val="16"/>
          <w:szCs w:val="16"/>
        </w:rPr>
        <w:t xml:space="preserve"> (A 13-lesson study of </w:t>
      </w:r>
      <w:r w:rsidRPr="00E447C0">
        <w:rPr>
          <w:b/>
          <w:bCs/>
          <w:sz w:val="16"/>
          <w:szCs w:val="16"/>
        </w:rPr>
        <w:t>1 Corinthians 13</w:t>
      </w:r>
      <w:r w:rsidRPr="00E447C0">
        <w:rPr>
          <w:sz w:val="16"/>
          <w:szCs w:val="16"/>
        </w:rPr>
        <w:t>)</w:t>
      </w:r>
    </w:p>
    <w:p w:rsidR="00860CAA" w:rsidRPr="00E447C0" w:rsidRDefault="00860CAA"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Liberated Living </w:t>
      </w:r>
      <w:r w:rsidRPr="00E447C0">
        <w:rPr>
          <w:sz w:val="16"/>
          <w:szCs w:val="16"/>
        </w:rPr>
        <w:t xml:space="preserve">(A 13-lesson study of </w:t>
      </w:r>
      <w:r w:rsidRPr="00E447C0">
        <w:rPr>
          <w:b/>
          <w:bCs/>
          <w:i/>
          <w:iCs/>
          <w:sz w:val="16"/>
          <w:szCs w:val="16"/>
        </w:rPr>
        <w:t>Galatians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Spirit-filled Living </w:t>
      </w:r>
      <w:r w:rsidRPr="00E447C0">
        <w:rPr>
          <w:sz w:val="16"/>
          <w:szCs w:val="16"/>
        </w:rPr>
        <w:t xml:space="preserve">(A 13-lesson study of </w:t>
      </w:r>
      <w:r w:rsidRPr="00E447C0">
        <w:rPr>
          <w:b/>
          <w:bCs/>
          <w:i/>
          <w:iCs/>
          <w:sz w:val="16"/>
          <w:szCs w:val="16"/>
        </w:rPr>
        <w:t>Ephesians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Stress-free Living </w:t>
      </w:r>
      <w:r w:rsidRPr="00E447C0">
        <w:rPr>
          <w:sz w:val="16"/>
          <w:szCs w:val="16"/>
        </w:rPr>
        <w:t xml:space="preserve">(A 13-lesson study of </w:t>
      </w:r>
      <w:r w:rsidRPr="00E447C0">
        <w:rPr>
          <w:b/>
          <w:bCs/>
          <w:i/>
          <w:iCs/>
          <w:sz w:val="16"/>
          <w:szCs w:val="16"/>
        </w:rPr>
        <w:t>Philippians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All God Wants You To Be </w:t>
      </w:r>
      <w:r w:rsidRPr="00E447C0">
        <w:rPr>
          <w:sz w:val="16"/>
          <w:szCs w:val="16"/>
        </w:rPr>
        <w:t xml:space="preserve">(A 13-lesson study of </w:t>
      </w:r>
      <w:r w:rsidRPr="00E447C0">
        <w:rPr>
          <w:b/>
          <w:bCs/>
          <w:i/>
          <w:iCs/>
          <w:sz w:val="16"/>
          <w:szCs w:val="16"/>
        </w:rPr>
        <w:t>Colossians</w:t>
      </w:r>
      <w:r w:rsidRPr="00E447C0">
        <w:rPr>
          <w:sz w:val="16"/>
          <w:szCs w:val="16"/>
        </w:rPr>
        <w:t>)</w:t>
      </w:r>
    </w:p>
    <w:p w:rsidR="00886DBB" w:rsidRPr="00E447C0" w:rsidRDefault="00886DBB"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Defeating Discouragement </w:t>
      </w:r>
      <w:r w:rsidRPr="00E447C0">
        <w:rPr>
          <w:sz w:val="16"/>
          <w:szCs w:val="16"/>
        </w:rPr>
        <w:t xml:space="preserve">(A 13-lesson study of </w:t>
      </w:r>
      <w:r w:rsidRPr="00E447C0">
        <w:rPr>
          <w:b/>
          <w:bCs/>
          <w:i/>
          <w:iCs/>
          <w:sz w:val="16"/>
          <w:szCs w:val="16"/>
        </w:rPr>
        <w:t>1 Thessalonians</w:t>
      </w:r>
      <w:r w:rsidRPr="00E447C0">
        <w:rPr>
          <w:sz w:val="16"/>
          <w:szCs w:val="16"/>
        </w:rPr>
        <w:t>)</w:t>
      </w:r>
    </w:p>
    <w:p w:rsidR="008E7A64" w:rsidRPr="00E447C0" w:rsidRDefault="008E7A64"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before="100" w:beforeAutospacing="1" w:after="100" w:afterAutospacing="1" w:line="216" w:lineRule="auto"/>
        <w:contextualSpacing/>
        <w:rPr>
          <w:sz w:val="16"/>
          <w:szCs w:val="16"/>
        </w:rPr>
      </w:pPr>
      <w:r w:rsidRPr="00E447C0">
        <w:rPr>
          <w:i/>
          <w:iCs/>
          <w:sz w:val="16"/>
          <w:szCs w:val="16"/>
        </w:rPr>
        <w:t xml:space="preserve">Journey Into Steadfast Living </w:t>
      </w:r>
      <w:r w:rsidRPr="00E447C0">
        <w:rPr>
          <w:sz w:val="16"/>
          <w:szCs w:val="16"/>
        </w:rPr>
        <w:t xml:space="preserve">(A 13-lesson study of </w:t>
      </w:r>
      <w:r w:rsidRPr="00E447C0">
        <w:rPr>
          <w:b/>
          <w:bCs/>
          <w:i/>
          <w:iCs/>
          <w:sz w:val="16"/>
          <w:szCs w:val="16"/>
        </w:rPr>
        <w:t>2 Thessalonians</w:t>
      </w:r>
      <w:r w:rsidRPr="00E447C0">
        <w:rPr>
          <w:bCs/>
          <w:iCs/>
          <w:sz w:val="16"/>
          <w:szCs w:val="16"/>
        </w:rPr>
        <w:t>,</w:t>
      </w:r>
      <w:r w:rsidRPr="00E447C0">
        <w:rPr>
          <w:b/>
          <w:bCs/>
          <w:iCs/>
          <w:sz w:val="16"/>
          <w:szCs w:val="16"/>
        </w:rPr>
        <w:t xml:space="preserve"> </w:t>
      </w:r>
      <w:r w:rsidRPr="00E447C0">
        <w:rPr>
          <w:b/>
          <w:bCs/>
          <w:i/>
          <w:iCs/>
          <w:sz w:val="16"/>
          <w:szCs w:val="16"/>
        </w:rPr>
        <w:t>2 John</w:t>
      </w:r>
      <w:r w:rsidRPr="00E447C0">
        <w:rPr>
          <w:bCs/>
          <w:iCs/>
          <w:sz w:val="16"/>
          <w:szCs w:val="16"/>
        </w:rPr>
        <w:t>,</w:t>
      </w:r>
      <w:r w:rsidRPr="00E447C0">
        <w:rPr>
          <w:bCs/>
          <w:i/>
          <w:iCs/>
          <w:sz w:val="16"/>
          <w:szCs w:val="16"/>
        </w:rPr>
        <w:t xml:space="preserve"> </w:t>
      </w:r>
      <w:r w:rsidRPr="00E447C0">
        <w:rPr>
          <w:bCs/>
          <w:iCs/>
          <w:sz w:val="16"/>
          <w:szCs w:val="16"/>
        </w:rPr>
        <w:t>and</w:t>
      </w:r>
      <w:r w:rsidRPr="00E447C0">
        <w:rPr>
          <w:bCs/>
          <w:i/>
          <w:iCs/>
          <w:sz w:val="16"/>
          <w:szCs w:val="16"/>
        </w:rPr>
        <w:t xml:space="preserve"> </w:t>
      </w:r>
      <w:r w:rsidRPr="00E447C0">
        <w:rPr>
          <w:b/>
          <w:bCs/>
          <w:i/>
          <w:iCs/>
          <w:sz w:val="16"/>
          <w:szCs w:val="16"/>
        </w:rPr>
        <w:t>3 John</w:t>
      </w:r>
      <w:r w:rsidRPr="00E447C0">
        <w:rPr>
          <w:sz w:val="16"/>
          <w:szCs w:val="16"/>
        </w:rPr>
        <w:t>)</w:t>
      </w:r>
    </w:p>
    <w:p w:rsidR="006A3CBC" w:rsidRPr="00E447C0" w:rsidRDefault="006A3CBC"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Living the Gospel </w:t>
      </w:r>
      <w:r w:rsidRPr="00E447C0">
        <w:rPr>
          <w:sz w:val="16"/>
          <w:szCs w:val="16"/>
        </w:rPr>
        <w:t xml:space="preserve">(A 13-lesson study of </w:t>
      </w:r>
      <w:r w:rsidRPr="00E447C0">
        <w:rPr>
          <w:b/>
          <w:bCs/>
          <w:i/>
          <w:iCs/>
          <w:sz w:val="16"/>
          <w:szCs w:val="16"/>
        </w:rPr>
        <w:t>1 Timothy</w:t>
      </w:r>
      <w:r w:rsidRPr="00E447C0">
        <w:rPr>
          <w:sz w:val="16"/>
          <w:szCs w:val="16"/>
        </w:rPr>
        <w:t>)</w:t>
      </w:r>
    </w:p>
    <w:p w:rsidR="00881A06" w:rsidRPr="00E447C0" w:rsidRDefault="00881A06"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To A Faithful Finish, Revised </w:t>
      </w:r>
      <w:r w:rsidRPr="00E447C0">
        <w:rPr>
          <w:sz w:val="16"/>
          <w:szCs w:val="16"/>
        </w:rPr>
        <w:t xml:space="preserve">(A 13-lesson study of </w:t>
      </w:r>
      <w:r w:rsidRPr="00E447C0">
        <w:rPr>
          <w:b/>
          <w:i/>
          <w:sz w:val="16"/>
          <w:szCs w:val="16"/>
        </w:rPr>
        <w:t>2</w:t>
      </w:r>
      <w:r w:rsidRPr="00E447C0">
        <w:rPr>
          <w:b/>
          <w:bCs/>
          <w:i/>
          <w:iCs/>
          <w:sz w:val="16"/>
          <w:szCs w:val="16"/>
        </w:rPr>
        <w:t xml:space="preserve"> Timothy</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w:t>
      </w:r>
      <w:r w:rsidR="00473054" w:rsidRPr="00E447C0">
        <w:rPr>
          <w:i/>
          <w:iCs/>
          <w:sz w:val="16"/>
          <w:szCs w:val="16"/>
        </w:rPr>
        <w:t>Into</w:t>
      </w:r>
      <w:r w:rsidRPr="00E447C0">
        <w:rPr>
          <w:i/>
          <w:iCs/>
          <w:sz w:val="16"/>
          <w:szCs w:val="16"/>
        </w:rPr>
        <w:t xml:space="preserve"> the Good Life </w:t>
      </w:r>
      <w:r w:rsidRPr="00E447C0">
        <w:rPr>
          <w:sz w:val="16"/>
          <w:szCs w:val="16"/>
        </w:rPr>
        <w:t xml:space="preserve">(A 13-lesson study of </w:t>
      </w:r>
      <w:r w:rsidRPr="00E447C0">
        <w:rPr>
          <w:b/>
          <w:bCs/>
          <w:i/>
          <w:iCs/>
          <w:sz w:val="16"/>
          <w:szCs w:val="16"/>
        </w:rPr>
        <w:t xml:space="preserve">Titus </w:t>
      </w:r>
      <w:r w:rsidRPr="00E447C0">
        <w:rPr>
          <w:bCs/>
          <w:iCs/>
          <w:sz w:val="16"/>
          <w:szCs w:val="16"/>
        </w:rPr>
        <w:t xml:space="preserve">and </w:t>
      </w:r>
      <w:r w:rsidRPr="00E447C0">
        <w:rPr>
          <w:b/>
          <w:bCs/>
          <w:i/>
          <w:iCs/>
          <w:sz w:val="16"/>
          <w:szCs w:val="16"/>
        </w:rPr>
        <w:t>Philemon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Confident Living </w:t>
      </w:r>
      <w:r w:rsidRPr="00E447C0">
        <w:rPr>
          <w:sz w:val="16"/>
          <w:szCs w:val="16"/>
        </w:rPr>
        <w:t xml:space="preserve">(A 26-lesson study of </w:t>
      </w:r>
      <w:r w:rsidRPr="00E447C0">
        <w:rPr>
          <w:b/>
          <w:bCs/>
          <w:i/>
          <w:iCs/>
          <w:sz w:val="16"/>
          <w:szCs w:val="16"/>
        </w:rPr>
        <w:t>Hebrews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Pleasing God, Revised </w:t>
      </w:r>
      <w:r w:rsidRPr="00E447C0">
        <w:rPr>
          <w:sz w:val="16"/>
          <w:szCs w:val="16"/>
        </w:rPr>
        <w:t xml:space="preserve">(A 13-lesson study of </w:t>
      </w:r>
      <w:r w:rsidRPr="00E447C0">
        <w:rPr>
          <w:b/>
          <w:bCs/>
          <w:iCs/>
          <w:sz w:val="16"/>
          <w:szCs w:val="16"/>
        </w:rPr>
        <w:t xml:space="preserve">Hebrews </w:t>
      </w:r>
      <w:r w:rsidR="007D7F4E" w:rsidRPr="00E447C0">
        <w:rPr>
          <w:b/>
          <w:bCs/>
          <w:iCs/>
          <w:sz w:val="16"/>
          <w:szCs w:val="16"/>
        </w:rPr>
        <w:t>11</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Faith That Works </w:t>
      </w:r>
      <w:r w:rsidRPr="00E447C0">
        <w:rPr>
          <w:sz w:val="16"/>
          <w:szCs w:val="16"/>
        </w:rPr>
        <w:t xml:space="preserve">(A 13-lesson study of </w:t>
      </w:r>
      <w:r w:rsidRPr="00E447C0">
        <w:rPr>
          <w:b/>
          <w:bCs/>
          <w:i/>
          <w:iCs/>
          <w:sz w:val="16"/>
          <w:szCs w:val="16"/>
        </w:rPr>
        <w:t>James</w:t>
      </w:r>
      <w:r w:rsidRPr="00E447C0">
        <w:rPr>
          <w:sz w:val="16"/>
          <w:szCs w:val="16"/>
        </w:rPr>
        <w:t>)</w:t>
      </w:r>
    </w:p>
    <w:p w:rsidR="00B27616" w:rsidRPr="00E447C0" w:rsidRDefault="00B27616"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w:t>
      </w:r>
      <w:r w:rsidR="00284E22" w:rsidRPr="00E447C0">
        <w:rPr>
          <w:i/>
          <w:iCs/>
          <w:sz w:val="16"/>
          <w:szCs w:val="16"/>
        </w:rPr>
        <w:t>Triumphant</w:t>
      </w:r>
      <w:r w:rsidRPr="00E447C0">
        <w:rPr>
          <w:i/>
          <w:iCs/>
          <w:sz w:val="16"/>
          <w:szCs w:val="16"/>
        </w:rPr>
        <w:t xml:space="preserve"> Living </w:t>
      </w:r>
      <w:r w:rsidRPr="00E447C0">
        <w:rPr>
          <w:sz w:val="16"/>
          <w:szCs w:val="16"/>
        </w:rPr>
        <w:t xml:space="preserve">(A 13-lesson study of </w:t>
      </w:r>
      <w:r w:rsidRPr="00E447C0">
        <w:rPr>
          <w:b/>
          <w:bCs/>
          <w:i/>
          <w:iCs/>
          <w:sz w:val="16"/>
          <w:szCs w:val="16"/>
        </w:rPr>
        <w:t>1 Peter</w:t>
      </w:r>
      <w:r w:rsidRPr="00E447C0">
        <w:rPr>
          <w:sz w:val="16"/>
          <w:szCs w:val="16"/>
        </w:rPr>
        <w:t>)</w:t>
      </w:r>
    </w:p>
    <w:p w:rsidR="000530EE" w:rsidRPr="00E447C0" w:rsidRDefault="000530EE"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An Authentic Christian </w:t>
      </w:r>
      <w:r w:rsidRPr="00E447C0">
        <w:rPr>
          <w:sz w:val="16"/>
          <w:szCs w:val="16"/>
        </w:rPr>
        <w:t xml:space="preserve">(A 13-lesson study of </w:t>
      </w:r>
      <w:r w:rsidRPr="00E447C0">
        <w:rPr>
          <w:b/>
          <w:bCs/>
          <w:i/>
          <w:iCs/>
          <w:sz w:val="16"/>
          <w:szCs w:val="16"/>
        </w:rPr>
        <w:t xml:space="preserve">2 Peter </w:t>
      </w:r>
      <w:r w:rsidRPr="00E447C0">
        <w:rPr>
          <w:b/>
          <w:bCs/>
          <w:iCs/>
          <w:sz w:val="16"/>
          <w:szCs w:val="16"/>
        </w:rPr>
        <w:t>and</w:t>
      </w:r>
      <w:r w:rsidRPr="00E447C0">
        <w:rPr>
          <w:b/>
          <w:bCs/>
          <w:i/>
          <w:iCs/>
          <w:sz w:val="16"/>
          <w:szCs w:val="16"/>
        </w:rPr>
        <w:t xml:space="preserve"> Jude</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Becoming A Contagious Christian </w:t>
      </w:r>
      <w:r w:rsidRPr="00E447C0">
        <w:rPr>
          <w:sz w:val="16"/>
          <w:szCs w:val="16"/>
        </w:rPr>
        <w:t xml:space="preserve">(A 13-lesson study of </w:t>
      </w:r>
      <w:r w:rsidRPr="00E447C0">
        <w:rPr>
          <w:b/>
          <w:bCs/>
          <w:i/>
          <w:iCs/>
          <w:sz w:val="16"/>
          <w:szCs w:val="16"/>
        </w:rPr>
        <w:t>1 John</w:t>
      </w:r>
      <w:r w:rsidRPr="00E447C0">
        <w:rPr>
          <w:sz w:val="16"/>
          <w:szCs w:val="16"/>
        </w:rPr>
        <w:t>)</w:t>
      </w:r>
    </w:p>
    <w:p w:rsidR="00630AFE" w:rsidRPr="00E447C0" w:rsidRDefault="00630AFE" w:rsidP="00584D96">
      <w:pPr>
        <w:widowControl w:val="0"/>
        <w:tabs>
          <w:tab w:val="left" w:pos="-31680"/>
          <w:tab w:val="left" w:pos="0"/>
          <w:tab w:val="left" w:pos="42"/>
          <w:tab w:val="left" w:pos="1440"/>
          <w:tab w:val="left" w:pos="1482"/>
          <w:tab w:val="left" w:pos="2880"/>
          <w:tab w:val="left" w:pos="2922"/>
          <w:tab w:val="left" w:pos="4320"/>
          <w:tab w:val="left" w:pos="4362"/>
          <w:tab w:val="left" w:pos="5760"/>
          <w:tab w:val="left" w:pos="5802"/>
          <w:tab w:val="left" w:pos="7200"/>
          <w:tab w:val="left" w:pos="7242"/>
          <w:tab w:val="left" w:pos="8640"/>
        </w:tabs>
        <w:spacing w:line="216" w:lineRule="auto"/>
        <w:rPr>
          <w:sz w:val="16"/>
          <w:szCs w:val="16"/>
        </w:rPr>
      </w:pPr>
      <w:r w:rsidRPr="00E447C0">
        <w:rPr>
          <w:i/>
          <w:iCs/>
          <w:sz w:val="16"/>
          <w:szCs w:val="16"/>
        </w:rPr>
        <w:t xml:space="preserve">Journey Through Revelation </w:t>
      </w:r>
      <w:r w:rsidRPr="00E447C0">
        <w:rPr>
          <w:sz w:val="16"/>
          <w:szCs w:val="16"/>
        </w:rPr>
        <w:t xml:space="preserve">(A 26-lesson study of </w:t>
      </w:r>
      <w:r w:rsidRPr="00E447C0">
        <w:rPr>
          <w:b/>
          <w:bCs/>
          <w:i/>
          <w:sz w:val="16"/>
          <w:szCs w:val="16"/>
        </w:rPr>
        <w:t>Revelation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Discipleship</w:t>
      </w:r>
      <w:r w:rsidRPr="00E447C0">
        <w:rPr>
          <w:sz w:val="16"/>
          <w:szCs w:val="16"/>
        </w:rPr>
        <w:t xml:space="preserve"> (A 26-lesson study of the </w:t>
      </w:r>
      <w:r w:rsidRPr="00E447C0">
        <w:rPr>
          <w:b/>
          <w:bCs/>
          <w:sz w:val="16"/>
          <w:szCs w:val="16"/>
        </w:rPr>
        <w:t>basics of the Christian faith</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Deepening Your Spiritual Roots</w:t>
      </w:r>
      <w:r w:rsidRPr="00E447C0">
        <w:rPr>
          <w:sz w:val="16"/>
          <w:szCs w:val="16"/>
        </w:rPr>
        <w:t xml:space="preserve"> (A 7-lesson booklet for </w:t>
      </w:r>
      <w:r w:rsidRPr="00E447C0">
        <w:rPr>
          <w:b/>
          <w:bCs/>
          <w:sz w:val="16"/>
          <w:szCs w:val="16"/>
        </w:rPr>
        <w:t>new believers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Through Spiritual Boot Camp </w:t>
      </w:r>
      <w:r w:rsidRPr="00E447C0">
        <w:rPr>
          <w:sz w:val="16"/>
          <w:szCs w:val="16"/>
        </w:rPr>
        <w:t xml:space="preserve">(A 13-lesson </w:t>
      </w:r>
      <w:r w:rsidRPr="00E447C0">
        <w:rPr>
          <w:b/>
          <w:bCs/>
          <w:sz w:val="16"/>
          <w:szCs w:val="16"/>
        </w:rPr>
        <w:t>basic training</w:t>
      </w:r>
      <w:r w:rsidRPr="00E447C0">
        <w:rPr>
          <w:sz w:val="16"/>
          <w:szCs w:val="16"/>
        </w:rPr>
        <w:t xml:space="preserve"> for the Christian life)</w:t>
      </w:r>
    </w:p>
    <w:p w:rsidR="00717B97" w:rsidRPr="00E447C0" w:rsidRDefault="00717B97" w:rsidP="00584D96">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Deepening Your Spiritual Roots For Kids</w:t>
      </w:r>
      <w:r w:rsidRPr="00E447C0">
        <w:rPr>
          <w:sz w:val="16"/>
          <w:szCs w:val="16"/>
        </w:rPr>
        <w:t xml:space="preserve"> (A 6-lesson </w:t>
      </w:r>
      <w:r w:rsidRPr="00E447C0">
        <w:rPr>
          <w:b/>
          <w:sz w:val="16"/>
          <w:szCs w:val="16"/>
        </w:rPr>
        <w:t>new believer booklet for</w:t>
      </w:r>
      <w:r w:rsidRPr="00E447C0">
        <w:rPr>
          <w:sz w:val="16"/>
          <w:szCs w:val="16"/>
        </w:rPr>
        <w:t xml:space="preserve"> </w:t>
      </w:r>
      <w:r w:rsidRPr="00E447C0">
        <w:rPr>
          <w:b/>
          <w:bCs/>
          <w:sz w:val="16"/>
          <w:szCs w:val="16"/>
        </w:rPr>
        <w:t>children</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2"/>
          <w:szCs w:val="12"/>
        </w:rPr>
      </w:pPr>
    </w:p>
    <w:p w:rsidR="007D7F4E" w:rsidRPr="00E447C0" w:rsidRDefault="007D7F4E" w:rsidP="007D7F4E">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Following Jesus</w:t>
      </w:r>
      <w:r w:rsidRPr="00E447C0">
        <w:rPr>
          <w:sz w:val="16"/>
          <w:szCs w:val="16"/>
        </w:rPr>
        <w:t xml:space="preserve"> (A 13-lesson study of the </w:t>
      </w:r>
      <w:r w:rsidRPr="00E447C0">
        <w:rPr>
          <w:b/>
          <w:bCs/>
          <w:sz w:val="16"/>
          <w:szCs w:val="16"/>
        </w:rPr>
        <w:t>twelve disciples</w:t>
      </w:r>
      <w:r w:rsidRPr="00E447C0">
        <w:rPr>
          <w:sz w:val="16"/>
          <w:szCs w:val="16"/>
        </w:rPr>
        <w:t>)</w:t>
      </w:r>
    </w:p>
    <w:p w:rsidR="007D7F4E" w:rsidRPr="00E447C0" w:rsidRDefault="007D7F4E" w:rsidP="007D7F4E">
      <w:pPr>
        <w:widowControl w:val="0"/>
        <w:tabs>
          <w:tab w:val="left" w:pos="-31680"/>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s>
        <w:spacing w:line="216" w:lineRule="auto"/>
        <w:rPr>
          <w:sz w:val="16"/>
          <w:szCs w:val="16"/>
        </w:rPr>
      </w:pPr>
      <w:r w:rsidRPr="00E447C0">
        <w:rPr>
          <w:i/>
          <w:iCs/>
          <w:sz w:val="16"/>
          <w:szCs w:val="16"/>
        </w:rPr>
        <w:t xml:space="preserve">Journey Into Blessed Living </w:t>
      </w:r>
      <w:r w:rsidRPr="00E447C0">
        <w:rPr>
          <w:sz w:val="16"/>
          <w:szCs w:val="16"/>
        </w:rPr>
        <w:t xml:space="preserve">(A 13-lesson study of the </w:t>
      </w:r>
      <w:r w:rsidRPr="00E447C0">
        <w:rPr>
          <w:b/>
          <w:bCs/>
          <w:sz w:val="16"/>
          <w:szCs w:val="16"/>
        </w:rPr>
        <w:t>Beatitudes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6"/>
          <w:szCs w:val="16"/>
        </w:rPr>
      </w:pPr>
      <w:r w:rsidRPr="00E447C0">
        <w:rPr>
          <w:i/>
          <w:iCs/>
          <w:sz w:val="16"/>
          <w:szCs w:val="16"/>
        </w:rPr>
        <w:t xml:space="preserve">Journey Into Powerful Prayer </w:t>
      </w:r>
      <w:r w:rsidRPr="00E447C0">
        <w:rPr>
          <w:sz w:val="16"/>
          <w:szCs w:val="16"/>
        </w:rPr>
        <w:t xml:space="preserve">(A 13-lesson study of the </w:t>
      </w:r>
      <w:r w:rsidRPr="00E447C0">
        <w:rPr>
          <w:b/>
          <w:bCs/>
          <w:sz w:val="16"/>
          <w:szCs w:val="16"/>
        </w:rPr>
        <w:t>Lord’s Prayer</w:t>
      </w:r>
      <w:r w:rsidRPr="00E447C0">
        <w:rPr>
          <w:sz w:val="16"/>
          <w:szCs w:val="16"/>
        </w:rPr>
        <w:t>)</w:t>
      </w:r>
      <w:r w:rsidRPr="00E447C0">
        <w:rPr>
          <w:i/>
          <w:iCs/>
          <w:sz w:val="16"/>
          <w:szCs w:val="16"/>
        </w:rPr>
        <w:t xml:space="preserve"> </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Christlikeness </w:t>
      </w:r>
      <w:r w:rsidRPr="00E447C0">
        <w:rPr>
          <w:sz w:val="16"/>
          <w:szCs w:val="16"/>
        </w:rPr>
        <w:t xml:space="preserve">(A 13-lesson study of the </w:t>
      </w:r>
      <w:r w:rsidRPr="00E447C0">
        <w:rPr>
          <w:b/>
          <w:bCs/>
          <w:sz w:val="16"/>
          <w:szCs w:val="16"/>
        </w:rPr>
        <w:t>fruit of the Spirit</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Overcoming, Rising Above Life’s Toughest Problems </w:t>
      </w:r>
      <w:r w:rsidRPr="00E447C0">
        <w:rPr>
          <w:sz w:val="16"/>
          <w:szCs w:val="16"/>
        </w:rPr>
        <w:t xml:space="preserve">(A 13-lesson study of </w:t>
      </w:r>
      <w:r w:rsidRPr="00E447C0">
        <w:rPr>
          <w:b/>
          <w:bCs/>
          <w:sz w:val="16"/>
          <w:szCs w:val="16"/>
        </w:rPr>
        <w:t>life’s problems</w:t>
      </w:r>
      <w:r w:rsidRPr="00E447C0">
        <w:rPr>
          <w:sz w:val="16"/>
          <w:szCs w:val="16"/>
        </w:rPr>
        <w:t>)</w:t>
      </w:r>
    </w:p>
    <w:p w:rsidR="001E3859" w:rsidRPr="00E447C0" w:rsidRDefault="001E3859"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To Your Spiritual Gift, Revised </w:t>
      </w:r>
      <w:r w:rsidRPr="00E447C0">
        <w:rPr>
          <w:sz w:val="16"/>
          <w:szCs w:val="16"/>
        </w:rPr>
        <w:t xml:space="preserve">(A 13-lesson study of </w:t>
      </w:r>
      <w:r w:rsidRPr="00E447C0">
        <w:rPr>
          <w:b/>
          <w:bCs/>
          <w:sz w:val="16"/>
          <w:szCs w:val="16"/>
        </w:rPr>
        <w:t>spiritual gifts</w:t>
      </w:r>
      <w:r w:rsidRPr="00E447C0">
        <w:rPr>
          <w:sz w:val="16"/>
          <w:szCs w:val="16"/>
        </w:rPr>
        <w:t>)</w:t>
      </w:r>
    </w:p>
    <w:p w:rsidR="007C292E" w:rsidRPr="00E447C0" w:rsidRDefault="007C292E"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The Spirit World, Revised </w:t>
      </w:r>
      <w:r w:rsidRPr="00E447C0">
        <w:rPr>
          <w:sz w:val="16"/>
          <w:szCs w:val="16"/>
        </w:rPr>
        <w:t xml:space="preserve">(A 13-lesson study of the </w:t>
      </w:r>
      <w:r w:rsidRPr="00E447C0">
        <w:rPr>
          <w:b/>
          <w:bCs/>
          <w:sz w:val="16"/>
          <w:szCs w:val="16"/>
        </w:rPr>
        <w:t>spirit world</w:t>
      </w:r>
      <w:r w:rsidRPr="00E447C0">
        <w:rPr>
          <w:sz w:val="16"/>
          <w:szCs w:val="16"/>
        </w:rPr>
        <w:t>)</w:t>
      </w:r>
    </w:p>
    <w:p w:rsidR="00CB6C10" w:rsidRPr="00E447C0" w:rsidRDefault="00CB6C10" w:rsidP="00CB6C10">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04" w:lineRule="auto"/>
        <w:rPr>
          <w:sz w:val="16"/>
          <w:szCs w:val="16"/>
        </w:rPr>
      </w:pPr>
      <w:r w:rsidRPr="00E447C0">
        <w:rPr>
          <w:i/>
          <w:iCs/>
          <w:sz w:val="16"/>
          <w:szCs w:val="16"/>
        </w:rPr>
        <w:t>Journey Into The Spirit World, Revised</w:t>
      </w:r>
      <w:r>
        <w:rPr>
          <w:i/>
          <w:iCs/>
          <w:sz w:val="16"/>
          <w:szCs w:val="16"/>
        </w:rPr>
        <w:t>, Student Edition</w:t>
      </w:r>
      <w:r w:rsidRPr="00E447C0">
        <w:rPr>
          <w:i/>
          <w:iCs/>
          <w:sz w:val="16"/>
          <w:szCs w:val="16"/>
        </w:rPr>
        <w:t xml:space="preserve"> </w:t>
      </w:r>
      <w:r w:rsidRPr="00E447C0">
        <w:rPr>
          <w:sz w:val="16"/>
          <w:szCs w:val="16"/>
        </w:rPr>
        <w:t xml:space="preserve">(A </w:t>
      </w:r>
      <w:r>
        <w:rPr>
          <w:sz w:val="16"/>
          <w:szCs w:val="16"/>
        </w:rPr>
        <w:t>7</w:t>
      </w:r>
      <w:r w:rsidRPr="00E447C0">
        <w:rPr>
          <w:sz w:val="16"/>
          <w:szCs w:val="16"/>
        </w:rPr>
        <w:t xml:space="preserve">-lesson </w:t>
      </w:r>
      <w:r>
        <w:rPr>
          <w:sz w:val="16"/>
          <w:szCs w:val="16"/>
        </w:rPr>
        <w:t xml:space="preserve">youth </w:t>
      </w:r>
      <w:r w:rsidRPr="00E447C0">
        <w:rPr>
          <w:sz w:val="16"/>
          <w:szCs w:val="16"/>
        </w:rPr>
        <w:t xml:space="preserve">study of the </w:t>
      </w:r>
      <w:r w:rsidRPr="00E447C0">
        <w:rPr>
          <w:b/>
          <w:bCs/>
          <w:sz w:val="16"/>
          <w:szCs w:val="16"/>
        </w:rPr>
        <w:t>spirit world</w:t>
      </w:r>
      <w:r w:rsidRPr="00E447C0">
        <w:rPr>
          <w:sz w:val="16"/>
          <w:szCs w:val="16"/>
        </w:rPr>
        <w:t>)</w:t>
      </w:r>
    </w:p>
    <w:p w:rsidR="009A2CEC" w:rsidRPr="00E447C0" w:rsidRDefault="009A2CEC"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Kingdom Living </w:t>
      </w:r>
      <w:r w:rsidRPr="00E447C0">
        <w:rPr>
          <w:sz w:val="16"/>
          <w:szCs w:val="16"/>
        </w:rPr>
        <w:t xml:space="preserve">(A 13-lesson study of the </w:t>
      </w:r>
      <w:r w:rsidRPr="00E447C0">
        <w:rPr>
          <w:b/>
          <w:bCs/>
          <w:sz w:val="16"/>
          <w:szCs w:val="16"/>
        </w:rPr>
        <w:t>parables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2"/>
          <w:szCs w:val="12"/>
        </w:rPr>
      </w:pP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Oneness</w:t>
      </w:r>
      <w:r w:rsidRPr="00E447C0">
        <w:rPr>
          <w:sz w:val="16"/>
          <w:szCs w:val="16"/>
        </w:rPr>
        <w:t xml:space="preserve"> (A </w:t>
      </w:r>
      <w:r w:rsidRPr="00E447C0">
        <w:rPr>
          <w:b/>
          <w:bCs/>
          <w:sz w:val="16"/>
          <w:szCs w:val="16"/>
        </w:rPr>
        <w:t>premarital</w:t>
      </w:r>
      <w:r w:rsidRPr="00E447C0">
        <w:rPr>
          <w:sz w:val="16"/>
          <w:szCs w:val="16"/>
        </w:rPr>
        <w:t xml:space="preserve"> counseling guide)</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i/>
          <w:iCs/>
          <w:sz w:val="16"/>
          <w:szCs w:val="16"/>
        </w:rPr>
      </w:pPr>
      <w:r w:rsidRPr="00E447C0">
        <w:rPr>
          <w:i/>
          <w:iCs/>
          <w:sz w:val="16"/>
          <w:szCs w:val="16"/>
        </w:rPr>
        <w:t xml:space="preserve">Journey To A Maximum Marriage </w:t>
      </w:r>
      <w:r w:rsidRPr="00E447C0">
        <w:rPr>
          <w:sz w:val="16"/>
          <w:szCs w:val="16"/>
        </w:rPr>
        <w:t xml:space="preserve">(A counseling guide for </w:t>
      </w:r>
      <w:r w:rsidRPr="00E447C0">
        <w:rPr>
          <w:b/>
          <w:bCs/>
          <w:sz w:val="16"/>
          <w:szCs w:val="16"/>
        </w:rPr>
        <w:t>married couples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Debt-free Living </w:t>
      </w:r>
      <w:r w:rsidRPr="00E447C0">
        <w:rPr>
          <w:sz w:val="16"/>
          <w:szCs w:val="16"/>
        </w:rPr>
        <w:t xml:space="preserve">(A 6-lesson study on </w:t>
      </w:r>
      <w:r w:rsidRPr="00E447C0">
        <w:rPr>
          <w:b/>
          <w:bCs/>
          <w:sz w:val="16"/>
          <w:szCs w:val="16"/>
        </w:rPr>
        <w:t>personal finance</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 xml:space="preserve">Journey Into Church Membership </w:t>
      </w:r>
      <w:r w:rsidRPr="00E447C0">
        <w:rPr>
          <w:sz w:val="16"/>
          <w:szCs w:val="16"/>
        </w:rPr>
        <w:t xml:space="preserve">(A 4-lesson basic study for </w:t>
      </w:r>
      <w:r w:rsidRPr="00E447C0">
        <w:rPr>
          <w:b/>
          <w:bCs/>
          <w:sz w:val="16"/>
          <w:szCs w:val="16"/>
        </w:rPr>
        <w:t>Baptist churches</w:t>
      </w:r>
      <w:r w:rsidRPr="00E447C0">
        <w:rPr>
          <w:sz w:val="16"/>
          <w:szCs w:val="16"/>
        </w:rPr>
        <w:t>)</w:t>
      </w:r>
    </w:p>
    <w:p w:rsidR="001D7610" w:rsidRPr="00E447C0" w:rsidRDefault="001D7610"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Into Believer Building</w:t>
      </w:r>
      <w:r w:rsidRPr="00E447C0">
        <w:rPr>
          <w:sz w:val="16"/>
          <w:szCs w:val="16"/>
        </w:rPr>
        <w:t xml:space="preserve"> (A 7-lesson study of the </w:t>
      </w:r>
      <w:r w:rsidRPr="00E447C0">
        <w:rPr>
          <w:b/>
          <w:bCs/>
          <w:sz w:val="16"/>
          <w:szCs w:val="16"/>
        </w:rPr>
        <w:t xml:space="preserve">“one </w:t>
      </w:r>
      <w:proofErr w:type="spellStart"/>
      <w:r w:rsidRPr="00E447C0">
        <w:rPr>
          <w:b/>
          <w:bCs/>
          <w:sz w:val="16"/>
          <w:szCs w:val="16"/>
        </w:rPr>
        <w:t>anothers</w:t>
      </w:r>
      <w:proofErr w:type="spellEnd"/>
      <w:r w:rsidRPr="00E447C0">
        <w:rPr>
          <w:b/>
          <w:bCs/>
          <w:sz w:val="16"/>
          <w:szCs w:val="16"/>
        </w:rPr>
        <w:t>”</w:t>
      </w:r>
      <w:r w:rsidRPr="00E447C0">
        <w:rPr>
          <w:sz w:val="16"/>
          <w:szCs w:val="16"/>
        </w:rPr>
        <w:t xml:space="preserve"> in the N</w:t>
      </w:r>
      <w:r w:rsidR="00600193" w:rsidRPr="00E447C0">
        <w:rPr>
          <w:sz w:val="16"/>
          <w:szCs w:val="16"/>
        </w:rPr>
        <w:t xml:space="preserve">ew </w:t>
      </w:r>
      <w:r w:rsidRPr="00E447C0">
        <w:rPr>
          <w:sz w:val="16"/>
          <w:szCs w:val="16"/>
        </w:rPr>
        <w:t>T</w:t>
      </w:r>
      <w:r w:rsidR="00600193" w:rsidRPr="00E447C0">
        <w:rPr>
          <w:sz w:val="16"/>
          <w:szCs w:val="16"/>
        </w:rPr>
        <w:t>estament</w:t>
      </w:r>
      <w:r w:rsidRPr="00E447C0">
        <w:rPr>
          <w:sz w:val="16"/>
          <w:szCs w:val="16"/>
        </w:rPr>
        <w:t>)</w:t>
      </w:r>
    </w:p>
    <w:p w:rsidR="00860CAA" w:rsidRPr="00E447C0" w:rsidRDefault="00860CAA" w:rsidP="00584D96">
      <w:pPr>
        <w:tabs>
          <w:tab w:val="left" w:pos="0"/>
          <w:tab w:val="left" w:pos="720"/>
          <w:tab w:val="left" w:pos="1115"/>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rPr>
          <w:sz w:val="16"/>
          <w:szCs w:val="16"/>
        </w:rPr>
      </w:pPr>
      <w:r w:rsidRPr="00E447C0">
        <w:rPr>
          <w:i/>
          <w:iCs/>
          <w:sz w:val="16"/>
          <w:szCs w:val="16"/>
        </w:rPr>
        <w:t>Journey To The New Jerusalem</w:t>
      </w:r>
      <w:r w:rsidRPr="00E447C0">
        <w:rPr>
          <w:sz w:val="16"/>
          <w:szCs w:val="16"/>
        </w:rPr>
        <w:t xml:space="preserve"> (A 7-lesson study of the </w:t>
      </w:r>
      <w:r w:rsidRPr="00E447C0">
        <w:rPr>
          <w:b/>
          <w:bCs/>
          <w:sz w:val="16"/>
          <w:szCs w:val="16"/>
        </w:rPr>
        <w:t>Second Coming of Christ</w:t>
      </w:r>
      <w:r w:rsidRPr="00E447C0">
        <w:rPr>
          <w:sz w:val="16"/>
          <w:szCs w:val="16"/>
        </w:rPr>
        <w:t>)</w:t>
      </w:r>
    </w:p>
    <w:p w:rsidR="001D7610" w:rsidRPr="001E3859" w:rsidRDefault="001D7610" w:rsidP="001D7610">
      <w:pPr>
        <w:rPr>
          <w:sz w:val="16"/>
          <w:szCs w:val="16"/>
        </w:rPr>
      </w:pPr>
    </w:p>
    <w:p w:rsidR="001D7610" w:rsidRPr="00601DC7" w:rsidRDefault="001D7610" w:rsidP="00601DC7">
      <w:pPr>
        <w:jc w:val="center"/>
        <w:rPr>
          <w:b/>
          <w:bCs/>
        </w:rPr>
      </w:pPr>
      <w:r w:rsidRPr="00601DC7">
        <w:rPr>
          <w:b/>
          <w:bCs/>
        </w:rPr>
        <w:t xml:space="preserve">Journey </w:t>
      </w:r>
      <w:r w:rsidR="00051FA8">
        <w:rPr>
          <w:b/>
          <w:bCs/>
        </w:rPr>
        <w:t>into the Kingdom of God</w:t>
      </w:r>
      <w:r w:rsidR="000A063E" w:rsidRPr="00601DC7">
        <w:rPr>
          <w:b/>
          <w:bCs/>
        </w:rPr>
        <w:t xml:space="preserve"> </w:t>
      </w:r>
    </w:p>
    <w:p w:rsidR="001D7610" w:rsidRPr="000F03E4" w:rsidRDefault="001D7610" w:rsidP="00601DC7">
      <w:pPr>
        <w:jc w:val="center"/>
        <w:rPr>
          <w:rFonts w:ascii="Arial" w:hAnsi="Arial" w:cs="Arial"/>
          <w:b/>
          <w:bCs/>
          <w:sz w:val="22"/>
          <w:szCs w:val="22"/>
        </w:rPr>
      </w:pPr>
      <w:r w:rsidRPr="000F03E4">
        <w:rPr>
          <w:rFonts w:ascii="Arial" w:hAnsi="Arial" w:cs="Arial"/>
          <w:b/>
          <w:bCs/>
          <w:sz w:val="22"/>
          <w:szCs w:val="22"/>
        </w:rPr>
        <w:t>(</w:t>
      </w:r>
      <w:r w:rsidR="00A243D2" w:rsidRPr="000F03E4">
        <w:rPr>
          <w:rFonts w:ascii="Arial" w:hAnsi="Arial" w:cs="Arial"/>
          <w:b/>
          <w:bCs/>
          <w:sz w:val="22"/>
          <w:szCs w:val="22"/>
        </w:rPr>
        <w:t>ESV</w:t>
      </w:r>
      <w:r w:rsidR="00A243D2" w:rsidRPr="000F03E4">
        <w:rPr>
          <w:rFonts w:ascii="Arial" w:hAnsi="Arial" w:cs="Arial"/>
          <w:b/>
          <w:bCs/>
          <w:sz w:val="22"/>
          <w:szCs w:val="22"/>
          <w:vertAlign w:val="superscript"/>
        </w:rPr>
        <w:t>®</w:t>
      </w:r>
      <w:r w:rsidR="00A243D2" w:rsidRPr="000F03E4">
        <w:rPr>
          <w:rFonts w:ascii="Arial" w:hAnsi="Arial" w:cs="Arial"/>
          <w:b/>
          <w:bCs/>
          <w:sz w:val="22"/>
          <w:szCs w:val="22"/>
        </w:rPr>
        <w:t xml:space="preserve"> Edition</w:t>
      </w:r>
      <w:r w:rsidRPr="000F03E4">
        <w:rPr>
          <w:rFonts w:ascii="Arial" w:hAnsi="Arial" w:cs="Arial"/>
          <w:b/>
          <w:bCs/>
          <w:sz w:val="22"/>
          <w:szCs w:val="22"/>
        </w:rPr>
        <w:t>)</w:t>
      </w:r>
    </w:p>
    <w:p w:rsidR="001D7610" w:rsidRPr="00CB6C10" w:rsidRDefault="008F5EEE" w:rsidP="001D7610">
      <w:pPr>
        <w:tabs>
          <w:tab w:val="left" w:pos="0"/>
          <w:tab w:val="left" w:pos="720"/>
          <w:tab w:val="left" w:pos="1115"/>
          <w:tab w:val="left" w:pos="1440"/>
          <w:tab w:val="left" w:pos="2160"/>
          <w:tab w:val="left" w:pos="2880"/>
          <w:tab w:val="left" w:pos="3600"/>
          <w:tab w:val="left" w:pos="4320"/>
          <w:tab w:val="left" w:pos="5040"/>
          <w:tab w:val="left" w:pos="5760"/>
          <w:tab w:val="left" w:pos="6156"/>
          <w:tab w:val="left" w:pos="6480"/>
          <w:tab w:val="left" w:pos="7200"/>
          <w:tab w:val="left" w:pos="7920"/>
          <w:tab w:val="left" w:pos="8640"/>
        </w:tabs>
        <w:rPr>
          <w:rFonts w:ascii="Arial" w:hAnsi="Arial" w:cs="Arial"/>
          <w:sz w:val="16"/>
          <w:szCs w:val="16"/>
        </w:rPr>
      </w:pPr>
      <w:r w:rsidRPr="008F5EEE">
        <w:rPr>
          <w:i/>
          <w:iCs/>
          <w:noProof/>
          <w:sz w:val="16"/>
          <w:szCs w:val="16"/>
        </w:rPr>
        <w:pict>
          <v:shapetype id="_x0000_t202" coordsize="21600,21600" o:spt="202" path="m,l,21600r21600,l21600,xe">
            <v:stroke joinstyle="miter"/>
            <v:path gradientshapeok="t" o:connecttype="rect"/>
          </v:shapetype>
          <v:shape id="Text Box 23" o:spid="_x0000_s1026" type="#_x0000_t202" style="position:absolute;left:0;text-align:left;margin-left:323.05pt;margin-top:28.95pt;width:2in;height:108pt;z-index:251658240;visibility:visible" wrapcoords="-112 -150 -112 21450 21712 21450 21712 -150 -112 -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" fillcolor="#f2f2f2">
            <v:textbox>
              <w:txbxContent>
                <w:p w:rsidR="005642F1" w:rsidRPr="005B5E19"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rPr>
                  </w:pPr>
                  <w:r w:rsidRPr="005B5E19">
                    <w:rPr>
                      <w:b/>
                      <w:bCs/>
                      <w:i/>
                      <w:iCs/>
                    </w:rPr>
                    <w:t>The Journey Series</w:t>
                  </w:r>
                  <w:r w:rsidRPr="005B5E19">
                    <w:rPr>
                      <w:rFonts w:ascii="Arial" w:hAnsi="Arial" w:cs="Arial"/>
                      <w:vertAlign w:val="superscript"/>
                    </w:rPr>
                    <w:t>®</w:t>
                  </w:r>
                </w:p>
                <w:p w:rsidR="005642F1" w:rsidRPr="005B5E19"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P. O. Box 416</w:t>
                  </w:r>
                </w:p>
                <w:p w:rsidR="005642F1" w:rsidRPr="005B5E19"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Marietta, OK</w:t>
                  </w:r>
                  <w:r>
                    <w:rPr>
                      <w:rFonts w:ascii="Arial" w:hAnsi="Arial" w:cs="Arial"/>
                      <w:sz w:val="20"/>
                      <w:szCs w:val="20"/>
                    </w:rPr>
                    <w:t xml:space="preserve"> </w:t>
                  </w:r>
                  <w:r w:rsidRPr="005B5E19">
                    <w:rPr>
                      <w:rFonts w:ascii="Arial" w:hAnsi="Arial" w:cs="Arial"/>
                      <w:sz w:val="20"/>
                      <w:szCs w:val="20"/>
                    </w:rPr>
                    <w:t>73448</w:t>
                  </w:r>
                </w:p>
                <w:p w:rsidR="005642F1"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rPr>
                  </w:pPr>
                  <w:r>
                    <w:rPr>
                      <w:rFonts w:ascii="Arial" w:hAnsi="Arial" w:cs="Arial"/>
                      <w:b/>
                      <w:bCs/>
                    </w:rPr>
                    <w:t>1-800-635-5346</w:t>
                  </w:r>
                </w:p>
                <w:p w:rsidR="005642F1"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8"/>
                      <w:szCs w:val="8"/>
                    </w:rPr>
                  </w:pPr>
                </w:p>
                <w:p w:rsidR="005642F1" w:rsidRPr="005B5E19"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20"/>
                      <w:szCs w:val="20"/>
                    </w:rPr>
                  </w:pPr>
                  <w:r w:rsidRPr="005B5E19">
                    <w:rPr>
                      <w:rFonts w:ascii="Arial" w:hAnsi="Arial" w:cs="Arial"/>
                      <w:sz w:val="20"/>
                      <w:szCs w:val="20"/>
                    </w:rPr>
                    <w:t>order@JourneySeries.com</w:t>
                  </w:r>
                </w:p>
                <w:p w:rsidR="005642F1" w:rsidRPr="00033B02" w:rsidRDefault="005642F1" w:rsidP="0082374C">
                  <w:pPr>
                    <w:tabs>
                      <w:tab w:val="left" w:pos="989"/>
                      <w:tab w:val="left" w:pos="5129"/>
                      <w:tab w:val="left" w:pos="7920"/>
                      <w:tab w:val="left" w:pos="8640"/>
                      <w:tab w:val="left" w:pos="9360"/>
                      <w:tab w:val="left" w:pos="10080"/>
                      <w:tab w:val="left" w:pos="10800"/>
                      <w:tab w:val="left" w:pos="11520"/>
                      <w:tab w:val="left" w:pos="12240"/>
                      <w:tab w:val="left" w:pos="12960"/>
                      <w:tab w:val="left" w:pos="13680"/>
                      <w:tab w:val="left" w:pos="14400"/>
                    </w:tabs>
                    <w:jc w:val="center"/>
                    <w:rPr>
                      <w:rFonts w:ascii="Arial" w:hAnsi="Arial" w:cs="Arial"/>
                      <w:sz w:val="8"/>
                      <w:szCs w:val="8"/>
                    </w:rPr>
                  </w:pPr>
                </w:p>
                <w:p w:rsidR="005642F1" w:rsidRPr="005B5E19" w:rsidRDefault="005642F1"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b/>
                      <w:bCs/>
                      <w:i/>
                      <w:iCs/>
                      <w:sz w:val="20"/>
                      <w:szCs w:val="20"/>
                    </w:rPr>
                  </w:pPr>
                  <w:r w:rsidRPr="005B5E19">
                    <w:rPr>
                      <w:rFonts w:ascii="Arial" w:hAnsi="Arial" w:cs="Arial"/>
                      <w:b/>
                      <w:bCs/>
                      <w:i/>
                      <w:iCs/>
                      <w:sz w:val="20"/>
                      <w:szCs w:val="20"/>
                    </w:rPr>
                    <w:t xml:space="preserve">Visit </w:t>
                  </w:r>
                  <w:r>
                    <w:rPr>
                      <w:rFonts w:ascii="Arial" w:hAnsi="Arial" w:cs="Arial"/>
                      <w:b/>
                      <w:bCs/>
                      <w:i/>
                      <w:iCs/>
                      <w:sz w:val="20"/>
                      <w:szCs w:val="20"/>
                    </w:rPr>
                    <w:t>O</w:t>
                  </w:r>
                  <w:r w:rsidRPr="005B5E19">
                    <w:rPr>
                      <w:rFonts w:ascii="Arial" w:hAnsi="Arial" w:cs="Arial"/>
                      <w:b/>
                      <w:bCs/>
                      <w:i/>
                      <w:iCs/>
                      <w:sz w:val="20"/>
                      <w:szCs w:val="20"/>
                    </w:rPr>
                    <w:t>ur Website:</w:t>
                  </w:r>
                </w:p>
                <w:p w:rsidR="005642F1" w:rsidRDefault="005642F1"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b/>
                      <w:bCs/>
                      <w:sz w:val="8"/>
                      <w:szCs w:val="8"/>
                    </w:rPr>
                  </w:pPr>
                </w:p>
                <w:p w:rsidR="005642F1" w:rsidRPr="005B5E19" w:rsidRDefault="005642F1" w:rsidP="0082374C">
                  <w:pPr>
                    <w:tabs>
                      <w:tab w:val="left" w:pos="0"/>
                      <w:tab w:val="left" w:pos="720"/>
                      <w:tab w:val="left" w:pos="1440"/>
                      <w:tab w:val="left" w:pos="2160"/>
                      <w:tab w:val="left" w:pos="2880"/>
                      <w:tab w:val="left" w:pos="2991"/>
                      <w:tab w:val="left" w:pos="5985"/>
                      <w:tab w:val="left" w:pos="6087"/>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sz w:val="20"/>
                      <w:szCs w:val="20"/>
                    </w:rPr>
                  </w:pPr>
                  <w:r w:rsidRPr="005B5E19">
                    <w:rPr>
                      <w:rFonts w:ascii="Arial" w:hAnsi="Arial" w:cs="Arial"/>
                      <w:b/>
                      <w:bCs/>
                      <w:sz w:val="20"/>
                      <w:szCs w:val="20"/>
                    </w:rPr>
                    <w:t>www.JourneySeries.com</w:t>
                  </w:r>
                </w:p>
                <w:p w:rsidR="005642F1" w:rsidRDefault="005642F1" w:rsidP="0082374C"/>
                <w:p w:rsidR="005642F1" w:rsidRDefault="005642F1" w:rsidP="0082374C"/>
              </w:txbxContent>
            </v:textbox>
            <w10:wrap type="tight"/>
          </v:shape>
        </w:pict>
      </w:r>
      <w:r w:rsidR="001D7610" w:rsidRPr="00CB6C10">
        <w:rPr>
          <w:rFonts w:ascii="Arial" w:hAnsi="Arial" w:cs="Arial"/>
          <w:sz w:val="16"/>
          <w:szCs w:val="16"/>
        </w:rPr>
        <w:t>Copyright</w:t>
      </w:r>
      <w:r w:rsidR="001D7610" w:rsidRPr="00CB6C10">
        <w:rPr>
          <w:rFonts w:ascii="Arial" w:hAnsi="Arial" w:cs="Arial"/>
          <w:sz w:val="16"/>
          <w:szCs w:val="16"/>
          <w:vertAlign w:val="superscript"/>
        </w:rPr>
        <w:t xml:space="preserve">© </w:t>
      </w:r>
      <w:r w:rsidR="001D7610" w:rsidRPr="00CB6C10">
        <w:rPr>
          <w:rFonts w:ascii="Arial" w:hAnsi="Arial" w:cs="Arial"/>
          <w:sz w:val="16"/>
          <w:szCs w:val="16"/>
        </w:rPr>
        <w:t>20</w:t>
      </w:r>
      <w:r w:rsidR="00A243D2">
        <w:rPr>
          <w:rFonts w:ascii="Arial" w:hAnsi="Arial" w:cs="Arial"/>
          <w:sz w:val="16"/>
          <w:szCs w:val="16"/>
        </w:rPr>
        <w:t>21</w:t>
      </w:r>
      <w:r w:rsidR="001D7610" w:rsidRPr="00CB6C10">
        <w:rPr>
          <w:rFonts w:ascii="Arial" w:hAnsi="Arial" w:cs="Arial"/>
          <w:sz w:val="16"/>
          <w:szCs w:val="16"/>
        </w:rPr>
        <w:t xml:space="preserve"> by Tommy Higle</w:t>
      </w:r>
      <w:r w:rsidR="00E8046E">
        <w:rPr>
          <w:rFonts w:ascii="Arial" w:hAnsi="Arial" w:cs="Arial"/>
          <w:sz w:val="16"/>
          <w:szCs w:val="16"/>
        </w:rPr>
        <w:t xml:space="preserve"> Publishers, Inc.</w:t>
      </w:r>
      <w:r w:rsidR="00E447C0" w:rsidRPr="00CB6C10">
        <w:rPr>
          <w:rFonts w:ascii="Arial" w:hAnsi="Arial" w:cs="Arial"/>
          <w:sz w:val="16"/>
          <w:szCs w:val="16"/>
        </w:rPr>
        <w:t xml:space="preserve"> and </w:t>
      </w:r>
      <w:r w:rsidR="00E8046E">
        <w:rPr>
          <w:rFonts w:ascii="Arial" w:hAnsi="Arial" w:cs="Arial"/>
          <w:sz w:val="16"/>
          <w:szCs w:val="16"/>
        </w:rPr>
        <w:t xml:space="preserve">its </w:t>
      </w:r>
      <w:r w:rsidR="00E447C0" w:rsidRPr="00CB6C10">
        <w:rPr>
          <w:rFonts w:ascii="Arial" w:hAnsi="Arial" w:cs="Arial"/>
          <w:sz w:val="16"/>
          <w:szCs w:val="16"/>
        </w:rPr>
        <w:t>licensors</w:t>
      </w:r>
      <w:r w:rsidR="001D7610" w:rsidRPr="00CB6C10">
        <w:rPr>
          <w:rFonts w:ascii="Arial" w:hAnsi="Arial" w:cs="Arial"/>
          <w:sz w:val="16"/>
          <w:szCs w:val="16"/>
        </w:rPr>
        <w:t>. All rights reserved. No part of this book may be reproduced in any manner whatsoever, except for brief quotations in printed reviews, without the prior written consent of the publisher.</w:t>
      </w:r>
    </w:p>
    <w:p w:rsidR="001D7610" w:rsidRPr="000530EE" w:rsidRDefault="001D7610" w:rsidP="001D7610">
      <w:pPr>
        <w:tabs>
          <w:tab w:val="left" w:pos="0"/>
          <w:tab w:val="left" w:pos="720"/>
          <w:tab w:val="left" w:pos="1115"/>
          <w:tab w:val="left" w:pos="1440"/>
          <w:tab w:val="left" w:pos="2160"/>
          <w:tab w:val="left" w:pos="2880"/>
          <w:tab w:val="left" w:pos="3600"/>
          <w:tab w:val="left" w:pos="4320"/>
          <w:tab w:val="left" w:pos="5040"/>
          <w:tab w:val="left" w:pos="5760"/>
          <w:tab w:val="left" w:pos="6156"/>
          <w:tab w:val="left" w:pos="6480"/>
          <w:tab w:val="left" w:pos="7200"/>
          <w:tab w:val="left" w:pos="7920"/>
          <w:tab w:val="left" w:pos="8640"/>
        </w:tabs>
        <w:rPr>
          <w:rFonts w:ascii="Arial" w:hAnsi="Arial" w:cs="Arial"/>
          <w:sz w:val="12"/>
          <w:szCs w:val="12"/>
        </w:rPr>
      </w:pPr>
    </w:p>
    <w:p w:rsidR="001D7610" w:rsidRPr="00717B97" w:rsidRDefault="000718DD" w:rsidP="001D7610">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sz w:val="17"/>
          <w:szCs w:val="17"/>
        </w:rPr>
      </w:pPr>
      <w:r w:rsidRPr="00717B97">
        <w:rPr>
          <w:rFonts w:ascii="Arial" w:hAnsi="Arial" w:cs="Arial"/>
          <w:b/>
          <w:bCs/>
          <w:sz w:val="17"/>
          <w:szCs w:val="17"/>
        </w:rPr>
        <w:t>ISBN</w:t>
      </w:r>
      <w:r w:rsidR="00D64936">
        <w:rPr>
          <w:rFonts w:ascii="Arial" w:hAnsi="Arial" w:cs="Arial"/>
          <w:b/>
          <w:bCs/>
          <w:sz w:val="17"/>
          <w:szCs w:val="17"/>
        </w:rPr>
        <w:t xml:space="preserve"> </w:t>
      </w:r>
      <w:r w:rsidR="004A6666">
        <w:rPr>
          <w:rFonts w:ascii="Arial" w:hAnsi="Arial" w:cs="Arial"/>
          <w:b/>
          <w:bCs/>
          <w:sz w:val="17"/>
          <w:szCs w:val="17"/>
        </w:rPr>
        <w:t xml:space="preserve">978-1-948086-21-9 </w:t>
      </w:r>
      <w:r w:rsidR="001D7610" w:rsidRPr="00717B97">
        <w:rPr>
          <w:rFonts w:ascii="Arial" w:hAnsi="Arial" w:cs="Arial"/>
          <w:b/>
          <w:bCs/>
          <w:sz w:val="17"/>
          <w:szCs w:val="17"/>
        </w:rPr>
        <w:t>(Spiralbound)</w:t>
      </w:r>
    </w:p>
    <w:p w:rsidR="001D7610" w:rsidRPr="00717B97" w:rsidRDefault="001D7610" w:rsidP="001D7610">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sz w:val="17"/>
          <w:szCs w:val="17"/>
        </w:rPr>
      </w:pPr>
      <w:r w:rsidRPr="00717B97">
        <w:rPr>
          <w:rFonts w:ascii="Arial" w:hAnsi="Arial" w:cs="Arial"/>
          <w:b/>
          <w:bCs/>
          <w:sz w:val="17"/>
          <w:szCs w:val="17"/>
        </w:rPr>
        <w:t xml:space="preserve">ISBN </w:t>
      </w:r>
      <w:r w:rsidR="004A6666">
        <w:rPr>
          <w:rFonts w:ascii="Arial" w:hAnsi="Arial" w:cs="Arial"/>
          <w:b/>
          <w:bCs/>
          <w:sz w:val="17"/>
          <w:szCs w:val="17"/>
        </w:rPr>
        <w:t>978-1-948086-22-6</w:t>
      </w:r>
      <w:r w:rsidR="00D64936">
        <w:rPr>
          <w:rFonts w:ascii="Arial" w:hAnsi="Arial" w:cs="Arial"/>
          <w:b/>
          <w:bCs/>
          <w:sz w:val="17"/>
          <w:szCs w:val="17"/>
        </w:rPr>
        <w:t xml:space="preserve"> </w:t>
      </w:r>
      <w:r w:rsidRPr="00717B97">
        <w:rPr>
          <w:rFonts w:ascii="Arial" w:hAnsi="Arial" w:cs="Arial"/>
          <w:b/>
          <w:bCs/>
          <w:sz w:val="17"/>
          <w:szCs w:val="17"/>
        </w:rPr>
        <w:t>(Loose-leaf)</w:t>
      </w:r>
    </w:p>
    <w:p w:rsidR="001D7610" w:rsidRPr="000530EE" w:rsidRDefault="001D7610" w:rsidP="001D7610">
      <w:pPr>
        <w:rPr>
          <w:sz w:val="12"/>
          <w:szCs w:val="12"/>
        </w:rPr>
      </w:pPr>
    </w:p>
    <w:p w:rsidR="001D7610" w:rsidRPr="009A2CEC" w:rsidRDefault="001D7610" w:rsidP="00881A06">
      <w:pPr>
        <w:tabs>
          <w:tab w:val="left" w:pos="0"/>
          <w:tab w:val="left" w:pos="720"/>
          <w:tab w:val="left" w:pos="1440"/>
          <w:tab w:val="left" w:pos="2160"/>
          <w:tab w:val="left" w:pos="4949"/>
          <w:tab w:val="left" w:pos="6087"/>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80" w:lineRule="exact"/>
        <w:rPr>
          <w:rFonts w:ascii="Arial" w:hAnsi="Arial" w:cs="Arial"/>
          <w:sz w:val="16"/>
          <w:szCs w:val="16"/>
        </w:rPr>
      </w:pPr>
      <w:r w:rsidRPr="009A2CEC">
        <w:rPr>
          <w:rFonts w:ascii="Arial" w:hAnsi="Arial" w:cs="Arial"/>
          <w:sz w:val="16"/>
          <w:szCs w:val="16"/>
        </w:rPr>
        <w:t>Printed in the United States of America by Tommy Higle Publishers</w:t>
      </w:r>
      <w:r w:rsidR="008E7A64">
        <w:rPr>
          <w:rFonts w:ascii="Arial" w:hAnsi="Arial" w:cs="Arial"/>
          <w:sz w:val="16"/>
          <w:szCs w:val="16"/>
        </w:rPr>
        <w:t>, Inc.</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r w:rsidRPr="009A2CEC">
        <w:rPr>
          <w:rFonts w:ascii="Arial" w:hAnsi="Arial" w:cs="Arial"/>
          <w:sz w:val="16"/>
          <w:szCs w:val="16"/>
        </w:rPr>
        <w:t>Original Drawings by Gerald Stone, Denton, TX</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r w:rsidRPr="009A2CEC">
        <w:rPr>
          <w:rFonts w:ascii="Arial" w:hAnsi="Arial" w:cs="Arial"/>
          <w:sz w:val="16"/>
          <w:szCs w:val="16"/>
        </w:rPr>
        <w:t>Cover Design by Jeremy Higle</w:t>
      </w:r>
    </w:p>
    <w:p w:rsidR="001D7610" w:rsidRPr="009A2CEC" w:rsidRDefault="001D7610" w:rsidP="00881A06">
      <w:pPr>
        <w:tabs>
          <w:tab w:val="right" w:pos="360"/>
          <w:tab w:val="left" w:pos="474"/>
          <w:tab w:val="right" w:leader="underscore" w:pos="7200"/>
        </w:tabs>
        <w:spacing w:line="180" w:lineRule="exact"/>
        <w:rPr>
          <w:rFonts w:ascii="Arial" w:hAnsi="Arial" w:cs="Arial"/>
          <w:sz w:val="16"/>
          <w:szCs w:val="16"/>
        </w:rPr>
      </w:pPr>
    </w:p>
    <w:p w:rsidR="000F03E4" w:rsidRPr="00452934" w:rsidRDefault="000F03E4" w:rsidP="000F03E4">
      <w:pPr>
        <w:widowControl w:val="0"/>
        <w:suppressAutoHyphens/>
        <w:spacing w:line="180" w:lineRule="exact"/>
        <w:rPr>
          <w:rFonts w:ascii="Arial" w:hAnsi="Arial" w:cs="Arial"/>
          <w:sz w:val="16"/>
          <w:szCs w:val="16"/>
        </w:rPr>
      </w:pPr>
      <w:r w:rsidRPr="00452934">
        <w:rPr>
          <w:rFonts w:ascii="Arial" w:hAnsi="Arial" w:cs="Arial"/>
          <w:sz w:val="16"/>
          <w:szCs w:val="16"/>
        </w:rPr>
        <w:t>Unless otherwise indicated, all Scripture quotations in this book are from The Holy Bible, English Standard Version®, Copyright © 2001 by Crossway Bibles, a publishing ministry of Good News Publishers.  Used by permission.  All rights reserved.</w:t>
      </w:r>
    </w:p>
    <w:p w:rsidR="000718DD" w:rsidRPr="000530EE" w:rsidRDefault="000718DD" w:rsidP="00881A06">
      <w:pPr>
        <w:widowControl w:val="0"/>
        <w:spacing w:line="180" w:lineRule="exact"/>
        <w:rPr>
          <w:rFonts w:ascii="Arial" w:hAnsi="Arial" w:cs="Arial"/>
          <w:sz w:val="12"/>
          <w:szCs w:val="12"/>
        </w:rPr>
      </w:pPr>
    </w:p>
    <w:p w:rsidR="001D7610" w:rsidRDefault="001D7610" w:rsidP="00881A06">
      <w:pPr>
        <w:tabs>
          <w:tab w:val="right" w:pos="360"/>
          <w:tab w:val="left" w:pos="474"/>
          <w:tab w:val="right" w:leader="underscore" w:pos="7200"/>
        </w:tabs>
        <w:spacing w:line="180" w:lineRule="exact"/>
        <w:rPr>
          <w:rFonts w:ascii="Arial" w:hAnsi="Arial" w:cs="Arial"/>
          <w:sz w:val="18"/>
          <w:szCs w:val="18"/>
        </w:rPr>
        <w:sectPr w:rsidR="001D7610" w:rsidSect="00717B97">
          <w:pgSz w:w="12240" w:h="15840" w:code="1"/>
          <w:pgMar w:top="1008" w:right="1584" w:bottom="720" w:left="1584" w:header="720" w:footer="432" w:gutter="0"/>
          <w:pgNumType w:start="1"/>
          <w:cols w:space="720"/>
          <w:titlePg/>
          <w:docGrid w:linePitch="360"/>
        </w:sectPr>
      </w:pPr>
      <w:r w:rsidRPr="008E7A64">
        <w:rPr>
          <w:i/>
          <w:iCs/>
          <w:sz w:val="20"/>
          <w:szCs w:val="20"/>
        </w:rPr>
        <w:tab/>
      </w:r>
      <w:r w:rsidRPr="008E7A64">
        <w:rPr>
          <w:b/>
          <w:bCs/>
          <w:i/>
          <w:iCs/>
          <w:sz w:val="20"/>
          <w:szCs w:val="20"/>
        </w:rPr>
        <w:t>The Journey Series</w:t>
      </w:r>
      <w:r>
        <w:rPr>
          <w:rFonts w:ascii="Arial" w:hAnsi="Arial" w:cs="Arial"/>
          <w:sz w:val="22"/>
          <w:szCs w:val="22"/>
          <w:vertAlign w:val="superscript"/>
        </w:rPr>
        <w:t>®</w:t>
      </w:r>
      <w:r>
        <w:rPr>
          <w:rFonts w:ascii="Arial" w:hAnsi="Arial" w:cs="Arial"/>
          <w:sz w:val="22"/>
          <w:szCs w:val="22"/>
        </w:rPr>
        <w:t xml:space="preserve"> </w:t>
      </w:r>
      <w:r w:rsidRPr="008E7A64">
        <w:rPr>
          <w:rFonts w:ascii="Arial" w:hAnsi="Arial" w:cs="Arial"/>
          <w:sz w:val="17"/>
          <w:szCs w:val="17"/>
        </w:rPr>
        <w:t>is the registered trademark of Tommy Higle</w:t>
      </w:r>
      <w:r w:rsidR="008E7A64">
        <w:rPr>
          <w:rFonts w:ascii="Arial" w:hAnsi="Arial" w:cs="Arial"/>
          <w:sz w:val="17"/>
          <w:szCs w:val="17"/>
        </w:rPr>
        <w:t xml:space="preserve"> Publishers, Inc.</w:t>
      </w:r>
    </w:p>
    <w:p w:rsidR="001D7610" w:rsidRPr="005642F1" w:rsidRDefault="001D7610" w:rsidP="006B1B94">
      <w:pPr>
        <w:rPr>
          <w:b/>
          <w:bCs/>
          <w:smallCaps/>
          <w:sz w:val="44"/>
          <w:szCs w:val="44"/>
        </w:rPr>
      </w:pPr>
      <w:r w:rsidRPr="005642F1">
        <w:rPr>
          <w:b/>
          <w:bCs/>
          <w:smallCaps/>
          <w:sz w:val="44"/>
          <w:szCs w:val="44"/>
        </w:rPr>
        <w:lastRenderedPageBreak/>
        <w:t>Preface</w:t>
      </w:r>
    </w:p>
    <w:p w:rsidR="003C3306" w:rsidRDefault="003C3306" w:rsidP="001D7610"/>
    <w:p w:rsidR="009E2062" w:rsidRDefault="009E2062" w:rsidP="009E2062">
      <w:r>
        <w:t>Dear fellow lovers and learners of God’s Word,</w:t>
      </w:r>
    </w:p>
    <w:p w:rsidR="009E2062" w:rsidRDefault="009E2062" w:rsidP="009E2062"/>
    <w:p w:rsidR="009E2062" w:rsidRDefault="009E2062" w:rsidP="009E2062">
      <w:r>
        <w:t>The publishing process of this book was truly an arduous journey. I began the writing process just before the beginning of the pandemic of 2020. Like many businesses, we rode the Covid-19 rollercoaster of multiple quara</w:t>
      </w:r>
      <w:r>
        <w:t>n</w:t>
      </w:r>
      <w:r>
        <w:t>tines, paid furloughs for our team members, masks, social distancing, d</w:t>
      </w:r>
      <w:r>
        <w:t>e</w:t>
      </w:r>
      <w:r>
        <w:t>lays from shipping companies, and eventually vaccinations. Then, just when things seemed to approach normal, a two-week winter storm par</w:t>
      </w:r>
      <w:r>
        <w:t>a</w:t>
      </w:r>
      <w:r>
        <w:t>lyzed our area. However, as this book is being released, we are finally b</w:t>
      </w:r>
      <w:r>
        <w:t>e</w:t>
      </w:r>
      <w:r>
        <w:t>ginning a “normal” summer. I know we will appreciate it like none before.</w:t>
      </w:r>
    </w:p>
    <w:p w:rsidR="009E2062" w:rsidRDefault="009E2062" w:rsidP="009E2062"/>
    <w:p w:rsidR="009E2062" w:rsidRDefault="009E2062" w:rsidP="009E2062">
      <w:r>
        <w:t>I must also celebrate that this book marks the completion of one of my late father’s life goals—to complete a “Journey” Bible study on every book in the New Testament. This only took forty years of diligent work!</w:t>
      </w:r>
    </w:p>
    <w:p w:rsidR="009E2062" w:rsidRDefault="009E2062" w:rsidP="009E2062"/>
    <w:p w:rsidR="009E2062" w:rsidRDefault="009E2062" w:rsidP="009E2062">
      <w:r>
        <w:t xml:space="preserve">As always, this book is a team project. Thanks to my mom (Virginia), a former English teacher and now administrator and editor-in-chief of </w:t>
      </w:r>
      <w:r>
        <w:rPr>
          <w:b/>
          <w:bCs/>
          <w:i/>
          <w:iCs/>
        </w:rPr>
        <w:t>The Journey Series</w:t>
      </w:r>
      <w:r>
        <w:rPr>
          <w:b/>
          <w:bCs/>
          <w:vertAlign w:val="superscript"/>
        </w:rPr>
        <w:t>®</w:t>
      </w:r>
      <w:r>
        <w:t xml:space="preserve">. Special thanks also goes to the efficient staff (and my wonderful friends) at the Journey House: Martha Greenwood, Carolyn Gordon, Patti Donaldson, Ashly Martin, and the Higle boys (Joseph and Titus) who do </w:t>
      </w:r>
      <w:r w:rsidR="00BD767A">
        <w:t xml:space="preserve">the </w:t>
      </w:r>
      <w:r>
        <w:t>proofreading, binding, packaging, order processing, shipping, answering of phones, and hundreds of other things.</w:t>
      </w:r>
    </w:p>
    <w:p w:rsidR="009E2062" w:rsidRDefault="009E2062" w:rsidP="009E2062"/>
    <w:p w:rsidR="009E2062" w:rsidRDefault="009E2062" w:rsidP="009E2062">
      <w:r>
        <w:t>A very special thanks goes to my wife Pamela, a high school English teacher and my loving partner for 24 years of adventures (and counting).</w:t>
      </w:r>
    </w:p>
    <w:p w:rsidR="009E2062" w:rsidRDefault="009E2062" w:rsidP="009E2062"/>
    <w:p w:rsidR="009E2062" w:rsidRDefault="009E2062" w:rsidP="009E2062">
      <w:r>
        <w:t xml:space="preserve">Most of all, I want to thank the Lord for giving me the wonderful privilege of teaching and preaching His inspired, written Word. Whatever comes in the next years, His Word and His Ways will </w:t>
      </w:r>
      <w:r w:rsidR="00BD767A">
        <w:t xml:space="preserve">always </w:t>
      </w:r>
      <w:r>
        <w:t>be true and faithful.</w:t>
      </w:r>
    </w:p>
    <w:p w:rsidR="009E2062" w:rsidRDefault="009E2062" w:rsidP="009E2062"/>
    <w:p w:rsidR="009E2062" w:rsidRDefault="009E2062" w:rsidP="009E2062">
      <w:r>
        <w:t>Peace and hope,</w:t>
      </w:r>
    </w:p>
    <w:p w:rsidR="009E2062" w:rsidRDefault="009E2062" w:rsidP="009E2062"/>
    <w:p w:rsidR="009E2062" w:rsidRDefault="009E2062" w:rsidP="009E2062">
      <w:pPr>
        <w:rPr>
          <w:rFonts w:ascii="Brush Script MT" w:hAnsi="Brush Script MT"/>
          <w:sz w:val="36"/>
          <w:szCs w:val="36"/>
        </w:rPr>
      </w:pPr>
      <w:r>
        <w:rPr>
          <w:rFonts w:ascii="Brush Script MT" w:hAnsi="Brush Script MT"/>
          <w:sz w:val="36"/>
          <w:szCs w:val="36"/>
        </w:rPr>
        <w:t>Jeremy Higle</w:t>
      </w:r>
    </w:p>
    <w:p w:rsidR="009E2062" w:rsidRDefault="009E2062" w:rsidP="009E2062">
      <w:r>
        <w:t>The Journey House</w:t>
      </w:r>
    </w:p>
    <w:p w:rsidR="009E2062" w:rsidRDefault="009E2062" w:rsidP="009E2062">
      <w:r>
        <w:t>6/4/202</w:t>
      </w:r>
      <w:r w:rsidR="00BD767A">
        <w:t>1</w:t>
      </w:r>
    </w:p>
    <w:p w:rsidR="001D7610" w:rsidRPr="00223DAE" w:rsidRDefault="001D7610" w:rsidP="001D7610">
      <w:pPr>
        <w:sectPr w:rsidR="001D7610" w:rsidRPr="00223DAE" w:rsidSect="00C1641C">
          <w:footerReference w:type="even" r:id="rId10"/>
          <w:footerReference w:type="default" r:id="rId11"/>
          <w:pgSz w:w="12240" w:h="15840" w:code="1"/>
          <w:pgMar w:top="1440" w:right="3384" w:bottom="864" w:left="1584" w:header="720" w:footer="432" w:gutter="0"/>
          <w:pgNumType w:start="3"/>
          <w:cols w:space="720"/>
          <w:docGrid w:linePitch="360"/>
        </w:sectPr>
      </w:pPr>
    </w:p>
    <w:p w:rsidR="001D7610" w:rsidRPr="00F32CC8" w:rsidRDefault="001D7610" w:rsidP="001D7610">
      <w:pPr>
        <w:pStyle w:val="Title"/>
        <w:rPr>
          <w:smallCaps/>
          <w:sz w:val="44"/>
          <w:szCs w:val="48"/>
        </w:rPr>
      </w:pPr>
      <w:r w:rsidRPr="00F32CC8">
        <w:rPr>
          <w:smallCaps/>
          <w:sz w:val="44"/>
          <w:szCs w:val="48"/>
        </w:rPr>
        <w:lastRenderedPageBreak/>
        <w:t>Suggestions for Your Journey</w:t>
      </w:r>
    </w:p>
    <w:p w:rsidR="001D7610" w:rsidRPr="00223DAE" w:rsidRDefault="001D7610" w:rsidP="001D7610">
      <w:pPr>
        <w:tabs>
          <w:tab w:val="right" w:pos="360"/>
          <w:tab w:val="left" w:pos="546"/>
          <w:tab w:val="left" w:pos="864"/>
        </w:tabs>
      </w:pPr>
    </w:p>
    <w:p w:rsidR="001D7610" w:rsidRPr="006B1B94" w:rsidRDefault="001D7610" w:rsidP="006B1B94">
      <w:pPr>
        <w:numPr>
          <w:ilvl w:val="0"/>
          <w:numId w:val="3"/>
        </w:numPr>
        <w:ind w:left="540" w:hanging="540"/>
        <w:rPr>
          <w:b/>
          <w:bCs/>
          <w:smallCaps/>
        </w:rPr>
      </w:pPr>
      <w:r w:rsidRPr="006B1B94">
        <w:rPr>
          <w:b/>
          <w:bCs/>
          <w:smallCaps/>
          <w:sz w:val="28"/>
          <w:szCs w:val="28"/>
        </w:rPr>
        <w:t>Helpful Materials</w:t>
      </w:r>
      <w:r w:rsidRPr="006B1B94">
        <w:rPr>
          <w:b/>
          <w:bCs/>
          <w:smallCaps/>
        </w:rPr>
        <w:tab/>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A good study Bible and reliable Bible dictionary (Ask your pastor or teacher for help in this area.)</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A lead pencil. Don’t use ink because you may want to change your answers.</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bookmarkStart w:id="0" w:name="_Hlk14689440"/>
      <w:r w:rsidRPr="00223DAE">
        <w:rPr>
          <w:sz w:val="28"/>
          <w:szCs w:val="28"/>
        </w:rPr>
        <w:tab/>
      </w:r>
      <w:r w:rsidRPr="00223DAE">
        <w:rPr>
          <w:b/>
          <w:bCs/>
          <w:smallCaps/>
          <w:sz w:val="28"/>
          <w:szCs w:val="28"/>
        </w:rPr>
        <w:t>II.</w:t>
      </w:r>
      <w:r w:rsidRPr="00223DAE">
        <w:rPr>
          <w:b/>
          <w:bCs/>
          <w:smallCaps/>
          <w:sz w:val="28"/>
          <w:szCs w:val="28"/>
        </w:rPr>
        <w:tab/>
        <w:t>Hints for Personal Study</w:t>
      </w:r>
    </w:p>
    <w:bookmarkEnd w:id="0"/>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Pray for God’s guidance before each session, that your mind and heart will be receptive to God’s message for you.</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Don’t worry about scriptures you do not understand. Simply co</w:t>
      </w:r>
      <w:r w:rsidRPr="00223DAE">
        <w:t>n</w:t>
      </w:r>
      <w:r w:rsidRPr="00223DAE">
        <w:t>centrate on what God reveals to you in His Word for now, and trust Him to make the vague things clearer as you continue to study.</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3.</w:t>
      </w:r>
      <w:r w:rsidRPr="00223DAE">
        <w:tab/>
        <w:t>Mark the Bible verses that really speak to you.</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4.</w:t>
      </w:r>
      <w:r w:rsidRPr="00223DAE">
        <w:tab/>
        <w:t>Read each lesson at least three times each week.</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r w:rsidRPr="00223DAE">
        <w:rPr>
          <w:sz w:val="28"/>
          <w:szCs w:val="28"/>
        </w:rPr>
        <w:tab/>
      </w:r>
      <w:r w:rsidRPr="00223DAE">
        <w:rPr>
          <w:b/>
          <w:bCs/>
          <w:smallCaps/>
          <w:sz w:val="28"/>
          <w:szCs w:val="28"/>
        </w:rPr>
        <w:t>III.</w:t>
      </w:r>
      <w:r w:rsidRPr="00223DAE">
        <w:rPr>
          <w:b/>
          <w:bCs/>
          <w:smallCaps/>
          <w:sz w:val="28"/>
          <w:szCs w:val="28"/>
        </w:rPr>
        <w:tab/>
        <w:t>How To Get the Most Out of Your Class Time</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Attend every class period.</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Arrive at least 10 minutes early to look over the lesson, so you will have an idea of what will be covered during that session.</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3.</w:t>
      </w:r>
      <w:r w:rsidRPr="00223DAE">
        <w:tab/>
        <w:t>Write down things you want to remember, or you will probably forget them.</w:t>
      </w:r>
      <w:r w:rsidR="006C7F5F">
        <w:t xml:space="preserve"> </w:t>
      </w:r>
      <w:r w:rsidRPr="00223DAE">
        <w:t>You increase your retention by 300% if you take notes.</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4.</w:t>
      </w:r>
      <w:r w:rsidRPr="00223DAE">
        <w:tab/>
        <w:t>Pray for your teacher every day.</w:t>
      </w:r>
    </w:p>
    <w:p w:rsidR="001D7610" w:rsidRPr="00223DAE" w:rsidRDefault="001D7610" w:rsidP="001D7610">
      <w:pPr>
        <w:tabs>
          <w:tab w:val="right" w:pos="360"/>
          <w:tab w:val="left" w:pos="546"/>
          <w:tab w:val="left" w:pos="864"/>
        </w:tabs>
        <w:ind w:left="900" w:hanging="900"/>
      </w:pPr>
    </w:p>
    <w:p w:rsidR="001D7610" w:rsidRPr="00223DAE" w:rsidRDefault="001D7610" w:rsidP="001D7610">
      <w:pPr>
        <w:tabs>
          <w:tab w:val="right" w:pos="360"/>
          <w:tab w:val="left" w:pos="546"/>
          <w:tab w:val="left" w:pos="864"/>
        </w:tabs>
        <w:ind w:left="900" w:hanging="900"/>
        <w:rPr>
          <w:b/>
          <w:bCs/>
          <w:smallCaps/>
          <w:sz w:val="28"/>
          <w:szCs w:val="28"/>
        </w:rPr>
      </w:pPr>
      <w:r w:rsidRPr="00223DAE">
        <w:rPr>
          <w:sz w:val="28"/>
          <w:szCs w:val="28"/>
        </w:rPr>
        <w:tab/>
      </w:r>
      <w:r w:rsidRPr="00223DAE">
        <w:rPr>
          <w:b/>
          <w:bCs/>
          <w:smallCaps/>
          <w:sz w:val="28"/>
          <w:szCs w:val="28"/>
        </w:rPr>
        <w:t>IV.</w:t>
      </w:r>
      <w:r w:rsidRPr="00223DAE">
        <w:rPr>
          <w:b/>
          <w:bCs/>
          <w:smallCaps/>
          <w:sz w:val="28"/>
          <w:szCs w:val="28"/>
        </w:rPr>
        <w:tab/>
        <w:t>How To Answer the Questions in the Lessons</w:t>
      </w:r>
    </w:p>
    <w:p w:rsidR="001D7610" w:rsidRPr="00223DAE" w:rsidRDefault="001D7610" w:rsidP="001D7610">
      <w:pPr>
        <w:tabs>
          <w:tab w:val="right" w:pos="360"/>
          <w:tab w:val="left" w:pos="546"/>
          <w:tab w:val="left" w:pos="864"/>
        </w:tabs>
        <w:ind w:left="900" w:hanging="900"/>
        <w:rPr>
          <w:sz w:val="12"/>
          <w:szCs w:val="12"/>
        </w:rPr>
      </w:pPr>
    </w:p>
    <w:p w:rsidR="001D7610" w:rsidRPr="00223DAE" w:rsidRDefault="001D7610" w:rsidP="001D7610">
      <w:pPr>
        <w:pStyle w:val="BodyText"/>
        <w:tabs>
          <w:tab w:val="right" w:pos="360"/>
          <w:tab w:val="left" w:pos="546"/>
          <w:tab w:val="left" w:pos="864"/>
        </w:tabs>
        <w:ind w:left="900" w:hanging="900"/>
      </w:pPr>
      <w:r w:rsidRPr="00223DAE">
        <w:tab/>
      </w:r>
      <w:r w:rsidRPr="00223DAE">
        <w:tab/>
        <w:t>1.</w:t>
      </w:r>
      <w:r w:rsidRPr="00223DAE">
        <w:tab/>
        <w:t>Look up the scripture reference in your Bible.</w:t>
      </w:r>
      <w:r w:rsidR="006C7F5F">
        <w:t xml:space="preserve"> </w:t>
      </w:r>
      <w:r w:rsidRPr="00223DAE">
        <w:t>Usually the answer is very simple and clear in that reference.</w:t>
      </w:r>
      <w:r w:rsidR="006C7F5F">
        <w:t xml:space="preserve"> </w:t>
      </w:r>
      <w:r w:rsidRPr="00223DAE">
        <w:t>However, sometimes there are questions that require thought, so you must meditate over the verse or passage to find its meaning.</w:t>
      </w:r>
      <w:r w:rsidR="006C7F5F">
        <w:t xml:space="preserve"> </w:t>
      </w:r>
      <w:r w:rsidRPr="00223DAE">
        <w:t>Answering the questions will become easier as the Bible comes to life to you during the study.</w:t>
      </w:r>
    </w:p>
    <w:p w:rsidR="001D7610" w:rsidRPr="00223DAE" w:rsidRDefault="001D7610" w:rsidP="001D7610">
      <w:pPr>
        <w:tabs>
          <w:tab w:val="right" w:pos="360"/>
          <w:tab w:val="left" w:pos="546"/>
          <w:tab w:val="left" w:pos="864"/>
        </w:tabs>
        <w:ind w:left="900" w:hanging="900"/>
      </w:pPr>
    </w:p>
    <w:p w:rsidR="001D7610" w:rsidRPr="00223DAE" w:rsidRDefault="001D7610" w:rsidP="001D7610">
      <w:pPr>
        <w:pStyle w:val="BodyText"/>
        <w:tabs>
          <w:tab w:val="right" w:pos="360"/>
          <w:tab w:val="left" w:pos="546"/>
          <w:tab w:val="left" w:pos="864"/>
        </w:tabs>
        <w:ind w:left="900" w:hanging="900"/>
      </w:pPr>
      <w:r w:rsidRPr="00223DAE">
        <w:tab/>
      </w:r>
      <w:r w:rsidRPr="00223DAE">
        <w:tab/>
        <w:t>2.</w:t>
      </w:r>
      <w:r w:rsidRPr="00223DAE">
        <w:tab/>
        <w:t>Don’t simply quote the scripture.</w:t>
      </w:r>
      <w:r w:rsidR="006C7F5F">
        <w:t xml:space="preserve"> </w:t>
      </w:r>
      <w:r w:rsidRPr="00223DAE">
        <w:t>Write it in your own words as briefly as possible.</w:t>
      </w:r>
    </w:p>
    <w:p w:rsidR="001D7610" w:rsidRPr="00223DAE" w:rsidRDefault="001D7610" w:rsidP="001D7610">
      <w:pPr>
        <w:tabs>
          <w:tab w:val="right" w:pos="360"/>
          <w:tab w:val="left" w:pos="546"/>
          <w:tab w:val="left" w:pos="864"/>
        </w:tabs>
        <w:ind w:left="900" w:hanging="900"/>
      </w:pPr>
    </w:p>
    <w:p w:rsidR="001D7610" w:rsidRPr="00613037" w:rsidRDefault="001D7610" w:rsidP="001D7610">
      <w:pPr>
        <w:tabs>
          <w:tab w:val="right" w:pos="360"/>
          <w:tab w:val="left" w:pos="546"/>
          <w:tab w:val="left" w:pos="864"/>
        </w:tabs>
        <w:ind w:left="900" w:hanging="900"/>
      </w:pPr>
      <w:r w:rsidRPr="00613037">
        <w:tab/>
      </w:r>
      <w:r w:rsidRPr="00613037">
        <w:tab/>
        <w:t>3.</w:t>
      </w:r>
      <w:r w:rsidRPr="00613037">
        <w:tab/>
        <w:t>Whenever possible, personalize the scripture by using pronouns such as “I,” “me,” “my,” “mine,” etc.</w:t>
      </w:r>
    </w:p>
    <w:p w:rsidR="001D7610" w:rsidRPr="00223DAE" w:rsidRDefault="001D7610" w:rsidP="001D7610">
      <w:pPr>
        <w:tabs>
          <w:tab w:val="right" w:pos="360"/>
          <w:tab w:val="left" w:pos="546"/>
          <w:tab w:val="left" w:pos="864"/>
        </w:tabs>
        <w:ind w:left="900" w:hanging="900"/>
        <w:sectPr w:rsidR="001D7610" w:rsidRPr="00223DAE" w:rsidSect="00C1641C">
          <w:pgSz w:w="12240" w:h="15840" w:code="1"/>
          <w:pgMar w:top="1440" w:right="3442" w:bottom="1008" w:left="1584" w:header="720" w:footer="432" w:gutter="0"/>
          <w:cols w:space="720"/>
          <w:docGrid w:linePitch="360"/>
        </w:sectPr>
      </w:pPr>
    </w:p>
    <w:p w:rsidR="006B1B94" w:rsidRPr="005642F1" w:rsidRDefault="00F32CC8" w:rsidP="006B19E3">
      <w:pPr>
        <w:pStyle w:val="Title"/>
        <w:rPr>
          <w:smallCaps/>
          <w:sz w:val="44"/>
          <w:szCs w:val="44"/>
        </w:rPr>
      </w:pPr>
      <w:r w:rsidRPr="005642F1">
        <w:rPr>
          <w:smallCaps/>
          <w:sz w:val="44"/>
          <w:szCs w:val="44"/>
        </w:rPr>
        <w:lastRenderedPageBreak/>
        <w:t>Table of Contents</w:t>
      </w:r>
    </w:p>
    <w:p w:rsidR="005A171A" w:rsidRDefault="005A171A" w:rsidP="005A171A">
      <w:pPr>
        <w:pStyle w:val="Subtitle"/>
      </w:pPr>
    </w:p>
    <w:p w:rsidR="00772700" w:rsidRDefault="008F5EEE">
      <w:pPr>
        <w:pStyle w:val="TOC1"/>
        <w:tabs>
          <w:tab w:val="left" w:pos="1540"/>
        </w:tabs>
        <w:rPr>
          <w:rFonts w:asciiTheme="minorHAnsi" w:eastAsiaTheme="minorEastAsia" w:hAnsiTheme="minorHAnsi" w:cstheme="minorBidi"/>
          <w:noProof/>
          <w:sz w:val="22"/>
          <w:szCs w:val="22"/>
        </w:rPr>
      </w:pPr>
      <w:r w:rsidRPr="008F5EEE">
        <w:fldChar w:fldCharType="begin"/>
      </w:r>
      <w:r w:rsidR="006B1B94">
        <w:instrText xml:space="preserve"> TOC \o "1-3" \h \z \u </w:instrText>
      </w:r>
      <w:r w:rsidRPr="008F5EEE">
        <w:fldChar w:fldCharType="separate"/>
      </w:r>
      <w:hyperlink w:anchor="_Toc75185302" w:history="1">
        <w:r w:rsidR="00772700" w:rsidRPr="00BA6DBC">
          <w:rPr>
            <w:rStyle w:val="Hyperlink"/>
            <w:i/>
            <w:smallCaps/>
            <w:noProof/>
          </w:rPr>
          <w:t>Lesson</w:t>
        </w:r>
        <w:r w:rsidR="00772700" w:rsidRPr="00BA6DBC">
          <w:rPr>
            <w:rStyle w:val="Hyperlink"/>
            <w:i/>
            <w:noProof/>
          </w:rPr>
          <w:t xml:space="preserve"> 1</w:t>
        </w:r>
        <w:r w:rsidR="00772700" w:rsidRPr="00BA6DBC">
          <w:rPr>
            <w:rStyle w:val="Hyperlink"/>
            <w:noProof/>
          </w:rPr>
          <w:t xml:space="preserve"> . . .Preparing the Way of the Lord (1:1-56)</w:t>
        </w:r>
        <w:r w:rsidR="00772700">
          <w:rPr>
            <w:noProof/>
            <w:webHidden/>
          </w:rPr>
          <w:tab/>
        </w:r>
        <w:r>
          <w:rPr>
            <w:noProof/>
            <w:webHidden/>
          </w:rPr>
          <w:fldChar w:fldCharType="begin"/>
        </w:r>
        <w:r w:rsidR="00772700">
          <w:rPr>
            <w:noProof/>
            <w:webHidden/>
          </w:rPr>
          <w:instrText xml:space="preserve"> PAGEREF _Toc75185302 \h </w:instrText>
        </w:r>
        <w:r>
          <w:rPr>
            <w:noProof/>
            <w:webHidden/>
          </w:rPr>
        </w:r>
        <w:r>
          <w:rPr>
            <w:noProof/>
            <w:webHidden/>
          </w:rPr>
          <w:fldChar w:fldCharType="separate"/>
        </w:r>
        <w:r w:rsidR="00DB276F">
          <w:rPr>
            <w:noProof/>
            <w:webHidden/>
          </w:rPr>
          <w:t>7</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3" w:history="1">
        <w:r w:rsidR="00772700" w:rsidRPr="00BA6DBC">
          <w:rPr>
            <w:rStyle w:val="Hyperlink"/>
            <w:i/>
            <w:smallCaps/>
            <w:noProof/>
          </w:rPr>
          <w:t>Lesson</w:t>
        </w:r>
        <w:r w:rsidR="00772700" w:rsidRPr="00BA6DBC">
          <w:rPr>
            <w:rStyle w:val="Hyperlink"/>
            <w:i/>
            <w:noProof/>
          </w:rPr>
          <w:t xml:space="preserve"> 2</w:t>
        </w:r>
        <w:r w:rsidR="00772700" w:rsidRPr="00BA6DBC">
          <w:rPr>
            <w:rStyle w:val="Hyperlink"/>
            <w:noProof/>
          </w:rPr>
          <w:t xml:space="preserve"> . . .Partnering in the Work of the Lord (1:57-2:20)</w:t>
        </w:r>
        <w:r w:rsidR="00772700">
          <w:rPr>
            <w:noProof/>
            <w:webHidden/>
          </w:rPr>
          <w:tab/>
        </w:r>
        <w:r>
          <w:rPr>
            <w:noProof/>
            <w:webHidden/>
          </w:rPr>
          <w:fldChar w:fldCharType="begin"/>
        </w:r>
        <w:r w:rsidR="00772700">
          <w:rPr>
            <w:noProof/>
            <w:webHidden/>
          </w:rPr>
          <w:instrText xml:space="preserve"> PAGEREF _Toc75185303 \h </w:instrText>
        </w:r>
        <w:r>
          <w:rPr>
            <w:noProof/>
            <w:webHidden/>
          </w:rPr>
        </w:r>
        <w:r>
          <w:rPr>
            <w:noProof/>
            <w:webHidden/>
          </w:rPr>
          <w:fldChar w:fldCharType="separate"/>
        </w:r>
        <w:r w:rsidR="00DB276F">
          <w:rPr>
            <w:noProof/>
            <w:webHidden/>
          </w:rPr>
          <w:t>11</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4" w:history="1">
        <w:r w:rsidR="00772700" w:rsidRPr="00BA6DBC">
          <w:rPr>
            <w:rStyle w:val="Hyperlink"/>
            <w:i/>
            <w:smallCaps/>
            <w:noProof/>
          </w:rPr>
          <w:t>Lesson 3</w:t>
        </w:r>
        <w:r w:rsidR="00772700" w:rsidRPr="00BA6DBC">
          <w:rPr>
            <w:rStyle w:val="Hyperlink"/>
            <w:noProof/>
          </w:rPr>
          <w:t xml:space="preserve"> . . .Can We Trust the Stories About Jesus? (2:21-52)</w:t>
        </w:r>
        <w:r w:rsidR="00772700">
          <w:rPr>
            <w:noProof/>
            <w:webHidden/>
          </w:rPr>
          <w:tab/>
        </w:r>
        <w:r>
          <w:rPr>
            <w:noProof/>
            <w:webHidden/>
          </w:rPr>
          <w:fldChar w:fldCharType="begin"/>
        </w:r>
        <w:r w:rsidR="00772700">
          <w:rPr>
            <w:noProof/>
            <w:webHidden/>
          </w:rPr>
          <w:instrText xml:space="preserve"> PAGEREF _Toc75185304 \h </w:instrText>
        </w:r>
        <w:r>
          <w:rPr>
            <w:noProof/>
            <w:webHidden/>
          </w:rPr>
        </w:r>
        <w:r>
          <w:rPr>
            <w:noProof/>
            <w:webHidden/>
          </w:rPr>
          <w:fldChar w:fldCharType="separate"/>
        </w:r>
        <w:r w:rsidR="00DB276F">
          <w:rPr>
            <w:noProof/>
            <w:webHidden/>
          </w:rPr>
          <w:t>17</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5" w:history="1">
        <w:r w:rsidR="00772700" w:rsidRPr="00BA6DBC">
          <w:rPr>
            <w:rStyle w:val="Hyperlink"/>
            <w:i/>
            <w:smallCaps/>
            <w:noProof/>
          </w:rPr>
          <w:t>Lesson 4</w:t>
        </w:r>
        <w:r w:rsidR="00772700" w:rsidRPr="00BA6DBC">
          <w:rPr>
            <w:rStyle w:val="Hyperlink"/>
            <w:noProof/>
          </w:rPr>
          <w:t xml:space="preserve"> . . .Three Callings When the King Arrives (3:1-38)</w:t>
        </w:r>
        <w:r w:rsidR="00772700">
          <w:rPr>
            <w:noProof/>
            <w:webHidden/>
          </w:rPr>
          <w:tab/>
        </w:r>
        <w:r>
          <w:rPr>
            <w:noProof/>
            <w:webHidden/>
          </w:rPr>
          <w:fldChar w:fldCharType="begin"/>
        </w:r>
        <w:r w:rsidR="00772700">
          <w:rPr>
            <w:noProof/>
            <w:webHidden/>
          </w:rPr>
          <w:instrText xml:space="preserve"> PAGEREF _Toc75185305 \h </w:instrText>
        </w:r>
        <w:r>
          <w:rPr>
            <w:noProof/>
            <w:webHidden/>
          </w:rPr>
        </w:r>
        <w:r>
          <w:rPr>
            <w:noProof/>
            <w:webHidden/>
          </w:rPr>
          <w:fldChar w:fldCharType="separate"/>
        </w:r>
        <w:r w:rsidR="00DB276F">
          <w:rPr>
            <w:noProof/>
            <w:webHidden/>
          </w:rPr>
          <w:t>21</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6" w:history="1">
        <w:r w:rsidR="00772700" w:rsidRPr="00BA6DBC">
          <w:rPr>
            <w:rStyle w:val="Hyperlink"/>
            <w:i/>
            <w:smallCaps/>
            <w:noProof/>
          </w:rPr>
          <w:t>Lesson 5</w:t>
        </w:r>
        <w:r w:rsidR="00772700" w:rsidRPr="00BA6DBC">
          <w:rPr>
            <w:rStyle w:val="Hyperlink"/>
            <w:noProof/>
          </w:rPr>
          <w:t xml:space="preserve"> . . .</w:t>
        </w:r>
        <w:r w:rsidR="00B632F7">
          <w:rPr>
            <w:rStyle w:val="Hyperlink"/>
            <w:noProof/>
          </w:rPr>
          <w:t>Responding to</w:t>
        </w:r>
        <w:r w:rsidR="00772700" w:rsidRPr="00BA6DBC">
          <w:rPr>
            <w:rStyle w:val="Hyperlink"/>
            <w:noProof/>
          </w:rPr>
          <w:t xml:space="preserve"> Temptation and Rejection (4:1-44)</w:t>
        </w:r>
        <w:r w:rsidR="00772700">
          <w:rPr>
            <w:noProof/>
            <w:webHidden/>
          </w:rPr>
          <w:tab/>
        </w:r>
        <w:r>
          <w:rPr>
            <w:noProof/>
            <w:webHidden/>
          </w:rPr>
          <w:fldChar w:fldCharType="begin"/>
        </w:r>
        <w:r w:rsidR="00772700">
          <w:rPr>
            <w:noProof/>
            <w:webHidden/>
          </w:rPr>
          <w:instrText xml:space="preserve"> PAGEREF _Toc75185306 \h </w:instrText>
        </w:r>
        <w:r>
          <w:rPr>
            <w:noProof/>
            <w:webHidden/>
          </w:rPr>
        </w:r>
        <w:r>
          <w:rPr>
            <w:noProof/>
            <w:webHidden/>
          </w:rPr>
          <w:fldChar w:fldCharType="separate"/>
        </w:r>
        <w:r w:rsidR="00DB276F">
          <w:rPr>
            <w:noProof/>
            <w:webHidden/>
          </w:rPr>
          <w:t>25</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7" w:history="1">
        <w:r w:rsidR="00772700" w:rsidRPr="00BA6DBC">
          <w:rPr>
            <w:rStyle w:val="Hyperlink"/>
            <w:i/>
            <w:smallCaps/>
            <w:noProof/>
          </w:rPr>
          <w:t>Lesson 6</w:t>
        </w:r>
        <w:r w:rsidR="00772700" w:rsidRPr="00BA6DBC">
          <w:rPr>
            <w:rStyle w:val="Hyperlink"/>
            <w:noProof/>
          </w:rPr>
          <w:t xml:space="preserve"> . . .How Jesus Deals with Sinners (5:1-39)</w:t>
        </w:r>
        <w:r w:rsidR="00772700">
          <w:rPr>
            <w:noProof/>
            <w:webHidden/>
          </w:rPr>
          <w:tab/>
        </w:r>
        <w:r>
          <w:rPr>
            <w:noProof/>
            <w:webHidden/>
          </w:rPr>
          <w:fldChar w:fldCharType="begin"/>
        </w:r>
        <w:r w:rsidR="00772700">
          <w:rPr>
            <w:noProof/>
            <w:webHidden/>
          </w:rPr>
          <w:instrText xml:space="preserve"> PAGEREF _Toc75185307 \h </w:instrText>
        </w:r>
        <w:r>
          <w:rPr>
            <w:noProof/>
            <w:webHidden/>
          </w:rPr>
        </w:r>
        <w:r>
          <w:rPr>
            <w:noProof/>
            <w:webHidden/>
          </w:rPr>
          <w:fldChar w:fldCharType="separate"/>
        </w:r>
        <w:r w:rsidR="00DB276F">
          <w:rPr>
            <w:noProof/>
            <w:webHidden/>
          </w:rPr>
          <w:t>29</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8" w:history="1">
        <w:r w:rsidR="00772700" w:rsidRPr="00BA6DBC">
          <w:rPr>
            <w:rStyle w:val="Hyperlink"/>
            <w:i/>
            <w:smallCaps/>
            <w:noProof/>
          </w:rPr>
          <w:t>Lesson 7</w:t>
        </w:r>
        <w:r w:rsidR="00772700" w:rsidRPr="00BA6DBC">
          <w:rPr>
            <w:rStyle w:val="Hyperlink"/>
            <w:noProof/>
          </w:rPr>
          <w:t xml:space="preserve"> . . .The King Describes His Kingdom (6:1-49)</w:t>
        </w:r>
        <w:r w:rsidR="00772700">
          <w:rPr>
            <w:noProof/>
            <w:webHidden/>
          </w:rPr>
          <w:tab/>
        </w:r>
        <w:r>
          <w:rPr>
            <w:noProof/>
            <w:webHidden/>
          </w:rPr>
          <w:fldChar w:fldCharType="begin"/>
        </w:r>
        <w:r w:rsidR="00772700">
          <w:rPr>
            <w:noProof/>
            <w:webHidden/>
          </w:rPr>
          <w:instrText xml:space="preserve"> PAGEREF _Toc75185308 \h </w:instrText>
        </w:r>
        <w:r>
          <w:rPr>
            <w:noProof/>
            <w:webHidden/>
          </w:rPr>
        </w:r>
        <w:r>
          <w:rPr>
            <w:noProof/>
            <w:webHidden/>
          </w:rPr>
          <w:fldChar w:fldCharType="separate"/>
        </w:r>
        <w:r w:rsidR="00DB276F">
          <w:rPr>
            <w:noProof/>
            <w:webHidden/>
          </w:rPr>
          <w:t>33</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09" w:history="1">
        <w:r w:rsidR="00772700" w:rsidRPr="00BA6DBC">
          <w:rPr>
            <w:rStyle w:val="Hyperlink"/>
            <w:i/>
            <w:smallCaps/>
            <w:noProof/>
          </w:rPr>
          <w:t>Lesson 8</w:t>
        </w:r>
        <w:r w:rsidR="00772700" w:rsidRPr="00BA6DBC">
          <w:rPr>
            <w:rStyle w:val="Hyperlink"/>
            <w:noProof/>
          </w:rPr>
          <w:t xml:space="preserve"> . . .The King’s Perfect Timing  (7:1-50)</w:t>
        </w:r>
        <w:r w:rsidR="00772700">
          <w:rPr>
            <w:noProof/>
            <w:webHidden/>
          </w:rPr>
          <w:tab/>
        </w:r>
        <w:r>
          <w:rPr>
            <w:noProof/>
            <w:webHidden/>
          </w:rPr>
          <w:fldChar w:fldCharType="begin"/>
        </w:r>
        <w:r w:rsidR="00772700">
          <w:rPr>
            <w:noProof/>
            <w:webHidden/>
          </w:rPr>
          <w:instrText xml:space="preserve"> PAGEREF _Toc75185309 \h </w:instrText>
        </w:r>
        <w:r>
          <w:rPr>
            <w:noProof/>
            <w:webHidden/>
          </w:rPr>
        </w:r>
        <w:r>
          <w:rPr>
            <w:noProof/>
            <w:webHidden/>
          </w:rPr>
          <w:fldChar w:fldCharType="separate"/>
        </w:r>
        <w:r w:rsidR="00DB276F">
          <w:rPr>
            <w:noProof/>
            <w:webHidden/>
          </w:rPr>
          <w:t>37</w:t>
        </w:r>
        <w:r>
          <w:rPr>
            <w:noProof/>
            <w:webHidden/>
          </w:rPr>
          <w:fldChar w:fldCharType="end"/>
        </w:r>
      </w:hyperlink>
    </w:p>
    <w:p w:rsidR="00772700" w:rsidRDefault="008F5EEE">
      <w:pPr>
        <w:pStyle w:val="TOC1"/>
        <w:tabs>
          <w:tab w:val="left" w:pos="1540"/>
        </w:tabs>
        <w:rPr>
          <w:rFonts w:asciiTheme="minorHAnsi" w:eastAsiaTheme="minorEastAsia" w:hAnsiTheme="minorHAnsi" w:cstheme="minorBidi"/>
          <w:noProof/>
          <w:sz w:val="22"/>
          <w:szCs w:val="22"/>
        </w:rPr>
      </w:pPr>
      <w:hyperlink w:anchor="_Toc75185310" w:history="1">
        <w:r w:rsidR="00772700" w:rsidRPr="00BA6DBC">
          <w:rPr>
            <w:rStyle w:val="Hyperlink"/>
            <w:i/>
            <w:smallCaps/>
            <w:noProof/>
          </w:rPr>
          <w:t>Lesson 9</w:t>
        </w:r>
        <w:r w:rsidR="00772700" w:rsidRPr="00BA6DBC">
          <w:rPr>
            <w:rStyle w:val="Hyperlink"/>
            <w:noProof/>
          </w:rPr>
          <w:t xml:space="preserve"> . . .The King Prepares Us for  Ministry (8:1-56)</w:t>
        </w:r>
        <w:r w:rsidR="00772700">
          <w:rPr>
            <w:noProof/>
            <w:webHidden/>
          </w:rPr>
          <w:tab/>
        </w:r>
        <w:r>
          <w:rPr>
            <w:noProof/>
            <w:webHidden/>
          </w:rPr>
          <w:fldChar w:fldCharType="begin"/>
        </w:r>
        <w:r w:rsidR="00772700">
          <w:rPr>
            <w:noProof/>
            <w:webHidden/>
          </w:rPr>
          <w:instrText xml:space="preserve"> PAGEREF _Toc75185310 \h </w:instrText>
        </w:r>
        <w:r>
          <w:rPr>
            <w:noProof/>
            <w:webHidden/>
          </w:rPr>
        </w:r>
        <w:r>
          <w:rPr>
            <w:noProof/>
            <w:webHidden/>
          </w:rPr>
          <w:fldChar w:fldCharType="separate"/>
        </w:r>
        <w:r w:rsidR="00DB276F">
          <w:rPr>
            <w:noProof/>
            <w:webHidden/>
          </w:rPr>
          <w:t>41</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1" w:history="1">
        <w:r w:rsidR="00772700" w:rsidRPr="00BA6DBC">
          <w:rPr>
            <w:rStyle w:val="Hyperlink"/>
            <w:i/>
            <w:smallCaps/>
            <w:noProof/>
          </w:rPr>
          <w:t>Lesson 10</w:t>
        </w:r>
        <w:r w:rsidR="00772700" w:rsidRPr="00BA6DBC">
          <w:rPr>
            <w:rStyle w:val="Hyperlink"/>
            <w:noProof/>
          </w:rPr>
          <w:t xml:space="preserve"> . . .How To Participate in Kingdom Work (9:1-62)</w:t>
        </w:r>
        <w:r w:rsidR="00772700">
          <w:rPr>
            <w:noProof/>
            <w:webHidden/>
          </w:rPr>
          <w:tab/>
        </w:r>
        <w:r>
          <w:rPr>
            <w:noProof/>
            <w:webHidden/>
          </w:rPr>
          <w:fldChar w:fldCharType="begin"/>
        </w:r>
        <w:r w:rsidR="00772700">
          <w:rPr>
            <w:noProof/>
            <w:webHidden/>
          </w:rPr>
          <w:instrText xml:space="preserve"> PAGEREF _Toc75185311 \h </w:instrText>
        </w:r>
        <w:r>
          <w:rPr>
            <w:noProof/>
            <w:webHidden/>
          </w:rPr>
        </w:r>
        <w:r>
          <w:rPr>
            <w:noProof/>
            <w:webHidden/>
          </w:rPr>
          <w:fldChar w:fldCharType="separate"/>
        </w:r>
        <w:r w:rsidR="00DB276F">
          <w:rPr>
            <w:noProof/>
            <w:webHidden/>
          </w:rPr>
          <w:t>45</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2" w:history="1">
        <w:r w:rsidR="00772700" w:rsidRPr="00BA6DBC">
          <w:rPr>
            <w:rStyle w:val="Hyperlink"/>
            <w:i/>
            <w:smallCaps/>
            <w:noProof/>
          </w:rPr>
          <w:t>Lesson 11</w:t>
        </w:r>
        <w:r w:rsidR="00772700" w:rsidRPr="00BA6DBC">
          <w:rPr>
            <w:rStyle w:val="Hyperlink"/>
            <w:noProof/>
          </w:rPr>
          <w:t xml:space="preserve"> . . .How To Serve Our King with  Gladness (10:1-42)</w:t>
        </w:r>
        <w:r w:rsidR="00772700">
          <w:rPr>
            <w:noProof/>
            <w:webHidden/>
          </w:rPr>
          <w:tab/>
        </w:r>
        <w:r>
          <w:rPr>
            <w:noProof/>
            <w:webHidden/>
          </w:rPr>
          <w:fldChar w:fldCharType="begin"/>
        </w:r>
        <w:r w:rsidR="00772700">
          <w:rPr>
            <w:noProof/>
            <w:webHidden/>
          </w:rPr>
          <w:instrText xml:space="preserve"> PAGEREF _Toc75185312 \h </w:instrText>
        </w:r>
        <w:r>
          <w:rPr>
            <w:noProof/>
            <w:webHidden/>
          </w:rPr>
        </w:r>
        <w:r>
          <w:rPr>
            <w:noProof/>
            <w:webHidden/>
          </w:rPr>
          <w:fldChar w:fldCharType="separate"/>
        </w:r>
        <w:r w:rsidR="00DB276F">
          <w:rPr>
            <w:noProof/>
            <w:webHidden/>
          </w:rPr>
          <w:t>49</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3" w:history="1">
        <w:r w:rsidR="00772700" w:rsidRPr="00BA6DBC">
          <w:rPr>
            <w:rStyle w:val="Hyperlink"/>
            <w:i/>
            <w:smallCaps/>
            <w:noProof/>
          </w:rPr>
          <w:t>Lesson 12</w:t>
        </w:r>
        <w:r w:rsidR="00772700" w:rsidRPr="00BA6DBC">
          <w:rPr>
            <w:rStyle w:val="Hyperlink"/>
            <w:noProof/>
          </w:rPr>
          <w:t xml:space="preserve"> . . .What Are Jesus’ Duties in the Kingdom? (11:1-54)</w:t>
        </w:r>
        <w:r w:rsidR="00772700">
          <w:rPr>
            <w:noProof/>
            <w:webHidden/>
          </w:rPr>
          <w:tab/>
        </w:r>
        <w:r>
          <w:rPr>
            <w:noProof/>
            <w:webHidden/>
          </w:rPr>
          <w:fldChar w:fldCharType="begin"/>
        </w:r>
        <w:r w:rsidR="00772700">
          <w:rPr>
            <w:noProof/>
            <w:webHidden/>
          </w:rPr>
          <w:instrText xml:space="preserve"> PAGEREF _Toc75185313 \h </w:instrText>
        </w:r>
        <w:r>
          <w:rPr>
            <w:noProof/>
            <w:webHidden/>
          </w:rPr>
        </w:r>
        <w:r>
          <w:rPr>
            <w:noProof/>
            <w:webHidden/>
          </w:rPr>
          <w:fldChar w:fldCharType="separate"/>
        </w:r>
        <w:r w:rsidR="00DB276F">
          <w:rPr>
            <w:noProof/>
            <w:webHidden/>
          </w:rPr>
          <w:t>53</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4" w:history="1">
        <w:r w:rsidR="00772700" w:rsidRPr="00BA6DBC">
          <w:rPr>
            <w:rStyle w:val="Hyperlink"/>
            <w:i/>
            <w:smallCaps/>
            <w:noProof/>
          </w:rPr>
          <w:t>Lesson 13</w:t>
        </w:r>
        <w:r w:rsidR="00772700" w:rsidRPr="00BA6DBC">
          <w:rPr>
            <w:rStyle w:val="Hyperlink"/>
            <w:noProof/>
          </w:rPr>
          <w:t xml:space="preserve"> . . .Four Secret Sins To Be Revealed  by Our King (12:1-59)</w:t>
        </w:r>
        <w:r w:rsidR="00772700">
          <w:rPr>
            <w:noProof/>
            <w:webHidden/>
          </w:rPr>
          <w:tab/>
        </w:r>
        <w:r>
          <w:rPr>
            <w:noProof/>
            <w:webHidden/>
          </w:rPr>
          <w:fldChar w:fldCharType="begin"/>
        </w:r>
        <w:r w:rsidR="00772700">
          <w:rPr>
            <w:noProof/>
            <w:webHidden/>
          </w:rPr>
          <w:instrText xml:space="preserve"> PAGEREF _Toc75185314 \h </w:instrText>
        </w:r>
        <w:r>
          <w:rPr>
            <w:noProof/>
            <w:webHidden/>
          </w:rPr>
        </w:r>
        <w:r>
          <w:rPr>
            <w:noProof/>
            <w:webHidden/>
          </w:rPr>
          <w:fldChar w:fldCharType="separate"/>
        </w:r>
        <w:r w:rsidR="00DB276F">
          <w:rPr>
            <w:noProof/>
            <w:webHidden/>
          </w:rPr>
          <w:t>57</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5" w:history="1">
        <w:r w:rsidR="00772700" w:rsidRPr="00BA6DBC">
          <w:rPr>
            <w:rStyle w:val="Hyperlink"/>
            <w:i/>
            <w:smallCaps/>
            <w:noProof/>
          </w:rPr>
          <w:t>Lesson 14</w:t>
        </w:r>
        <w:r w:rsidR="00772700" w:rsidRPr="00BA6DBC">
          <w:rPr>
            <w:rStyle w:val="Hyperlink"/>
            <w:noProof/>
          </w:rPr>
          <w:t xml:space="preserve"> . . .Five Secret Truths the King  Reveals (13:1-35)</w:t>
        </w:r>
        <w:r w:rsidR="00772700">
          <w:rPr>
            <w:noProof/>
            <w:webHidden/>
          </w:rPr>
          <w:tab/>
        </w:r>
        <w:r>
          <w:rPr>
            <w:noProof/>
            <w:webHidden/>
          </w:rPr>
          <w:fldChar w:fldCharType="begin"/>
        </w:r>
        <w:r w:rsidR="00772700">
          <w:rPr>
            <w:noProof/>
            <w:webHidden/>
          </w:rPr>
          <w:instrText xml:space="preserve"> PAGEREF _Toc75185315 \h </w:instrText>
        </w:r>
        <w:r>
          <w:rPr>
            <w:noProof/>
            <w:webHidden/>
          </w:rPr>
        </w:r>
        <w:r>
          <w:rPr>
            <w:noProof/>
            <w:webHidden/>
          </w:rPr>
          <w:fldChar w:fldCharType="separate"/>
        </w:r>
        <w:r w:rsidR="00DB276F">
          <w:rPr>
            <w:noProof/>
            <w:webHidden/>
          </w:rPr>
          <w:t>61</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6" w:history="1">
        <w:r w:rsidR="00772700" w:rsidRPr="00BA6DBC">
          <w:rPr>
            <w:rStyle w:val="Hyperlink"/>
            <w:i/>
            <w:smallCaps/>
            <w:noProof/>
          </w:rPr>
          <w:t>Lesson 15</w:t>
        </w:r>
        <w:r w:rsidR="00772700" w:rsidRPr="00BA6DBC">
          <w:rPr>
            <w:rStyle w:val="Hyperlink"/>
            <w:noProof/>
          </w:rPr>
          <w:t xml:space="preserve"> . . .How To Set Kingdom Priorities  (14:1-35)</w:t>
        </w:r>
        <w:r w:rsidR="00772700">
          <w:rPr>
            <w:noProof/>
            <w:webHidden/>
          </w:rPr>
          <w:tab/>
        </w:r>
        <w:r>
          <w:rPr>
            <w:noProof/>
            <w:webHidden/>
          </w:rPr>
          <w:fldChar w:fldCharType="begin"/>
        </w:r>
        <w:r w:rsidR="00772700">
          <w:rPr>
            <w:noProof/>
            <w:webHidden/>
          </w:rPr>
          <w:instrText xml:space="preserve"> PAGEREF _Toc75185316 \h </w:instrText>
        </w:r>
        <w:r>
          <w:rPr>
            <w:noProof/>
            <w:webHidden/>
          </w:rPr>
        </w:r>
        <w:r>
          <w:rPr>
            <w:noProof/>
            <w:webHidden/>
          </w:rPr>
          <w:fldChar w:fldCharType="separate"/>
        </w:r>
        <w:r w:rsidR="00DB276F">
          <w:rPr>
            <w:noProof/>
            <w:webHidden/>
          </w:rPr>
          <w:t>65</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7" w:history="1">
        <w:r w:rsidR="00772700" w:rsidRPr="00BA6DBC">
          <w:rPr>
            <w:rStyle w:val="Hyperlink"/>
            <w:i/>
            <w:smallCaps/>
            <w:noProof/>
          </w:rPr>
          <w:t>Lesson 16</w:t>
        </w:r>
        <w:r w:rsidR="00772700" w:rsidRPr="00BA6DBC">
          <w:rPr>
            <w:rStyle w:val="Hyperlink"/>
            <w:noProof/>
          </w:rPr>
          <w:t xml:space="preserve"> . . .Understanding the Process of Salvation (15:1-32)</w:t>
        </w:r>
        <w:r w:rsidR="00772700">
          <w:rPr>
            <w:noProof/>
            <w:webHidden/>
          </w:rPr>
          <w:tab/>
        </w:r>
        <w:r>
          <w:rPr>
            <w:noProof/>
            <w:webHidden/>
          </w:rPr>
          <w:fldChar w:fldCharType="begin"/>
        </w:r>
        <w:r w:rsidR="00772700">
          <w:rPr>
            <w:noProof/>
            <w:webHidden/>
          </w:rPr>
          <w:instrText xml:space="preserve"> PAGEREF _Toc75185317 \h </w:instrText>
        </w:r>
        <w:r>
          <w:rPr>
            <w:noProof/>
            <w:webHidden/>
          </w:rPr>
        </w:r>
        <w:r>
          <w:rPr>
            <w:noProof/>
            <w:webHidden/>
          </w:rPr>
          <w:fldChar w:fldCharType="separate"/>
        </w:r>
        <w:r w:rsidR="00DB276F">
          <w:rPr>
            <w:noProof/>
            <w:webHidden/>
          </w:rPr>
          <w:t>69</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8" w:history="1">
        <w:r w:rsidR="00772700" w:rsidRPr="00BA6DBC">
          <w:rPr>
            <w:rStyle w:val="Hyperlink"/>
            <w:i/>
            <w:smallCaps/>
            <w:noProof/>
          </w:rPr>
          <w:t>Lesson 17</w:t>
        </w:r>
        <w:r w:rsidR="00772700" w:rsidRPr="00BA6DBC">
          <w:rPr>
            <w:rStyle w:val="Hyperlink"/>
            <w:noProof/>
          </w:rPr>
          <w:t xml:space="preserve"> . . .</w:t>
        </w:r>
        <w:r w:rsidR="00B632F7">
          <w:rPr>
            <w:rStyle w:val="Hyperlink"/>
            <w:noProof/>
          </w:rPr>
          <w:t>Building</w:t>
        </w:r>
        <w:r w:rsidR="00772700" w:rsidRPr="00BA6DBC">
          <w:rPr>
            <w:rStyle w:val="Hyperlink"/>
            <w:noProof/>
          </w:rPr>
          <w:t xml:space="preserve"> a Heavenly Treasure (16:1-31)</w:t>
        </w:r>
        <w:r w:rsidR="00772700">
          <w:rPr>
            <w:noProof/>
            <w:webHidden/>
          </w:rPr>
          <w:tab/>
        </w:r>
        <w:r>
          <w:rPr>
            <w:noProof/>
            <w:webHidden/>
          </w:rPr>
          <w:fldChar w:fldCharType="begin"/>
        </w:r>
        <w:r w:rsidR="00772700">
          <w:rPr>
            <w:noProof/>
            <w:webHidden/>
          </w:rPr>
          <w:instrText xml:space="preserve"> PAGEREF _Toc75185318 \h </w:instrText>
        </w:r>
        <w:r>
          <w:rPr>
            <w:noProof/>
            <w:webHidden/>
          </w:rPr>
        </w:r>
        <w:r>
          <w:rPr>
            <w:noProof/>
            <w:webHidden/>
          </w:rPr>
          <w:fldChar w:fldCharType="separate"/>
        </w:r>
        <w:r w:rsidR="00DB276F">
          <w:rPr>
            <w:noProof/>
            <w:webHidden/>
          </w:rPr>
          <w:t>73</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19" w:history="1">
        <w:r w:rsidR="00772700" w:rsidRPr="00BA6DBC">
          <w:rPr>
            <w:rStyle w:val="Hyperlink"/>
            <w:i/>
            <w:smallCaps/>
            <w:noProof/>
          </w:rPr>
          <w:t>Lesson 18</w:t>
        </w:r>
        <w:r w:rsidR="00772700" w:rsidRPr="00BA6DBC">
          <w:rPr>
            <w:rStyle w:val="Hyperlink"/>
            <w:noProof/>
          </w:rPr>
          <w:t xml:space="preserve"> . . .</w:t>
        </w:r>
        <w:r w:rsidR="00235071">
          <w:rPr>
            <w:rStyle w:val="Hyperlink"/>
            <w:noProof/>
          </w:rPr>
          <w:t>Avoiding</w:t>
        </w:r>
        <w:r w:rsidR="00772700" w:rsidRPr="00BA6DBC">
          <w:rPr>
            <w:rStyle w:val="Hyperlink"/>
            <w:noProof/>
          </w:rPr>
          <w:t xml:space="preserve"> Temptation Traps (17:1-37)</w:t>
        </w:r>
        <w:r w:rsidR="00772700">
          <w:rPr>
            <w:noProof/>
            <w:webHidden/>
          </w:rPr>
          <w:tab/>
        </w:r>
        <w:r>
          <w:rPr>
            <w:noProof/>
            <w:webHidden/>
          </w:rPr>
          <w:fldChar w:fldCharType="begin"/>
        </w:r>
        <w:r w:rsidR="00772700">
          <w:rPr>
            <w:noProof/>
            <w:webHidden/>
          </w:rPr>
          <w:instrText xml:space="preserve"> PAGEREF _Toc75185319 \h </w:instrText>
        </w:r>
        <w:r>
          <w:rPr>
            <w:noProof/>
            <w:webHidden/>
          </w:rPr>
        </w:r>
        <w:r>
          <w:rPr>
            <w:noProof/>
            <w:webHidden/>
          </w:rPr>
          <w:fldChar w:fldCharType="separate"/>
        </w:r>
        <w:r w:rsidR="00DB276F">
          <w:rPr>
            <w:noProof/>
            <w:webHidden/>
          </w:rPr>
          <w:t>77</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0" w:history="1">
        <w:r w:rsidR="00772700" w:rsidRPr="00BA6DBC">
          <w:rPr>
            <w:rStyle w:val="Hyperlink"/>
            <w:i/>
            <w:smallCaps/>
            <w:noProof/>
          </w:rPr>
          <w:t>Lesson 19</w:t>
        </w:r>
        <w:r w:rsidR="00772700" w:rsidRPr="00BA6DBC">
          <w:rPr>
            <w:rStyle w:val="Hyperlink"/>
            <w:noProof/>
          </w:rPr>
          <w:t xml:space="preserve"> . . .Four Powerful Possessions (18:1-34)</w:t>
        </w:r>
        <w:r w:rsidR="00772700">
          <w:rPr>
            <w:noProof/>
            <w:webHidden/>
          </w:rPr>
          <w:tab/>
        </w:r>
        <w:r>
          <w:rPr>
            <w:noProof/>
            <w:webHidden/>
          </w:rPr>
          <w:fldChar w:fldCharType="begin"/>
        </w:r>
        <w:r w:rsidR="00772700">
          <w:rPr>
            <w:noProof/>
            <w:webHidden/>
          </w:rPr>
          <w:instrText xml:space="preserve"> PAGEREF _Toc75185320 \h </w:instrText>
        </w:r>
        <w:r>
          <w:rPr>
            <w:noProof/>
            <w:webHidden/>
          </w:rPr>
        </w:r>
        <w:r>
          <w:rPr>
            <w:noProof/>
            <w:webHidden/>
          </w:rPr>
          <w:fldChar w:fldCharType="separate"/>
        </w:r>
        <w:r w:rsidR="00DB276F">
          <w:rPr>
            <w:noProof/>
            <w:webHidden/>
          </w:rPr>
          <w:t>81</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1" w:history="1">
        <w:r w:rsidR="00772700" w:rsidRPr="00BA6DBC">
          <w:rPr>
            <w:rStyle w:val="Hyperlink"/>
            <w:i/>
            <w:smallCaps/>
            <w:noProof/>
          </w:rPr>
          <w:t>Lesson 20</w:t>
        </w:r>
        <w:r w:rsidR="00772700" w:rsidRPr="00BA6DBC">
          <w:rPr>
            <w:rStyle w:val="Hyperlink"/>
            <w:noProof/>
          </w:rPr>
          <w:t xml:space="preserve"> . . .How King Jesus Builds His Kingdom (19:1-48)</w:t>
        </w:r>
        <w:r w:rsidR="00772700">
          <w:rPr>
            <w:noProof/>
            <w:webHidden/>
          </w:rPr>
          <w:tab/>
        </w:r>
        <w:r>
          <w:rPr>
            <w:noProof/>
            <w:webHidden/>
          </w:rPr>
          <w:fldChar w:fldCharType="begin"/>
        </w:r>
        <w:r w:rsidR="00772700">
          <w:rPr>
            <w:noProof/>
            <w:webHidden/>
          </w:rPr>
          <w:instrText xml:space="preserve"> PAGEREF _Toc75185321 \h </w:instrText>
        </w:r>
        <w:r>
          <w:rPr>
            <w:noProof/>
            <w:webHidden/>
          </w:rPr>
        </w:r>
        <w:r>
          <w:rPr>
            <w:noProof/>
            <w:webHidden/>
          </w:rPr>
          <w:fldChar w:fldCharType="separate"/>
        </w:r>
        <w:r w:rsidR="00DB276F">
          <w:rPr>
            <w:noProof/>
            <w:webHidden/>
          </w:rPr>
          <w:t>85</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2" w:history="1">
        <w:r w:rsidR="00772700" w:rsidRPr="00BA6DBC">
          <w:rPr>
            <w:rStyle w:val="Hyperlink"/>
            <w:i/>
            <w:smallCaps/>
            <w:noProof/>
          </w:rPr>
          <w:t>Lesson 21</w:t>
        </w:r>
        <w:r w:rsidR="00772700" w:rsidRPr="00BA6DBC">
          <w:rPr>
            <w:rStyle w:val="Hyperlink"/>
            <w:noProof/>
          </w:rPr>
          <w:t xml:space="preserve"> . . .How King Jesus </w:t>
        </w:r>
        <w:r w:rsidR="00235071">
          <w:rPr>
            <w:rStyle w:val="Hyperlink"/>
            <w:noProof/>
          </w:rPr>
          <w:t>Answers</w:t>
        </w:r>
        <w:r w:rsidR="00772700" w:rsidRPr="00BA6DBC">
          <w:rPr>
            <w:rStyle w:val="Hyperlink"/>
            <w:noProof/>
          </w:rPr>
          <w:t xml:space="preserve"> His Enemies (20:1-47)</w:t>
        </w:r>
        <w:r w:rsidR="00772700">
          <w:rPr>
            <w:noProof/>
            <w:webHidden/>
          </w:rPr>
          <w:tab/>
        </w:r>
        <w:r>
          <w:rPr>
            <w:noProof/>
            <w:webHidden/>
          </w:rPr>
          <w:fldChar w:fldCharType="begin"/>
        </w:r>
        <w:r w:rsidR="00772700">
          <w:rPr>
            <w:noProof/>
            <w:webHidden/>
          </w:rPr>
          <w:instrText xml:space="preserve"> PAGEREF _Toc75185322 \h </w:instrText>
        </w:r>
        <w:r>
          <w:rPr>
            <w:noProof/>
            <w:webHidden/>
          </w:rPr>
        </w:r>
        <w:r>
          <w:rPr>
            <w:noProof/>
            <w:webHidden/>
          </w:rPr>
          <w:fldChar w:fldCharType="separate"/>
        </w:r>
        <w:r w:rsidR="00DB276F">
          <w:rPr>
            <w:noProof/>
            <w:webHidden/>
          </w:rPr>
          <w:t>89</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3" w:history="1">
        <w:r w:rsidR="00772700" w:rsidRPr="00BA6DBC">
          <w:rPr>
            <w:rStyle w:val="Hyperlink"/>
            <w:i/>
            <w:smallCaps/>
            <w:noProof/>
          </w:rPr>
          <w:t>Lesson 22</w:t>
        </w:r>
        <w:r w:rsidR="00772700" w:rsidRPr="00BA6DBC">
          <w:rPr>
            <w:rStyle w:val="Hyperlink"/>
            <w:noProof/>
          </w:rPr>
          <w:t xml:space="preserve"> . . .</w:t>
        </w:r>
        <w:r w:rsidR="00235071">
          <w:rPr>
            <w:rStyle w:val="Hyperlink"/>
            <w:noProof/>
          </w:rPr>
          <w:t>Waiting</w:t>
        </w:r>
        <w:r w:rsidR="00772700" w:rsidRPr="00BA6DBC">
          <w:rPr>
            <w:rStyle w:val="Hyperlink"/>
            <w:noProof/>
          </w:rPr>
          <w:t xml:space="preserve"> for Our King’s Return (21:1-38)</w:t>
        </w:r>
        <w:r w:rsidR="00772700">
          <w:rPr>
            <w:noProof/>
            <w:webHidden/>
          </w:rPr>
          <w:tab/>
        </w:r>
        <w:r>
          <w:rPr>
            <w:noProof/>
            <w:webHidden/>
          </w:rPr>
          <w:fldChar w:fldCharType="begin"/>
        </w:r>
        <w:r w:rsidR="00772700">
          <w:rPr>
            <w:noProof/>
            <w:webHidden/>
          </w:rPr>
          <w:instrText xml:space="preserve"> PAGEREF _Toc75185323 \h </w:instrText>
        </w:r>
        <w:r>
          <w:rPr>
            <w:noProof/>
            <w:webHidden/>
          </w:rPr>
        </w:r>
        <w:r>
          <w:rPr>
            <w:noProof/>
            <w:webHidden/>
          </w:rPr>
          <w:fldChar w:fldCharType="separate"/>
        </w:r>
        <w:r w:rsidR="00DB276F">
          <w:rPr>
            <w:noProof/>
            <w:webHidden/>
          </w:rPr>
          <w:t>93</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4" w:history="1">
        <w:r w:rsidR="00772700" w:rsidRPr="00BA6DBC">
          <w:rPr>
            <w:rStyle w:val="Hyperlink"/>
            <w:i/>
            <w:smallCaps/>
            <w:noProof/>
          </w:rPr>
          <w:t>Lesson 23</w:t>
        </w:r>
        <w:r w:rsidR="00772700" w:rsidRPr="00BA6DBC">
          <w:rPr>
            <w:rStyle w:val="Hyperlink"/>
            <w:noProof/>
          </w:rPr>
          <w:t xml:space="preserve"> . . .How King Jesus Transformed History (22:1-38)</w:t>
        </w:r>
        <w:r w:rsidR="00772700">
          <w:rPr>
            <w:noProof/>
            <w:webHidden/>
          </w:rPr>
          <w:tab/>
        </w:r>
        <w:r>
          <w:rPr>
            <w:noProof/>
            <w:webHidden/>
          </w:rPr>
          <w:fldChar w:fldCharType="begin"/>
        </w:r>
        <w:r w:rsidR="00772700">
          <w:rPr>
            <w:noProof/>
            <w:webHidden/>
          </w:rPr>
          <w:instrText xml:space="preserve"> PAGEREF _Toc75185324 \h </w:instrText>
        </w:r>
        <w:r>
          <w:rPr>
            <w:noProof/>
            <w:webHidden/>
          </w:rPr>
        </w:r>
        <w:r>
          <w:rPr>
            <w:noProof/>
            <w:webHidden/>
          </w:rPr>
          <w:fldChar w:fldCharType="separate"/>
        </w:r>
        <w:r w:rsidR="00DB276F">
          <w:rPr>
            <w:noProof/>
            <w:webHidden/>
          </w:rPr>
          <w:t>97</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5" w:history="1">
        <w:r w:rsidR="00772700" w:rsidRPr="00BA6DBC">
          <w:rPr>
            <w:rStyle w:val="Hyperlink"/>
            <w:i/>
            <w:smallCaps/>
            <w:noProof/>
          </w:rPr>
          <w:t>Lesson 24</w:t>
        </w:r>
        <w:r w:rsidR="00772700" w:rsidRPr="00BA6DBC">
          <w:rPr>
            <w:rStyle w:val="Hyperlink"/>
            <w:noProof/>
          </w:rPr>
          <w:t xml:space="preserve"> . . .How To Deal with Desperate Times (22:39-71)</w:t>
        </w:r>
        <w:r w:rsidR="00772700">
          <w:rPr>
            <w:noProof/>
            <w:webHidden/>
          </w:rPr>
          <w:tab/>
        </w:r>
        <w:r>
          <w:rPr>
            <w:noProof/>
            <w:webHidden/>
          </w:rPr>
          <w:fldChar w:fldCharType="begin"/>
        </w:r>
        <w:r w:rsidR="00772700">
          <w:rPr>
            <w:noProof/>
            <w:webHidden/>
          </w:rPr>
          <w:instrText xml:space="preserve"> PAGEREF _Toc75185325 \h </w:instrText>
        </w:r>
        <w:r>
          <w:rPr>
            <w:noProof/>
            <w:webHidden/>
          </w:rPr>
        </w:r>
        <w:r>
          <w:rPr>
            <w:noProof/>
            <w:webHidden/>
          </w:rPr>
          <w:fldChar w:fldCharType="separate"/>
        </w:r>
        <w:r w:rsidR="00DB276F">
          <w:rPr>
            <w:noProof/>
            <w:webHidden/>
          </w:rPr>
          <w:t>101</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6" w:history="1">
        <w:r w:rsidR="00772700" w:rsidRPr="00BA6DBC">
          <w:rPr>
            <w:rStyle w:val="Hyperlink"/>
            <w:i/>
            <w:smallCaps/>
            <w:noProof/>
          </w:rPr>
          <w:t>Lesson 25</w:t>
        </w:r>
        <w:r w:rsidR="00772700" w:rsidRPr="00BA6DBC">
          <w:rPr>
            <w:rStyle w:val="Hyperlink"/>
            <w:noProof/>
          </w:rPr>
          <w:t xml:space="preserve"> . . .Why the King Became the  Final Sacrifice (23:1-56)</w:t>
        </w:r>
        <w:r w:rsidR="00772700">
          <w:rPr>
            <w:noProof/>
            <w:webHidden/>
          </w:rPr>
          <w:tab/>
        </w:r>
        <w:r>
          <w:rPr>
            <w:noProof/>
            <w:webHidden/>
          </w:rPr>
          <w:fldChar w:fldCharType="begin"/>
        </w:r>
        <w:r w:rsidR="00772700">
          <w:rPr>
            <w:noProof/>
            <w:webHidden/>
          </w:rPr>
          <w:instrText xml:space="preserve"> PAGEREF _Toc75185326 \h </w:instrText>
        </w:r>
        <w:r>
          <w:rPr>
            <w:noProof/>
            <w:webHidden/>
          </w:rPr>
        </w:r>
        <w:r>
          <w:rPr>
            <w:noProof/>
            <w:webHidden/>
          </w:rPr>
          <w:fldChar w:fldCharType="separate"/>
        </w:r>
        <w:r w:rsidR="00DB276F">
          <w:rPr>
            <w:noProof/>
            <w:webHidden/>
          </w:rPr>
          <w:t>105</w:t>
        </w:r>
        <w:r>
          <w:rPr>
            <w:noProof/>
            <w:webHidden/>
          </w:rPr>
          <w:fldChar w:fldCharType="end"/>
        </w:r>
      </w:hyperlink>
    </w:p>
    <w:p w:rsidR="00772700" w:rsidRDefault="008F5EEE">
      <w:pPr>
        <w:pStyle w:val="TOC1"/>
        <w:tabs>
          <w:tab w:val="left" w:pos="1760"/>
        </w:tabs>
        <w:rPr>
          <w:rFonts w:asciiTheme="minorHAnsi" w:eastAsiaTheme="minorEastAsia" w:hAnsiTheme="minorHAnsi" w:cstheme="minorBidi"/>
          <w:noProof/>
          <w:sz w:val="22"/>
          <w:szCs w:val="22"/>
        </w:rPr>
      </w:pPr>
      <w:hyperlink w:anchor="_Toc75185327" w:history="1">
        <w:r w:rsidR="00772700" w:rsidRPr="00BA6DBC">
          <w:rPr>
            <w:rStyle w:val="Hyperlink"/>
            <w:i/>
            <w:smallCaps/>
            <w:noProof/>
          </w:rPr>
          <w:t>Lesson 26</w:t>
        </w:r>
        <w:r w:rsidR="00772700" w:rsidRPr="00BA6DBC">
          <w:rPr>
            <w:rStyle w:val="Hyperlink"/>
            <w:noProof/>
          </w:rPr>
          <w:t xml:space="preserve"> . . .How King Jesus Made All Things New (24:1-53)</w:t>
        </w:r>
        <w:r w:rsidR="00772700">
          <w:rPr>
            <w:noProof/>
            <w:webHidden/>
          </w:rPr>
          <w:tab/>
        </w:r>
        <w:r>
          <w:rPr>
            <w:noProof/>
            <w:webHidden/>
          </w:rPr>
          <w:fldChar w:fldCharType="begin"/>
        </w:r>
        <w:r w:rsidR="00772700">
          <w:rPr>
            <w:noProof/>
            <w:webHidden/>
          </w:rPr>
          <w:instrText xml:space="preserve"> PAGEREF _Toc75185327 \h </w:instrText>
        </w:r>
        <w:r>
          <w:rPr>
            <w:noProof/>
            <w:webHidden/>
          </w:rPr>
        </w:r>
        <w:r>
          <w:rPr>
            <w:noProof/>
            <w:webHidden/>
          </w:rPr>
          <w:fldChar w:fldCharType="separate"/>
        </w:r>
        <w:r w:rsidR="00DB276F">
          <w:rPr>
            <w:noProof/>
            <w:webHidden/>
          </w:rPr>
          <w:t>111</w:t>
        </w:r>
        <w:r>
          <w:rPr>
            <w:noProof/>
            <w:webHidden/>
          </w:rPr>
          <w:fldChar w:fldCharType="end"/>
        </w:r>
      </w:hyperlink>
    </w:p>
    <w:p w:rsidR="00772700" w:rsidRDefault="008F5EEE">
      <w:pPr>
        <w:pStyle w:val="TOC1"/>
        <w:rPr>
          <w:rFonts w:asciiTheme="minorHAnsi" w:eastAsiaTheme="minorEastAsia" w:hAnsiTheme="minorHAnsi" w:cstheme="minorBidi"/>
          <w:noProof/>
          <w:sz w:val="22"/>
          <w:szCs w:val="22"/>
        </w:rPr>
      </w:pPr>
      <w:hyperlink w:anchor="_Toc75185328" w:history="1">
        <w:r w:rsidR="003D085E" w:rsidRPr="003D085E">
          <w:rPr>
            <w:rStyle w:val="Hyperlink"/>
            <w:smallCaps/>
            <w:noProof/>
          </w:rPr>
          <w:t>List of E</w:t>
        </w:r>
        <w:r w:rsidR="00772700" w:rsidRPr="003D085E">
          <w:rPr>
            <w:rStyle w:val="Hyperlink"/>
            <w:smallCaps/>
            <w:noProof/>
          </w:rPr>
          <w:t>yewitnesses Mentioned by Luke</w:t>
        </w:r>
        <w:r w:rsidR="00772700">
          <w:rPr>
            <w:noProof/>
            <w:webHidden/>
          </w:rPr>
          <w:tab/>
        </w:r>
        <w:r>
          <w:rPr>
            <w:noProof/>
            <w:webHidden/>
          </w:rPr>
          <w:fldChar w:fldCharType="begin"/>
        </w:r>
        <w:r w:rsidR="00772700">
          <w:rPr>
            <w:noProof/>
            <w:webHidden/>
          </w:rPr>
          <w:instrText xml:space="preserve"> PAGEREF _Toc75185328 \h </w:instrText>
        </w:r>
        <w:r>
          <w:rPr>
            <w:noProof/>
            <w:webHidden/>
          </w:rPr>
        </w:r>
        <w:r>
          <w:rPr>
            <w:noProof/>
            <w:webHidden/>
          </w:rPr>
          <w:fldChar w:fldCharType="separate"/>
        </w:r>
        <w:r w:rsidR="00DB276F">
          <w:rPr>
            <w:noProof/>
            <w:webHidden/>
          </w:rPr>
          <w:t>116</w:t>
        </w:r>
        <w:r>
          <w:rPr>
            <w:noProof/>
            <w:webHidden/>
          </w:rPr>
          <w:fldChar w:fldCharType="end"/>
        </w:r>
      </w:hyperlink>
    </w:p>
    <w:p w:rsidR="00772700" w:rsidRDefault="008F5EEE">
      <w:pPr>
        <w:pStyle w:val="TOC1"/>
        <w:rPr>
          <w:rFonts w:asciiTheme="minorHAnsi" w:eastAsiaTheme="minorEastAsia" w:hAnsiTheme="minorHAnsi" w:cstheme="minorBidi"/>
          <w:noProof/>
          <w:sz w:val="22"/>
          <w:szCs w:val="22"/>
        </w:rPr>
      </w:pPr>
      <w:hyperlink w:anchor="_Toc75185329" w:history="1">
        <w:r w:rsidR="00772700" w:rsidRPr="00BA6DBC">
          <w:rPr>
            <w:rStyle w:val="Hyperlink"/>
            <w:smallCaps/>
            <w:noProof/>
          </w:rPr>
          <w:t>Bibliography</w:t>
        </w:r>
        <w:r w:rsidR="00772700">
          <w:rPr>
            <w:noProof/>
            <w:webHidden/>
          </w:rPr>
          <w:tab/>
        </w:r>
        <w:r>
          <w:rPr>
            <w:noProof/>
            <w:webHidden/>
          </w:rPr>
          <w:fldChar w:fldCharType="begin"/>
        </w:r>
        <w:r w:rsidR="00772700">
          <w:rPr>
            <w:noProof/>
            <w:webHidden/>
          </w:rPr>
          <w:instrText xml:space="preserve"> PAGEREF _Toc75185329 \h </w:instrText>
        </w:r>
        <w:r>
          <w:rPr>
            <w:noProof/>
            <w:webHidden/>
          </w:rPr>
        </w:r>
        <w:r>
          <w:rPr>
            <w:noProof/>
            <w:webHidden/>
          </w:rPr>
          <w:fldChar w:fldCharType="separate"/>
        </w:r>
        <w:r w:rsidR="00DB276F">
          <w:rPr>
            <w:noProof/>
            <w:webHidden/>
          </w:rPr>
          <w:t>118</w:t>
        </w:r>
        <w:r>
          <w:rPr>
            <w:noProof/>
            <w:webHidden/>
          </w:rPr>
          <w:fldChar w:fldCharType="end"/>
        </w:r>
      </w:hyperlink>
    </w:p>
    <w:p w:rsidR="006B1B94" w:rsidRDefault="008F5EEE">
      <w:r>
        <w:rPr>
          <w:b/>
          <w:bCs/>
          <w:noProof/>
        </w:rPr>
        <w:fldChar w:fldCharType="end"/>
      </w:r>
    </w:p>
    <w:p w:rsidR="006340B6" w:rsidRDefault="006340B6" w:rsidP="006340B6">
      <w:pPr>
        <w:tabs>
          <w:tab w:val="left" w:pos="1325"/>
          <w:tab w:val="right" w:leader="dot" w:pos="7203"/>
        </w:tabs>
        <w:spacing w:line="300" w:lineRule="auto"/>
      </w:pPr>
    </w:p>
    <w:p w:rsidR="001D7610" w:rsidRDefault="001D7610" w:rsidP="001D7610">
      <w:pPr>
        <w:tabs>
          <w:tab w:val="left" w:pos="1325"/>
          <w:tab w:val="right" w:leader="dot" w:pos="7203"/>
        </w:tabs>
        <w:spacing w:line="300" w:lineRule="auto"/>
      </w:pPr>
    </w:p>
    <w:p w:rsidR="001D7610" w:rsidRDefault="001D7610" w:rsidP="001D7610">
      <w:pPr>
        <w:tabs>
          <w:tab w:val="left" w:pos="1325"/>
          <w:tab w:val="right" w:leader="dot" w:pos="7203"/>
        </w:tabs>
        <w:spacing w:line="300" w:lineRule="auto"/>
        <w:rPr>
          <w:b/>
          <w:bCs/>
          <w:smallCaps/>
          <w:sz w:val="44"/>
          <w:szCs w:val="44"/>
        </w:rPr>
        <w:sectPr w:rsidR="001D7610" w:rsidSect="00C1641C">
          <w:footerReference w:type="even" r:id="rId12"/>
          <w:footerReference w:type="default" r:id="rId13"/>
          <w:pgSz w:w="12240" w:h="15840" w:code="1"/>
          <w:pgMar w:top="1440" w:right="3384" w:bottom="1008" w:left="1584" w:header="720" w:footer="432" w:gutter="0"/>
          <w:cols w:space="720"/>
          <w:docGrid w:linePitch="360"/>
        </w:sectPr>
      </w:pPr>
    </w:p>
    <w:p w:rsidR="001D7610" w:rsidRPr="005642F1" w:rsidRDefault="001D7610" w:rsidP="006B19E3">
      <w:pPr>
        <w:pStyle w:val="Title"/>
        <w:rPr>
          <w:smallCaps/>
          <w:sz w:val="44"/>
          <w:szCs w:val="44"/>
        </w:rPr>
      </w:pPr>
      <w:r w:rsidRPr="005642F1">
        <w:rPr>
          <w:smallCaps/>
          <w:sz w:val="44"/>
          <w:szCs w:val="44"/>
        </w:rPr>
        <w:lastRenderedPageBreak/>
        <w:t>Spiritual Preparation for Your Journey</w:t>
      </w:r>
    </w:p>
    <w:p w:rsidR="001D7610" w:rsidRPr="00FD3BD1" w:rsidRDefault="001D7610" w:rsidP="001D7610">
      <w:pPr>
        <w:rPr>
          <w:sz w:val="12"/>
          <w:szCs w:val="12"/>
        </w:rPr>
      </w:pPr>
    </w:p>
    <w:p w:rsidR="00070022" w:rsidRPr="0092494F" w:rsidRDefault="00070022" w:rsidP="00070022">
      <w:pPr>
        <w:rPr>
          <w:sz w:val="21"/>
          <w:szCs w:val="21"/>
        </w:rPr>
      </w:pPr>
      <w:r w:rsidRPr="0092494F">
        <w:rPr>
          <w:sz w:val="21"/>
          <w:szCs w:val="21"/>
        </w:rPr>
        <w:t xml:space="preserve">To get the most </w:t>
      </w:r>
      <w:r>
        <w:rPr>
          <w:sz w:val="21"/>
          <w:szCs w:val="21"/>
        </w:rPr>
        <w:t>from</w:t>
      </w:r>
      <w:r w:rsidRPr="0092494F">
        <w:rPr>
          <w:sz w:val="21"/>
          <w:szCs w:val="21"/>
        </w:rPr>
        <w:t xml:space="preserve"> this “journey,” you must be spiritually prepared.</w:t>
      </w:r>
      <w:r w:rsidR="006C7F5F">
        <w:rPr>
          <w:sz w:val="21"/>
          <w:szCs w:val="21"/>
        </w:rPr>
        <w:t xml:space="preserve"> </w:t>
      </w:r>
      <w:r w:rsidRPr="0092494F">
        <w:rPr>
          <w:sz w:val="21"/>
          <w:szCs w:val="21"/>
        </w:rPr>
        <w:t>The basic preparation is know</w:t>
      </w:r>
      <w:r>
        <w:rPr>
          <w:sz w:val="21"/>
          <w:szCs w:val="21"/>
        </w:rPr>
        <w:t>ing</w:t>
      </w:r>
      <w:r w:rsidRPr="0092494F">
        <w:rPr>
          <w:sz w:val="21"/>
          <w:szCs w:val="21"/>
        </w:rPr>
        <w:t xml:space="preserve"> J</w:t>
      </w:r>
      <w:r w:rsidRPr="0092494F">
        <w:rPr>
          <w:sz w:val="21"/>
          <w:szCs w:val="21"/>
        </w:rPr>
        <w:t>e</w:t>
      </w:r>
      <w:r w:rsidRPr="0092494F">
        <w:rPr>
          <w:sz w:val="21"/>
          <w:szCs w:val="21"/>
        </w:rPr>
        <w:t>sus Christ as Lord (boss) and Savior, so He can be your spiritual Guide on the journey.</w:t>
      </w:r>
      <w:r w:rsidR="006C7F5F">
        <w:rPr>
          <w:sz w:val="21"/>
          <w:szCs w:val="21"/>
        </w:rPr>
        <w:t xml:space="preserve"> </w:t>
      </w:r>
      <w:r w:rsidRPr="0092494F">
        <w:rPr>
          <w:sz w:val="21"/>
          <w:szCs w:val="21"/>
        </w:rPr>
        <w:t>If you have never received Him, or if you are not sure, there are four things you must understand . . .</w:t>
      </w:r>
    </w:p>
    <w:p w:rsidR="00070022" w:rsidRPr="0092494F" w:rsidRDefault="00070022" w:rsidP="00070022">
      <w:pPr>
        <w:tabs>
          <w:tab w:val="right" w:pos="360"/>
          <w:tab w:val="left" w:pos="546"/>
        </w:tabs>
        <w:rPr>
          <w:sz w:val="21"/>
          <w:szCs w:val="21"/>
        </w:rPr>
      </w:pPr>
    </w:p>
    <w:p w:rsidR="00070022" w:rsidRPr="0092494F" w:rsidRDefault="00070022" w:rsidP="00070022">
      <w:pPr>
        <w:tabs>
          <w:tab w:val="right" w:pos="287"/>
          <w:tab w:val="left" w:pos="474"/>
        </w:tabs>
        <w:rPr>
          <w:sz w:val="21"/>
          <w:szCs w:val="21"/>
        </w:rPr>
      </w:pPr>
      <w:r w:rsidRPr="0092494F">
        <w:rPr>
          <w:sz w:val="21"/>
          <w:szCs w:val="21"/>
        </w:rPr>
        <w:tab/>
      </w:r>
      <w:r w:rsidRPr="0092494F">
        <w:rPr>
          <w:b/>
          <w:bCs/>
          <w:sz w:val="21"/>
          <w:szCs w:val="21"/>
        </w:rPr>
        <w:t>1.</w:t>
      </w:r>
      <w:r w:rsidRPr="0092494F">
        <w:rPr>
          <w:b/>
          <w:bCs/>
          <w:sz w:val="21"/>
          <w:szCs w:val="21"/>
        </w:rPr>
        <w:tab/>
        <w:t>God loves you and wants you to have eternal life.</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 xml:space="preserve">The Bible says, </w:t>
      </w:r>
      <w:r w:rsidRPr="0092494F">
        <w:rPr>
          <w:i/>
          <w:iCs/>
          <w:sz w:val="21"/>
          <w:szCs w:val="21"/>
        </w:rPr>
        <w:t>For God so loved the world that he gave his only begotten Son, that whosoever b</w:t>
      </w:r>
      <w:r w:rsidRPr="0092494F">
        <w:rPr>
          <w:i/>
          <w:iCs/>
          <w:sz w:val="21"/>
          <w:szCs w:val="21"/>
        </w:rPr>
        <w:t>e</w:t>
      </w:r>
      <w:r w:rsidRPr="0092494F">
        <w:rPr>
          <w:i/>
          <w:iCs/>
          <w:sz w:val="21"/>
          <w:szCs w:val="21"/>
        </w:rPr>
        <w:t>lieveth in him should not perish, but have everlasting life</w:t>
      </w:r>
      <w:r w:rsidRPr="0092494F">
        <w:rPr>
          <w:sz w:val="21"/>
          <w:szCs w:val="21"/>
        </w:rPr>
        <w:t xml:space="preserve"> (John 3:16*).</w:t>
      </w:r>
      <w:r w:rsidR="006C7F5F">
        <w:rPr>
          <w:sz w:val="21"/>
          <w:szCs w:val="21"/>
        </w:rPr>
        <w:t xml:space="preserve"> </w:t>
      </w:r>
      <w:r w:rsidRPr="0092494F">
        <w:rPr>
          <w:sz w:val="21"/>
          <w:szCs w:val="21"/>
        </w:rPr>
        <w:t>The Bible also says,</w:t>
      </w:r>
      <w:r w:rsidRPr="0092494F">
        <w:rPr>
          <w:i/>
          <w:iCs/>
          <w:sz w:val="21"/>
          <w:szCs w:val="21"/>
        </w:rPr>
        <w:t xml:space="preserve"> But God commendeth </w:t>
      </w:r>
      <w:r w:rsidRPr="0092494F">
        <w:rPr>
          <w:sz w:val="21"/>
          <w:szCs w:val="21"/>
        </w:rPr>
        <w:t xml:space="preserve">[proved] </w:t>
      </w:r>
      <w:r w:rsidRPr="0092494F">
        <w:rPr>
          <w:i/>
          <w:iCs/>
          <w:sz w:val="21"/>
          <w:szCs w:val="21"/>
        </w:rPr>
        <w:t>his love toward us, in that, while we were yet sinners, Christ died for us</w:t>
      </w:r>
      <w:r w:rsidRPr="0092494F">
        <w:rPr>
          <w:sz w:val="21"/>
          <w:szCs w:val="21"/>
        </w:rPr>
        <w:t xml:space="preserve"> (Romans 5:8*).</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2.</w:t>
      </w:r>
      <w:r w:rsidRPr="0092494F">
        <w:rPr>
          <w:b/>
          <w:bCs/>
          <w:sz w:val="21"/>
          <w:szCs w:val="21"/>
        </w:rPr>
        <w:tab/>
        <w:t>You are sinful, and your sin separates you from God.</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 xml:space="preserve">The Bible says, </w:t>
      </w:r>
      <w:r w:rsidRPr="0092494F">
        <w:rPr>
          <w:i/>
          <w:iCs/>
          <w:sz w:val="21"/>
          <w:szCs w:val="21"/>
        </w:rPr>
        <w:t>For all have sinned</w:t>
      </w:r>
      <w:r>
        <w:rPr>
          <w:i/>
          <w:iCs/>
          <w:sz w:val="21"/>
          <w:szCs w:val="21"/>
        </w:rPr>
        <w:t xml:space="preserve">, </w:t>
      </w:r>
      <w:r w:rsidRPr="0092494F">
        <w:rPr>
          <w:i/>
          <w:iCs/>
          <w:sz w:val="21"/>
          <w:szCs w:val="21"/>
        </w:rPr>
        <w:t>and come short of the glory of God</w:t>
      </w:r>
      <w:r w:rsidRPr="0092494F">
        <w:rPr>
          <w:sz w:val="21"/>
          <w:szCs w:val="21"/>
        </w:rPr>
        <w:t xml:space="preserve"> (Romans 3:23*).</w:t>
      </w:r>
      <w:r w:rsidR="006C7F5F">
        <w:rPr>
          <w:sz w:val="21"/>
          <w:szCs w:val="21"/>
        </w:rPr>
        <w:t xml:space="preserve"> </w:t>
      </w:r>
      <w:r w:rsidRPr="0092494F">
        <w:rPr>
          <w:sz w:val="21"/>
          <w:szCs w:val="21"/>
        </w:rPr>
        <w:t xml:space="preserve">Sin separates us from God, for the Bible says, </w:t>
      </w:r>
      <w:r w:rsidRPr="0092494F">
        <w:rPr>
          <w:i/>
          <w:iCs/>
          <w:sz w:val="21"/>
          <w:szCs w:val="21"/>
        </w:rPr>
        <w:t>But your iniquities have separated between you and your God, and your sins have hid his face from you</w:t>
      </w:r>
      <w:r w:rsidRPr="0092494F">
        <w:rPr>
          <w:sz w:val="21"/>
          <w:szCs w:val="21"/>
        </w:rPr>
        <w:t xml:space="preserve"> . . . (Isaiah 59:2*).</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3.</w:t>
      </w:r>
      <w:r w:rsidRPr="0092494F">
        <w:rPr>
          <w:b/>
          <w:bCs/>
          <w:sz w:val="21"/>
          <w:szCs w:val="21"/>
        </w:rPr>
        <w:tab/>
        <w:t>Only in Jesus Christ can forgiveness of sin and salvation be yours.</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 w:val="left" w:pos="8280"/>
        </w:tabs>
        <w:ind w:left="450" w:hanging="450"/>
        <w:rPr>
          <w:sz w:val="21"/>
          <w:szCs w:val="21"/>
        </w:rPr>
      </w:pPr>
      <w:r w:rsidRPr="0092494F">
        <w:rPr>
          <w:sz w:val="21"/>
          <w:szCs w:val="21"/>
        </w:rPr>
        <w:tab/>
      </w:r>
      <w:r w:rsidRPr="0092494F">
        <w:rPr>
          <w:sz w:val="21"/>
          <w:szCs w:val="21"/>
        </w:rPr>
        <w:tab/>
        <w:t>Jesus said,</w:t>
      </w:r>
      <w:r w:rsidRPr="0092494F">
        <w:rPr>
          <w:i/>
          <w:iCs/>
          <w:sz w:val="21"/>
          <w:szCs w:val="21"/>
        </w:rPr>
        <w:t xml:space="preserve"> I am the way, the truth, and the life: no man cometh unto the Father, but by me</w:t>
      </w:r>
      <w:r w:rsidRPr="0092494F">
        <w:rPr>
          <w:sz w:val="21"/>
          <w:szCs w:val="21"/>
        </w:rPr>
        <w:t xml:space="preserve"> (John 14:6*).</w:t>
      </w:r>
      <w:r w:rsidR="006C7F5F">
        <w:rPr>
          <w:sz w:val="21"/>
          <w:szCs w:val="21"/>
        </w:rPr>
        <w:t xml:space="preserve"> </w:t>
      </w:r>
      <w:r>
        <w:rPr>
          <w:sz w:val="21"/>
          <w:szCs w:val="21"/>
        </w:rPr>
        <w:t xml:space="preserve">You must believe </w:t>
      </w:r>
      <w:r w:rsidRPr="0092494F">
        <w:rPr>
          <w:sz w:val="21"/>
          <w:szCs w:val="21"/>
        </w:rPr>
        <w:t>God loved us so much He sent His Son Jesus Christ to die on the cross to provide the way of salvation</w:t>
      </w:r>
      <w:r>
        <w:rPr>
          <w:sz w:val="21"/>
          <w:szCs w:val="21"/>
        </w:rPr>
        <w:t xml:space="preserve"> and that on the third day, God raised Jesus from the dead (Rom. 10:9)</w:t>
      </w:r>
    </w:p>
    <w:p w:rsidR="00070022" w:rsidRPr="0092494F" w:rsidRDefault="00070022" w:rsidP="00070022">
      <w:pPr>
        <w:tabs>
          <w:tab w:val="right" w:pos="287"/>
          <w:tab w:val="left" w:pos="474"/>
        </w:tabs>
        <w:rPr>
          <w:sz w:val="21"/>
          <w:szCs w:val="21"/>
        </w:rPr>
      </w:pPr>
      <w:r w:rsidRPr="0092494F">
        <w:rPr>
          <w:sz w:val="21"/>
          <w:szCs w:val="21"/>
        </w:rPr>
        <w:tab/>
      </w:r>
    </w:p>
    <w:p w:rsidR="00070022" w:rsidRPr="0092494F" w:rsidRDefault="00070022" w:rsidP="00070022">
      <w:pPr>
        <w:tabs>
          <w:tab w:val="right" w:pos="287"/>
          <w:tab w:val="left" w:pos="474"/>
        </w:tabs>
        <w:ind w:left="450" w:hanging="450"/>
        <w:rPr>
          <w:sz w:val="21"/>
          <w:szCs w:val="21"/>
        </w:rPr>
      </w:pPr>
      <w:r w:rsidRPr="0092494F">
        <w:rPr>
          <w:sz w:val="21"/>
          <w:szCs w:val="21"/>
        </w:rPr>
        <w:tab/>
      </w:r>
      <w:r w:rsidRPr="0092494F">
        <w:rPr>
          <w:sz w:val="21"/>
          <w:szCs w:val="21"/>
        </w:rPr>
        <w:tab/>
        <w:t>Right now you may be thinking, “I already believe these things.”</w:t>
      </w:r>
      <w:r w:rsidR="006C7F5F">
        <w:rPr>
          <w:sz w:val="21"/>
          <w:szCs w:val="21"/>
        </w:rPr>
        <w:t xml:space="preserve"> </w:t>
      </w:r>
      <w:r w:rsidRPr="0092494F">
        <w:rPr>
          <w:sz w:val="21"/>
          <w:szCs w:val="21"/>
        </w:rPr>
        <w:t>Well, the Bible teaches it is not a ma</w:t>
      </w:r>
      <w:r w:rsidRPr="0092494F">
        <w:rPr>
          <w:sz w:val="21"/>
          <w:szCs w:val="21"/>
        </w:rPr>
        <w:t>t</w:t>
      </w:r>
      <w:r w:rsidRPr="0092494F">
        <w:rPr>
          <w:sz w:val="21"/>
          <w:szCs w:val="21"/>
        </w:rPr>
        <w:t>ter of just believing, for</w:t>
      </w:r>
      <w:r w:rsidRPr="0092494F">
        <w:rPr>
          <w:i/>
          <w:iCs/>
          <w:sz w:val="21"/>
          <w:szCs w:val="21"/>
        </w:rPr>
        <w:t xml:space="preserve"> the devils also believe, and tremble</w:t>
      </w:r>
      <w:r w:rsidRPr="0092494F">
        <w:rPr>
          <w:sz w:val="21"/>
          <w:szCs w:val="21"/>
        </w:rPr>
        <w:t xml:space="preserve"> (James 2:19b*).</w:t>
      </w:r>
      <w:r w:rsidR="006C7F5F">
        <w:rPr>
          <w:sz w:val="21"/>
          <w:szCs w:val="21"/>
        </w:rPr>
        <w:t xml:space="preserve"> </w:t>
      </w:r>
      <w:r w:rsidRPr="0092494F">
        <w:rPr>
          <w:sz w:val="21"/>
          <w:szCs w:val="21"/>
        </w:rPr>
        <w:t>Simply believing Adolf Hitler lived and died doesn’t make you a Nazi, and believing Jesus Christ lived and died doesn’t make you a Christian.</w:t>
      </w:r>
      <w:r w:rsidR="006C7F5F">
        <w:rPr>
          <w:sz w:val="21"/>
          <w:szCs w:val="21"/>
        </w:rPr>
        <w:t xml:space="preserve"> </w:t>
      </w:r>
      <w:r w:rsidRPr="0092494F">
        <w:rPr>
          <w:sz w:val="21"/>
          <w:szCs w:val="21"/>
        </w:rPr>
        <w:t>You must act upon what you believe.</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rPr>
          <w:sz w:val="21"/>
          <w:szCs w:val="21"/>
        </w:rPr>
      </w:pPr>
      <w:r w:rsidRPr="0092494F">
        <w:rPr>
          <w:b/>
          <w:bCs/>
          <w:sz w:val="21"/>
          <w:szCs w:val="21"/>
        </w:rPr>
        <w:tab/>
        <w:t>4.</w:t>
      </w:r>
      <w:r w:rsidRPr="0092494F">
        <w:rPr>
          <w:b/>
          <w:bCs/>
          <w:sz w:val="21"/>
          <w:szCs w:val="21"/>
        </w:rPr>
        <w:tab/>
        <w:t>You must repent and receive Jesus Christ as Lord and Savior.</w:t>
      </w:r>
    </w:p>
    <w:p w:rsidR="00070022" w:rsidRPr="0092494F" w:rsidRDefault="00070022" w:rsidP="00070022">
      <w:pPr>
        <w:tabs>
          <w:tab w:val="right" w:pos="287"/>
          <w:tab w:val="left" w:pos="474"/>
        </w:tabs>
        <w:rPr>
          <w:sz w:val="21"/>
          <w:szCs w:val="21"/>
        </w:rPr>
      </w:pPr>
    </w:p>
    <w:p w:rsidR="00070022" w:rsidRPr="0092494F" w:rsidRDefault="00070022" w:rsidP="00070022">
      <w:pPr>
        <w:tabs>
          <w:tab w:val="right" w:pos="287"/>
          <w:tab w:val="left" w:pos="474"/>
        </w:tabs>
        <w:ind w:left="447" w:hanging="447"/>
        <w:rPr>
          <w:sz w:val="21"/>
          <w:szCs w:val="21"/>
        </w:rPr>
      </w:pPr>
      <w:r w:rsidRPr="0092494F">
        <w:rPr>
          <w:sz w:val="21"/>
          <w:szCs w:val="21"/>
        </w:rPr>
        <w:tab/>
      </w:r>
      <w:r w:rsidRPr="0092494F">
        <w:rPr>
          <w:sz w:val="21"/>
          <w:szCs w:val="21"/>
        </w:rPr>
        <w:tab/>
        <w:t>It is not enough to agree that Jesus Christ is the Son of God</w:t>
      </w:r>
      <w:r>
        <w:rPr>
          <w:sz w:val="21"/>
          <w:szCs w:val="21"/>
        </w:rPr>
        <w:t>,</w:t>
      </w:r>
      <w:r w:rsidRPr="0092494F">
        <w:rPr>
          <w:sz w:val="21"/>
          <w:szCs w:val="21"/>
        </w:rPr>
        <w:t xml:space="preserve"> </w:t>
      </w:r>
      <w:r>
        <w:rPr>
          <w:sz w:val="21"/>
          <w:szCs w:val="21"/>
        </w:rPr>
        <w:t>who died</w:t>
      </w:r>
      <w:r w:rsidRPr="0092494F">
        <w:rPr>
          <w:sz w:val="21"/>
          <w:szCs w:val="21"/>
        </w:rPr>
        <w:t xml:space="preserve"> on the cross for your sins</w:t>
      </w:r>
      <w:r>
        <w:rPr>
          <w:sz w:val="21"/>
          <w:szCs w:val="21"/>
        </w:rPr>
        <w:t xml:space="preserve"> and rose again</w:t>
      </w:r>
      <w:r w:rsidRPr="0092494F">
        <w:rPr>
          <w:sz w:val="21"/>
          <w:szCs w:val="21"/>
        </w:rPr>
        <w:t>.</w:t>
      </w:r>
      <w:r w:rsidR="006C7F5F">
        <w:rPr>
          <w:sz w:val="21"/>
          <w:szCs w:val="21"/>
        </w:rPr>
        <w:t xml:space="preserve"> </w:t>
      </w:r>
      <w:r w:rsidRPr="0092494F">
        <w:rPr>
          <w:sz w:val="21"/>
          <w:szCs w:val="21"/>
        </w:rPr>
        <w:t>You must repent of your sins.</w:t>
      </w:r>
      <w:r w:rsidR="006C7F5F">
        <w:rPr>
          <w:sz w:val="21"/>
          <w:szCs w:val="21"/>
        </w:rPr>
        <w:t xml:space="preserve"> </w:t>
      </w:r>
      <w:r w:rsidRPr="0092494F">
        <w:rPr>
          <w:sz w:val="21"/>
          <w:szCs w:val="21"/>
        </w:rPr>
        <w:t xml:space="preserve">Jesus said to be saved you must </w:t>
      </w:r>
      <w:r w:rsidRPr="0092494F">
        <w:rPr>
          <w:i/>
          <w:sz w:val="21"/>
          <w:szCs w:val="21"/>
        </w:rPr>
        <w:t>repent</w:t>
      </w:r>
      <w:r w:rsidRPr="0092494F">
        <w:rPr>
          <w:sz w:val="21"/>
          <w:szCs w:val="21"/>
        </w:rPr>
        <w:t xml:space="preserve"> and </w:t>
      </w:r>
      <w:r w:rsidRPr="0092494F">
        <w:rPr>
          <w:i/>
          <w:sz w:val="21"/>
          <w:szCs w:val="21"/>
        </w:rPr>
        <w:t xml:space="preserve">believe the gospel </w:t>
      </w:r>
      <w:r w:rsidRPr="0092494F">
        <w:rPr>
          <w:sz w:val="21"/>
          <w:szCs w:val="21"/>
        </w:rPr>
        <w:t>(Mark 1:15*).</w:t>
      </w:r>
      <w:r w:rsidR="006C7F5F">
        <w:rPr>
          <w:sz w:val="21"/>
          <w:szCs w:val="21"/>
        </w:rPr>
        <w:t xml:space="preserve"> </w:t>
      </w:r>
      <w:r w:rsidRPr="0092494F">
        <w:rPr>
          <w:i/>
          <w:sz w:val="21"/>
          <w:szCs w:val="21"/>
        </w:rPr>
        <w:t>Repent</w:t>
      </w:r>
      <w:r w:rsidRPr="0092494F">
        <w:rPr>
          <w:sz w:val="21"/>
          <w:szCs w:val="21"/>
        </w:rPr>
        <w:t xml:space="preserve"> means to turn away from your selfishness and sin and turn control of your life over to Jesus Christ.</w:t>
      </w:r>
      <w:r w:rsidR="006C7F5F">
        <w:rPr>
          <w:sz w:val="21"/>
          <w:szCs w:val="21"/>
        </w:rPr>
        <w:t xml:space="preserve"> </w:t>
      </w:r>
      <w:r w:rsidRPr="0092494F">
        <w:rPr>
          <w:sz w:val="21"/>
          <w:szCs w:val="21"/>
        </w:rPr>
        <w:t>If you sense your need to repent of your sins and be saved, that is the Holy Spirit drawing you to Christ.</w:t>
      </w:r>
      <w:r w:rsidR="006C7F5F">
        <w:rPr>
          <w:sz w:val="21"/>
          <w:szCs w:val="21"/>
        </w:rPr>
        <w:t xml:space="preserve"> </w:t>
      </w:r>
      <w:r w:rsidRPr="0092494F">
        <w:rPr>
          <w:sz w:val="21"/>
          <w:szCs w:val="21"/>
        </w:rPr>
        <w:t>Jesus said no one can come to Him unless the Father draws him (John 6:44*).</w:t>
      </w:r>
    </w:p>
    <w:p w:rsidR="00070022" w:rsidRPr="0092494F" w:rsidRDefault="00070022" w:rsidP="00070022">
      <w:pPr>
        <w:tabs>
          <w:tab w:val="right" w:pos="287"/>
          <w:tab w:val="left" w:pos="474"/>
        </w:tabs>
        <w:ind w:left="447" w:hanging="447"/>
        <w:rPr>
          <w:sz w:val="21"/>
          <w:szCs w:val="21"/>
        </w:rPr>
      </w:pPr>
    </w:p>
    <w:p w:rsidR="00070022" w:rsidRPr="0092494F" w:rsidRDefault="00070022" w:rsidP="00070022">
      <w:pPr>
        <w:tabs>
          <w:tab w:val="right" w:pos="287"/>
          <w:tab w:val="left" w:pos="474"/>
        </w:tabs>
        <w:ind w:left="447" w:hanging="447"/>
        <w:rPr>
          <w:sz w:val="21"/>
          <w:szCs w:val="21"/>
        </w:rPr>
      </w:pPr>
      <w:r w:rsidRPr="0092494F">
        <w:rPr>
          <w:sz w:val="21"/>
          <w:szCs w:val="21"/>
        </w:rPr>
        <w:tab/>
      </w:r>
      <w:r w:rsidRPr="0092494F">
        <w:rPr>
          <w:sz w:val="21"/>
          <w:szCs w:val="21"/>
        </w:rPr>
        <w:tab/>
        <w:t>If you will pray the following prayer right now, or pray in your own words, telling God you are repen</w:t>
      </w:r>
      <w:r w:rsidRPr="0092494F">
        <w:rPr>
          <w:sz w:val="21"/>
          <w:szCs w:val="21"/>
        </w:rPr>
        <w:t>t</w:t>
      </w:r>
      <w:r w:rsidRPr="0092494F">
        <w:rPr>
          <w:sz w:val="21"/>
          <w:szCs w:val="21"/>
        </w:rPr>
        <w:t>ing of your sins and inviting Jesus Christ into your heart, you can receive Him today</w:t>
      </w:r>
      <w:r w:rsidRPr="0092494F">
        <w:rPr>
          <w:i/>
          <w:sz w:val="21"/>
          <w:szCs w:val="21"/>
        </w:rPr>
        <w:t xml:space="preserve"> </w:t>
      </w:r>
      <w:r w:rsidRPr="0092494F">
        <w:rPr>
          <w:sz w:val="21"/>
          <w:szCs w:val="21"/>
        </w:rPr>
        <w:t>as your Lord and Savior.</w:t>
      </w:r>
      <w:r w:rsidR="006C7F5F">
        <w:rPr>
          <w:sz w:val="21"/>
          <w:szCs w:val="21"/>
        </w:rPr>
        <w:t xml:space="preserve"> </w:t>
      </w:r>
      <w:r w:rsidRPr="0092494F">
        <w:rPr>
          <w:sz w:val="21"/>
          <w:szCs w:val="21"/>
        </w:rPr>
        <w:t>The words are not as important as what you mean in your heart.</w:t>
      </w:r>
      <w:r w:rsidR="006C7F5F">
        <w:rPr>
          <w:sz w:val="21"/>
          <w:szCs w:val="21"/>
        </w:rPr>
        <w:t xml:space="preserve"> </w:t>
      </w:r>
      <w:r w:rsidRPr="0092494F">
        <w:rPr>
          <w:sz w:val="21"/>
          <w:szCs w:val="21"/>
        </w:rPr>
        <w:t xml:space="preserve">Jesus said a man at the temple simply prayed, </w:t>
      </w:r>
      <w:r w:rsidRPr="0092494F">
        <w:rPr>
          <w:i/>
          <w:sz w:val="21"/>
          <w:szCs w:val="21"/>
        </w:rPr>
        <w:t>God be merciful to me a sinner</w:t>
      </w:r>
      <w:r w:rsidRPr="0092494F">
        <w:rPr>
          <w:sz w:val="21"/>
          <w:szCs w:val="21"/>
        </w:rPr>
        <w:t xml:space="preserve"> and went to his house </w:t>
      </w:r>
      <w:r w:rsidRPr="0092494F">
        <w:rPr>
          <w:i/>
          <w:sz w:val="21"/>
          <w:szCs w:val="21"/>
        </w:rPr>
        <w:t>justified</w:t>
      </w:r>
      <w:r w:rsidRPr="0092494F">
        <w:rPr>
          <w:sz w:val="21"/>
          <w:szCs w:val="21"/>
        </w:rPr>
        <w:t>,</w:t>
      </w:r>
      <w:r w:rsidRPr="0092494F">
        <w:rPr>
          <w:i/>
          <w:sz w:val="21"/>
          <w:szCs w:val="21"/>
        </w:rPr>
        <w:t xml:space="preserve"> </w:t>
      </w:r>
      <w:r w:rsidRPr="0092494F">
        <w:rPr>
          <w:sz w:val="21"/>
          <w:szCs w:val="21"/>
        </w:rPr>
        <w:t>or saved (Luke 18:13-14*).</w:t>
      </w:r>
    </w:p>
    <w:p w:rsidR="00070022" w:rsidRPr="0092494F" w:rsidRDefault="00070022" w:rsidP="00070022">
      <w:pPr>
        <w:tabs>
          <w:tab w:val="right" w:pos="287"/>
          <w:tab w:val="left" w:pos="474"/>
        </w:tabs>
        <w:ind w:left="447" w:hanging="447"/>
        <w:rPr>
          <w:sz w:val="21"/>
          <w:szCs w:val="21"/>
        </w:rPr>
      </w:pPr>
    </w:p>
    <w:p w:rsidR="00070022" w:rsidRPr="0092494F" w:rsidRDefault="00070022" w:rsidP="00070022">
      <w:pPr>
        <w:tabs>
          <w:tab w:val="right" w:pos="287"/>
          <w:tab w:val="left" w:pos="810"/>
        </w:tabs>
        <w:ind w:left="447" w:hanging="447"/>
        <w:rPr>
          <w:sz w:val="21"/>
          <w:szCs w:val="21"/>
        </w:rPr>
      </w:pPr>
      <w:r w:rsidRPr="0092494F">
        <w:rPr>
          <w:sz w:val="21"/>
          <w:szCs w:val="21"/>
        </w:rPr>
        <w:tab/>
      </w:r>
      <w:r w:rsidRPr="0092494F">
        <w:rPr>
          <w:sz w:val="21"/>
          <w:szCs w:val="21"/>
        </w:rPr>
        <w:tab/>
      </w:r>
      <w:r w:rsidRPr="0092494F">
        <w:rPr>
          <w:sz w:val="21"/>
          <w:szCs w:val="21"/>
        </w:rPr>
        <w:tab/>
        <w:t>Dear Lord,</w:t>
      </w:r>
    </w:p>
    <w:p w:rsidR="00070022" w:rsidRPr="0092494F" w:rsidRDefault="00070022" w:rsidP="00070022">
      <w:pPr>
        <w:tabs>
          <w:tab w:val="right" w:pos="287"/>
          <w:tab w:val="left" w:pos="474"/>
        </w:tabs>
        <w:ind w:left="810" w:right="615" w:hanging="810"/>
        <w:rPr>
          <w:sz w:val="21"/>
          <w:szCs w:val="21"/>
        </w:rPr>
      </w:pPr>
      <w:r w:rsidRPr="0092494F">
        <w:rPr>
          <w:sz w:val="21"/>
          <w:szCs w:val="21"/>
        </w:rPr>
        <w:tab/>
      </w:r>
      <w:r w:rsidRPr="0092494F">
        <w:rPr>
          <w:sz w:val="21"/>
          <w:szCs w:val="21"/>
        </w:rPr>
        <w:tab/>
      </w:r>
      <w:r w:rsidRPr="0092494F">
        <w:rPr>
          <w:sz w:val="21"/>
          <w:szCs w:val="21"/>
        </w:rPr>
        <w:tab/>
        <w:t>I know I have sinned.</w:t>
      </w:r>
      <w:r w:rsidR="006C7F5F">
        <w:rPr>
          <w:sz w:val="21"/>
          <w:szCs w:val="21"/>
        </w:rPr>
        <w:t xml:space="preserve"> </w:t>
      </w:r>
      <w:r w:rsidRPr="0092494F">
        <w:rPr>
          <w:sz w:val="21"/>
          <w:szCs w:val="21"/>
        </w:rPr>
        <w:t>Right now, I repent of my sins and ask for Your forgiveness.</w:t>
      </w:r>
      <w:r w:rsidR="006C7F5F">
        <w:rPr>
          <w:sz w:val="21"/>
          <w:szCs w:val="21"/>
        </w:rPr>
        <w:t xml:space="preserve"> </w:t>
      </w:r>
      <w:r w:rsidRPr="0092494F">
        <w:rPr>
          <w:sz w:val="21"/>
          <w:szCs w:val="21"/>
        </w:rPr>
        <w:t>I ask Jesus to be my Lord</w:t>
      </w:r>
      <w:r>
        <w:rPr>
          <w:sz w:val="21"/>
          <w:szCs w:val="21"/>
        </w:rPr>
        <w:t>,</w:t>
      </w:r>
      <w:r w:rsidRPr="0092494F">
        <w:rPr>
          <w:sz w:val="21"/>
          <w:szCs w:val="21"/>
        </w:rPr>
        <w:t xml:space="preserve"> </w:t>
      </w:r>
      <w:r>
        <w:rPr>
          <w:sz w:val="21"/>
          <w:szCs w:val="21"/>
        </w:rPr>
        <w:t>to</w:t>
      </w:r>
      <w:r w:rsidRPr="0092494F">
        <w:rPr>
          <w:sz w:val="21"/>
          <w:szCs w:val="21"/>
        </w:rPr>
        <w:t xml:space="preserve"> control my life, </w:t>
      </w:r>
      <w:r>
        <w:rPr>
          <w:sz w:val="21"/>
          <w:szCs w:val="21"/>
        </w:rPr>
        <w:t xml:space="preserve">and to </w:t>
      </w:r>
      <w:r w:rsidRPr="0092494F">
        <w:rPr>
          <w:sz w:val="21"/>
          <w:szCs w:val="21"/>
        </w:rPr>
        <w:t>help</w:t>
      </w:r>
      <w:r>
        <w:rPr>
          <w:sz w:val="21"/>
          <w:szCs w:val="21"/>
        </w:rPr>
        <w:t xml:space="preserve"> </w:t>
      </w:r>
      <w:r w:rsidRPr="0092494F">
        <w:rPr>
          <w:sz w:val="21"/>
          <w:szCs w:val="21"/>
        </w:rPr>
        <w:t>me become the person You want me to be.</w:t>
      </w:r>
      <w:r w:rsidR="006C7F5F">
        <w:rPr>
          <w:sz w:val="21"/>
          <w:szCs w:val="21"/>
        </w:rPr>
        <w:t xml:space="preserve"> </w:t>
      </w:r>
      <w:r w:rsidRPr="0092494F">
        <w:rPr>
          <w:sz w:val="21"/>
          <w:szCs w:val="21"/>
        </w:rPr>
        <w:t>Thank You, Jesus, for dying on the cross so I could be forgiven.</w:t>
      </w:r>
      <w:r w:rsidR="006C7F5F">
        <w:rPr>
          <w:sz w:val="21"/>
          <w:szCs w:val="21"/>
        </w:rPr>
        <w:t xml:space="preserve"> </w:t>
      </w:r>
      <w:r w:rsidRPr="0092494F">
        <w:rPr>
          <w:sz w:val="21"/>
          <w:szCs w:val="21"/>
        </w:rPr>
        <w:t>Amen.</w:t>
      </w:r>
    </w:p>
    <w:p w:rsidR="00070022" w:rsidRPr="0092494F" w:rsidRDefault="00070022" w:rsidP="00070022">
      <w:pPr>
        <w:tabs>
          <w:tab w:val="right" w:pos="287"/>
          <w:tab w:val="left" w:pos="474"/>
        </w:tabs>
        <w:ind w:left="810" w:right="615" w:hanging="810"/>
        <w:rPr>
          <w:sz w:val="21"/>
          <w:szCs w:val="21"/>
        </w:rPr>
      </w:pPr>
    </w:p>
    <w:p w:rsidR="00070022" w:rsidRPr="001D7610" w:rsidRDefault="00070022" w:rsidP="00070022">
      <w:pPr>
        <w:tabs>
          <w:tab w:val="right" w:pos="360"/>
          <w:tab w:val="left" w:pos="546"/>
          <w:tab w:val="left" w:pos="864"/>
        </w:tabs>
        <w:ind w:left="900" w:hanging="900"/>
        <w:rPr>
          <w:b/>
          <w:bCs/>
          <w:sz w:val="20"/>
          <w:szCs w:val="20"/>
        </w:rPr>
      </w:pPr>
      <w:r w:rsidRPr="0092494F">
        <w:rPr>
          <w:b/>
          <w:bCs/>
          <w:sz w:val="21"/>
          <w:szCs w:val="21"/>
        </w:rPr>
        <w:tab/>
        <w:t>Now, share your decision with your pastor or teacher.</w:t>
      </w:r>
    </w:p>
    <w:p w:rsidR="00880FF1" w:rsidRDefault="001D7610" w:rsidP="001D7610">
      <w:pPr>
        <w:tabs>
          <w:tab w:val="right" w:pos="360"/>
          <w:tab w:val="left" w:pos="546"/>
          <w:tab w:val="left" w:pos="864"/>
        </w:tabs>
        <w:ind w:left="900" w:hanging="900"/>
        <w:jc w:val="right"/>
        <w:rPr>
          <w:sz w:val="20"/>
          <w:szCs w:val="20"/>
        </w:rPr>
        <w:sectPr w:rsidR="00880FF1" w:rsidSect="00C1641C">
          <w:pgSz w:w="12240" w:h="15840" w:code="1"/>
          <w:pgMar w:top="1440" w:right="1440" w:bottom="1008" w:left="1584" w:header="720" w:footer="432" w:gutter="0"/>
          <w:cols w:space="720"/>
          <w:docGrid w:linePitch="360"/>
        </w:sectPr>
      </w:pPr>
      <w:r w:rsidRPr="001D7610">
        <w:rPr>
          <w:sz w:val="20"/>
          <w:szCs w:val="20"/>
        </w:rPr>
        <w:t>*Scriptures from KJV</w:t>
      </w:r>
    </w:p>
    <w:p w:rsidR="008327F0" w:rsidRPr="00F31F69" w:rsidRDefault="008F5EEE" w:rsidP="00F31F69">
      <w:pPr>
        <w:pStyle w:val="Heading1"/>
        <w:tabs>
          <w:tab w:val="left" w:pos="2070"/>
        </w:tabs>
        <w:rPr>
          <w:sz w:val="32"/>
          <w:szCs w:val="32"/>
        </w:rPr>
      </w:pPr>
      <w:r w:rsidRPr="008F5EEE">
        <w:rPr>
          <w:i/>
          <w:smallCaps/>
          <w:noProof/>
          <w:sz w:val="36"/>
          <w:szCs w:val="36"/>
        </w:rPr>
        <w:lastRenderedPageBreak/>
        <w:pict>
          <v:group id="_x0000_s1034" style="position:absolute;margin-left:412.05pt;margin-top:-48.75pt;width:69.65pt;height:135.2pt;z-index:251659267" coordorigin="9825,330" coordsize="1393,2704">
            <v:shape id="_x0000_s1035" type="#_x0000_t202" style="position:absolute;left:9900;top:2550;width:1080;height:484" filled="f" stroked="f">
              <v:textbox style="mso-next-textbox:#_x0000_s1035">
                <w:txbxContent>
                  <w:p w:rsidR="005642F1" w:rsidRPr="00773AC9" w:rsidRDefault="005642F1" w:rsidP="001156E5">
                    <w:pPr>
                      <w:rPr>
                        <w:b/>
                        <w:smallCaps/>
                        <w:sz w:val="28"/>
                      </w:rPr>
                    </w:pPr>
                    <w:r w:rsidRPr="00773AC9">
                      <w:rPr>
                        <w:b/>
                        <w:smallCaps/>
                        <w:sz w:val="28"/>
                      </w:rPr>
                      <w:t>Notes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6" type="#_x0000_t75" alt="Luke Logo.bmp" style="position:absolute;left:9825;top:330;width:1393;height:2160;visibility:visible" wrapcoords="-626 0 -626 21398 21913 21398 21913 0 -626 0">
              <v:imagedata r:id="rId14" o:title="Luke Logo"/>
            </v:shape>
          </v:group>
        </w:pict>
      </w:r>
      <w:bookmarkStart w:id="1" w:name="_Toc75185302"/>
      <w:r w:rsidR="008327F0" w:rsidRPr="00B44E5B">
        <w:rPr>
          <w:i/>
          <w:smallCaps/>
          <w:sz w:val="36"/>
          <w:szCs w:val="36"/>
        </w:rPr>
        <w:t>Lesson</w:t>
      </w:r>
      <w:r w:rsidR="008327F0" w:rsidRPr="00B44E5B">
        <w:rPr>
          <w:i/>
          <w:sz w:val="36"/>
          <w:szCs w:val="36"/>
        </w:rPr>
        <w:t xml:space="preserve"> 1</w:t>
      </w:r>
      <w:r w:rsidR="008327F0" w:rsidRPr="00B44E5B">
        <w:rPr>
          <w:sz w:val="36"/>
          <w:szCs w:val="36"/>
        </w:rPr>
        <w:t xml:space="preserve"> . . .</w:t>
      </w:r>
      <w:r w:rsidR="00B44E5B" w:rsidRPr="00B44E5B">
        <w:rPr>
          <w:sz w:val="36"/>
          <w:szCs w:val="36"/>
        </w:rPr>
        <w:tab/>
      </w:r>
      <w:r w:rsidR="00F20A71">
        <w:rPr>
          <w:sz w:val="36"/>
          <w:szCs w:val="36"/>
        </w:rPr>
        <w:t>Preparing the Way of the Lord</w:t>
      </w:r>
      <w:r w:rsidR="00772700">
        <w:rPr>
          <w:sz w:val="36"/>
          <w:szCs w:val="36"/>
        </w:rPr>
        <w:tab/>
      </w:r>
      <w:r w:rsidR="008327F0" w:rsidRPr="00F31F69">
        <w:rPr>
          <w:sz w:val="32"/>
          <w:szCs w:val="32"/>
        </w:rPr>
        <w:t>(</w:t>
      </w:r>
      <w:r w:rsidR="00EB6898" w:rsidRPr="00F31F69">
        <w:rPr>
          <w:sz w:val="32"/>
          <w:szCs w:val="32"/>
        </w:rPr>
        <w:t>1</w:t>
      </w:r>
      <w:r w:rsidR="005A661C" w:rsidRPr="00F31F69">
        <w:rPr>
          <w:sz w:val="32"/>
          <w:szCs w:val="32"/>
        </w:rPr>
        <w:t>:1-</w:t>
      </w:r>
      <w:r w:rsidR="00CF21E7" w:rsidRPr="00F31F69">
        <w:rPr>
          <w:sz w:val="32"/>
          <w:szCs w:val="32"/>
        </w:rPr>
        <w:t>56</w:t>
      </w:r>
      <w:r w:rsidR="008327F0" w:rsidRPr="00F31F69">
        <w:rPr>
          <w:sz w:val="32"/>
          <w:szCs w:val="32"/>
        </w:rPr>
        <w:t>)</w:t>
      </w:r>
      <w:bookmarkEnd w:id="1"/>
    </w:p>
    <w:p w:rsidR="00FF6DE2" w:rsidRPr="00214CA5" w:rsidRDefault="00FF6DE2" w:rsidP="005A661C">
      <w:pPr>
        <w:rPr>
          <w:b/>
          <w:bCs/>
          <w:sz w:val="20"/>
          <w:szCs w:val="20"/>
        </w:rPr>
      </w:pPr>
    </w:p>
    <w:p w:rsidR="00875D4B" w:rsidRPr="00875D4B" w:rsidRDefault="00875D4B" w:rsidP="00875D4B">
      <w:pPr>
        <w:keepNext/>
        <w:framePr w:dropCap="drop" w:lines="3" w:wrap="around" w:vAnchor="text" w:hAnchor="text"/>
        <w:spacing w:line="827" w:lineRule="exact"/>
        <w:textAlignment w:val="baseline"/>
        <w:rPr>
          <w:position w:val="-11"/>
          <w:sz w:val="112"/>
        </w:rPr>
      </w:pPr>
      <w:r w:rsidRPr="00875D4B">
        <w:rPr>
          <w:position w:val="-11"/>
          <w:sz w:val="112"/>
        </w:rPr>
        <w:t>L</w:t>
      </w:r>
    </w:p>
    <w:p w:rsidR="00CE330F" w:rsidRDefault="005A661C" w:rsidP="005A661C">
      <w:r>
        <w:t xml:space="preserve">uke was </w:t>
      </w:r>
      <w:r w:rsidR="00CD6041">
        <w:t>a</w:t>
      </w:r>
      <w:r w:rsidR="00782672">
        <w:t xml:space="preserve"> </w:t>
      </w:r>
      <w:r>
        <w:t>Gentile</w:t>
      </w:r>
      <w:r w:rsidR="0084141F">
        <w:sym w:font="Symbol" w:char="F0BE"/>
      </w:r>
      <w:r w:rsidR="00162816">
        <w:t>train</w:t>
      </w:r>
      <w:r w:rsidR="00243A41">
        <w:t xml:space="preserve">ed </w:t>
      </w:r>
      <w:r w:rsidR="00FA6D0E">
        <w:t xml:space="preserve">as a </w:t>
      </w:r>
      <w:r w:rsidR="00162816">
        <w:t xml:space="preserve">Roman </w:t>
      </w:r>
      <w:r w:rsidR="00FA6D0E">
        <w:t>physician</w:t>
      </w:r>
      <w:r w:rsidR="00782672">
        <w:t xml:space="preserve">, </w:t>
      </w:r>
      <w:r w:rsidR="00E561B3">
        <w:t>redeemed by</w:t>
      </w:r>
      <w:r w:rsidR="001442C6">
        <w:t xml:space="preserve"> </w:t>
      </w:r>
      <w:r w:rsidR="00E45EBB">
        <w:t>Christ</w:t>
      </w:r>
      <w:r w:rsidR="000E499D">
        <w:t>,</w:t>
      </w:r>
      <w:r w:rsidR="00E45EBB">
        <w:t xml:space="preserve"> </w:t>
      </w:r>
      <w:r w:rsidR="000D072F">
        <w:t xml:space="preserve">inspired by the Holy Spirit, </w:t>
      </w:r>
      <w:r w:rsidR="0035605C">
        <w:t>and</w:t>
      </w:r>
      <w:r w:rsidR="00935926">
        <w:t xml:space="preserve"> set apart for</w:t>
      </w:r>
      <w:r w:rsidR="00F67484">
        <w:t xml:space="preserve"> </w:t>
      </w:r>
      <w:r w:rsidR="001E1D31">
        <w:t>ministry</w:t>
      </w:r>
      <w:r w:rsidR="00E12EF5">
        <w:t>.</w:t>
      </w:r>
      <w:r w:rsidR="00F716A5">
        <w:t xml:space="preserve"> </w:t>
      </w:r>
      <w:r w:rsidR="00E9113E">
        <w:t>That is all we know</w:t>
      </w:r>
      <w:r w:rsidR="00E429ED">
        <w:t xml:space="preserve"> because </w:t>
      </w:r>
      <w:r w:rsidR="0047006C">
        <w:t>Luke</w:t>
      </w:r>
      <w:r w:rsidR="00C15434">
        <w:t xml:space="preserve"> did not write </w:t>
      </w:r>
      <w:r w:rsidR="00390B39">
        <w:t>about himself</w:t>
      </w:r>
      <w:r w:rsidR="007C28AD">
        <w:t xml:space="preserve">. </w:t>
      </w:r>
      <w:r w:rsidR="00694C4A">
        <w:t>Instead, h</w:t>
      </w:r>
      <w:r w:rsidR="0024635A">
        <w:t xml:space="preserve">e </w:t>
      </w:r>
      <w:r w:rsidR="00712235">
        <w:t>focuse</w:t>
      </w:r>
      <w:r w:rsidR="00E429ED">
        <w:t>d</w:t>
      </w:r>
      <w:r w:rsidR="00795A7B">
        <w:t xml:space="preserve"> </w:t>
      </w:r>
      <w:r w:rsidR="00805515">
        <w:t xml:space="preserve">on the Glory of God as revealed in </w:t>
      </w:r>
      <w:r w:rsidR="00055166">
        <w:t>history through</w:t>
      </w:r>
      <w:r w:rsidR="00BB0EA0">
        <w:t xml:space="preserve"> the words and works of </w:t>
      </w:r>
      <w:r w:rsidR="00055166">
        <w:t>Jesus Christ.</w:t>
      </w:r>
      <w:r w:rsidR="00482233">
        <w:t xml:space="preserve"> This is the </w:t>
      </w:r>
      <w:r w:rsidR="00FA2364">
        <w:t>“</w:t>
      </w:r>
      <w:r w:rsidR="00482233">
        <w:t>Gospel</w:t>
      </w:r>
      <w:r w:rsidR="00AE2816">
        <w:t xml:space="preserve"> </w:t>
      </w:r>
      <w:r w:rsidR="00FA2364">
        <w:t>A</w:t>
      </w:r>
      <w:r w:rsidR="00AE2816">
        <w:t>ccording to Luke.</w:t>
      </w:r>
      <w:r w:rsidR="00FA2364">
        <w:t>”</w:t>
      </w:r>
    </w:p>
    <w:p w:rsidR="00CE330F" w:rsidRPr="001432DE" w:rsidRDefault="00CE330F" w:rsidP="005A661C">
      <w:pPr>
        <w:rPr>
          <w:sz w:val="18"/>
          <w:szCs w:val="18"/>
        </w:rPr>
      </w:pPr>
    </w:p>
    <w:p w:rsidR="005A661C" w:rsidRDefault="00FC212B" w:rsidP="005A661C">
      <w:r>
        <w:t>Luke</w:t>
      </w:r>
      <w:r w:rsidR="00DE4042">
        <w:t xml:space="preserve"> </w:t>
      </w:r>
      <w:r w:rsidR="007C2998">
        <w:t>meticulously authored</w:t>
      </w:r>
      <w:r w:rsidR="00207286">
        <w:t xml:space="preserve"> </w:t>
      </w:r>
      <w:r w:rsidR="005A661C">
        <w:t>a two-</w:t>
      </w:r>
      <w:r w:rsidR="000B5B9E">
        <w:t>part</w:t>
      </w:r>
      <w:r w:rsidR="005A661C">
        <w:t xml:space="preserve"> </w:t>
      </w:r>
      <w:r w:rsidR="000B5B9E">
        <w:t>history</w:t>
      </w:r>
      <w:r w:rsidR="003045E8">
        <w:t xml:space="preserve"> </w:t>
      </w:r>
      <w:r w:rsidR="0047006C">
        <w:t>of</w:t>
      </w:r>
      <w:r w:rsidR="003045E8">
        <w:t xml:space="preserve"> the church</w:t>
      </w:r>
      <w:r w:rsidR="002923A8">
        <w:t>.</w:t>
      </w:r>
      <w:r w:rsidR="005A661C">
        <w:t xml:space="preserve"> </w:t>
      </w:r>
      <w:r w:rsidR="0089724A">
        <w:t xml:space="preserve">The first </w:t>
      </w:r>
      <w:r w:rsidR="00466FC7">
        <w:t>part</w:t>
      </w:r>
      <w:r w:rsidR="0081463A">
        <w:t>,</w:t>
      </w:r>
      <w:r w:rsidR="005A661C">
        <w:t xml:space="preserve"> </w:t>
      </w:r>
      <w:r w:rsidR="0081463A" w:rsidRPr="00357383">
        <w:rPr>
          <w:i/>
          <w:iCs/>
        </w:rPr>
        <w:t>The Gospel According to Luke</w:t>
      </w:r>
      <w:r w:rsidR="0081463A">
        <w:t xml:space="preserve">, </w:t>
      </w:r>
      <w:r w:rsidR="005A661C">
        <w:t>describes the li</w:t>
      </w:r>
      <w:r w:rsidR="00242713">
        <w:t>f</w:t>
      </w:r>
      <w:r w:rsidR="005A661C">
        <w:t>e</w:t>
      </w:r>
      <w:r w:rsidR="00154E5D">
        <w:t xml:space="preserve"> </w:t>
      </w:r>
      <w:r w:rsidR="005A661C">
        <w:t>of Jesus Christ</w:t>
      </w:r>
      <w:r w:rsidR="00BF4ED4">
        <w:t>.</w:t>
      </w:r>
      <w:r w:rsidR="005A661C">
        <w:t xml:space="preserve"> </w:t>
      </w:r>
      <w:r w:rsidR="00364D57">
        <w:t>The s</w:t>
      </w:r>
      <w:r w:rsidR="00364D57">
        <w:t>e</w:t>
      </w:r>
      <w:r w:rsidR="00364D57">
        <w:t xml:space="preserve">cond </w:t>
      </w:r>
      <w:r w:rsidR="00466FC7">
        <w:t>part</w:t>
      </w:r>
      <w:r w:rsidR="00357383">
        <w:t xml:space="preserve">, </w:t>
      </w:r>
      <w:r w:rsidR="0047006C">
        <w:rPr>
          <w:i/>
        </w:rPr>
        <w:t xml:space="preserve">The </w:t>
      </w:r>
      <w:r w:rsidR="00357383" w:rsidRPr="00357383">
        <w:rPr>
          <w:i/>
          <w:iCs/>
        </w:rPr>
        <w:t>Acts of the Apostles</w:t>
      </w:r>
      <w:r w:rsidR="00357383">
        <w:t>,</w:t>
      </w:r>
      <w:r w:rsidR="005A661C">
        <w:t xml:space="preserve"> </w:t>
      </w:r>
      <w:r w:rsidR="0002701B">
        <w:t>records</w:t>
      </w:r>
      <w:r w:rsidR="005A661C">
        <w:t xml:space="preserve"> the </w:t>
      </w:r>
      <w:r w:rsidR="003D0BF2">
        <w:t xml:space="preserve">early years of </w:t>
      </w:r>
      <w:r w:rsidR="005F353C">
        <w:t>Christianity</w:t>
      </w:r>
      <w:r w:rsidR="005A661C">
        <w:t xml:space="preserve">. </w:t>
      </w:r>
      <w:r w:rsidR="00674CBF">
        <w:t>Luke did careful research</w:t>
      </w:r>
      <w:r w:rsidR="00A959C1">
        <w:t>—</w:t>
      </w:r>
      <w:r w:rsidR="00300F89">
        <w:t>interview</w:t>
      </w:r>
      <w:r w:rsidR="00BD263E">
        <w:t>ing</w:t>
      </w:r>
      <w:r w:rsidR="005A661C">
        <w:t xml:space="preserve"> disciples</w:t>
      </w:r>
      <w:r w:rsidR="008F70E4">
        <w:t>, meeting</w:t>
      </w:r>
      <w:r w:rsidR="005A661C">
        <w:t xml:space="preserve"> </w:t>
      </w:r>
      <w:r w:rsidR="005D70C5">
        <w:t>family me</w:t>
      </w:r>
      <w:r w:rsidR="005D70C5">
        <w:t>m</w:t>
      </w:r>
      <w:r w:rsidR="005D70C5">
        <w:t>bers</w:t>
      </w:r>
      <w:r w:rsidR="00E361C6">
        <w:t>,</w:t>
      </w:r>
      <w:r w:rsidR="000151A4">
        <w:t xml:space="preserve"> </w:t>
      </w:r>
      <w:r w:rsidR="00552671">
        <w:t xml:space="preserve">and </w:t>
      </w:r>
      <w:r w:rsidR="000151A4">
        <w:t>collecting</w:t>
      </w:r>
      <w:r w:rsidR="005A661C">
        <w:t xml:space="preserve"> firsthand testimonies</w:t>
      </w:r>
      <w:r w:rsidR="00814DC0">
        <w:t xml:space="preserve"> of </w:t>
      </w:r>
      <w:r w:rsidR="000C7AA6">
        <w:t>events</w:t>
      </w:r>
      <w:r w:rsidR="009927EC">
        <w:t xml:space="preserve">. He </w:t>
      </w:r>
      <w:r w:rsidR="0047006C">
        <w:t xml:space="preserve">also </w:t>
      </w:r>
      <w:r w:rsidR="0044165B">
        <w:t>personally</w:t>
      </w:r>
      <w:r w:rsidR="00EC56F7">
        <w:t xml:space="preserve"> </w:t>
      </w:r>
      <w:r w:rsidR="00AE4084">
        <w:t>wi</w:t>
      </w:r>
      <w:r w:rsidR="00AE4084">
        <w:t>t</w:t>
      </w:r>
      <w:r w:rsidR="00AE4084">
        <w:t>ness</w:t>
      </w:r>
      <w:r w:rsidR="00BC7392">
        <w:t>ed</w:t>
      </w:r>
      <w:r w:rsidR="00AE4084">
        <w:t xml:space="preserve"> many of the things </w:t>
      </w:r>
      <w:r w:rsidR="00046ACE">
        <w:t xml:space="preserve">he recorded in </w:t>
      </w:r>
      <w:r w:rsidR="00046ACE" w:rsidRPr="00234B81">
        <w:rPr>
          <w:i/>
        </w:rPr>
        <w:t>Acts</w:t>
      </w:r>
      <w:r w:rsidR="00046ACE">
        <w:t xml:space="preserve">. </w:t>
      </w:r>
      <w:r w:rsidR="00B71727">
        <w:t xml:space="preserve">He </w:t>
      </w:r>
      <w:r w:rsidR="00790488">
        <w:rPr>
          <w:i/>
          <w:iCs/>
        </w:rPr>
        <w:t>followed all things closely</w:t>
      </w:r>
      <w:r w:rsidR="00B71727">
        <w:rPr>
          <w:i/>
          <w:iCs/>
        </w:rPr>
        <w:t xml:space="preserve"> </w:t>
      </w:r>
      <w:r w:rsidR="00B71727">
        <w:t>(</w:t>
      </w:r>
      <w:r w:rsidR="00234B81">
        <w:t xml:space="preserve">Lk </w:t>
      </w:r>
      <w:r w:rsidR="00B71727">
        <w:t>1:</w:t>
      </w:r>
      <w:r w:rsidR="007142D8">
        <w:t xml:space="preserve">3b). </w:t>
      </w:r>
      <w:r w:rsidR="005A661C">
        <w:t>Why d</w:t>
      </w:r>
      <w:r w:rsidR="004D74E7">
        <w:t>oes</w:t>
      </w:r>
      <w:r w:rsidR="005A661C">
        <w:t xml:space="preserve"> Luke </w:t>
      </w:r>
      <w:r w:rsidR="00234B81">
        <w:t>write</w:t>
      </w:r>
      <w:r w:rsidR="00AC7CF3">
        <w:t xml:space="preserve"> so carefully</w:t>
      </w:r>
      <w:r w:rsidR="005A661C">
        <w:t xml:space="preserve"> </w:t>
      </w:r>
      <w:r w:rsidR="00A959C1">
        <w:t>(</w:t>
      </w:r>
      <w:r w:rsidR="005A661C">
        <w:t>1:4</w:t>
      </w:r>
      <w:r w:rsidR="00A959C1">
        <w:t>)</w:t>
      </w:r>
      <w:r w:rsidR="005A661C">
        <w:t>?</w:t>
      </w:r>
    </w:p>
    <w:p w:rsidR="005A661C" w:rsidRPr="001432DE" w:rsidRDefault="005A661C" w:rsidP="005A661C">
      <w:pPr>
        <w:rPr>
          <w:sz w:val="18"/>
          <w:szCs w:val="18"/>
        </w:rPr>
      </w:pPr>
    </w:p>
    <w:p w:rsidR="005A661C" w:rsidRDefault="005A661C" w:rsidP="005A661C">
      <w:pPr>
        <w:rPr>
          <w:bCs/>
        </w:rPr>
      </w:pPr>
      <w:r>
        <w:rPr>
          <w:bCs/>
        </w:rPr>
        <w:t>____________________________________________________________</w:t>
      </w:r>
    </w:p>
    <w:p w:rsidR="005A661C" w:rsidRPr="001432DE" w:rsidRDefault="005A661C" w:rsidP="005A661C">
      <w:pPr>
        <w:rPr>
          <w:bCs/>
          <w:sz w:val="18"/>
          <w:szCs w:val="18"/>
        </w:rPr>
      </w:pPr>
    </w:p>
    <w:p w:rsidR="005A661C" w:rsidRDefault="005A661C" w:rsidP="005A661C">
      <w:pPr>
        <w:rPr>
          <w:bCs/>
        </w:rPr>
      </w:pPr>
      <w:r>
        <w:rPr>
          <w:bCs/>
        </w:rPr>
        <w:t>____________________________________________________________</w:t>
      </w:r>
    </w:p>
    <w:p w:rsidR="005A661C" w:rsidRPr="001432DE" w:rsidRDefault="005A661C" w:rsidP="005A661C">
      <w:pPr>
        <w:rPr>
          <w:sz w:val="18"/>
          <w:szCs w:val="18"/>
        </w:rPr>
      </w:pPr>
    </w:p>
    <w:p w:rsidR="005A661C" w:rsidRDefault="005A661C" w:rsidP="005A661C">
      <w:r>
        <w:t>Luke</w:t>
      </w:r>
      <w:r w:rsidR="00546E29">
        <w:t xml:space="preserve">’s </w:t>
      </w:r>
      <w:r w:rsidR="0022569E">
        <w:t>carefully researched</w:t>
      </w:r>
      <w:r w:rsidR="004A3067">
        <w:t>,</w:t>
      </w:r>
      <w:r w:rsidR="0022569E">
        <w:t xml:space="preserve"> </w:t>
      </w:r>
      <w:r w:rsidR="00546E29">
        <w:t>historica</w:t>
      </w:r>
      <w:r w:rsidR="0082309C">
        <w:t>l books</w:t>
      </w:r>
      <w:r>
        <w:t xml:space="preserve"> </w:t>
      </w:r>
      <w:r w:rsidR="00680A38">
        <w:t>declare</w:t>
      </w:r>
      <w:r w:rsidR="00C53806">
        <w:t xml:space="preserve"> the </w:t>
      </w:r>
      <w:r w:rsidR="0016127B">
        <w:t>k</w:t>
      </w:r>
      <w:r w:rsidR="00C53806">
        <w:t xml:space="preserve">ingdom of God has </w:t>
      </w:r>
      <w:r w:rsidR="005C4E47">
        <w:t>entered</w:t>
      </w:r>
      <w:r w:rsidR="00C53806">
        <w:t xml:space="preserve"> into human history.</w:t>
      </w:r>
      <w:r>
        <w:t xml:space="preserve"> </w:t>
      </w:r>
      <w:r w:rsidR="00C53806">
        <w:t>The phrase “</w:t>
      </w:r>
      <w:r w:rsidR="0016127B">
        <w:t>k</w:t>
      </w:r>
      <w:r w:rsidR="00C53806">
        <w:t>ingdom of God”</w:t>
      </w:r>
      <w:r w:rsidR="0047006C">
        <w:t xml:space="preserve"> occurs more than thirty </w:t>
      </w:r>
      <w:r w:rsidR="00562C6A">
        <w:t>times</w:t>
      </w:r>
      <w:r w:rsidR="0016127B">
        <w:t xml:space="preserve"> in </w:t>
      </w:r>
      <w:r w:rsidR="0016127B" w:rsidRPr="0016127B">
        <w:rPr>
          <w:i/>
          <w:iCs/>
        </w:rPr>
        <w:t>Luke</w:t>
      </w:r>
      <w:r w:rsidR="00562C6A">
        <w:t xml:space="preserve">, more than the other three </w:t>
      </w:r>
      <w:r w:rsidR="00234B81">
        <w:t>g</w:t>
      </w:r>
      <w:r w:rsidR="00562C6A">
        <w:t xml:space="preserve">ospels combined. </w:t>
      </w:r>
      <w:r w:rsidR="00234B81">
        <w:t>Luke</w:t>
      </w:r>
      <w:r w:rsidR="0016127B">
        <w:t xml:space="preserve"> wants people to know </w:t>
      </w:r>
      <w:r w:rsidR="00394C01">
        <w:t>God’s kingdom is for Jew</w:t>
      </w:r>
      <w:r w:rsidR="00BC1D3C">
        <w:t>s</w:t>
      </w:r>
      <w:r w:rsidR="00394C01">
        <w:t xml:space="preserve"> and Gentile</w:t>
      </w:r>
      <w:r w:rsidR="00BC1D3C">
        <w:t>s</w:t>
      </w:r>
      <w:r w:rsidR="00394C01">
        <w:t xml:space="preserve"> alike</w:t>
      </w:r>
      <w:r w:rsidR="00562C6A">
        <w:t xml:space="preserve">. </w:t>
      </w:r>
      <w:r w:rsidR="005F1B8A">
        <w:t>F</w:t>
      </w:r>
      <w:r w:rsidR="00234B81">
        <w:t>rom w</w:t>
      </w:r>
      <w:r w:rsidR="008047F6">
        <w:t xml:space="preserve">here do the </w:t>
      </w:r>
      <w:r w:rsidR="00031344">
        <w:t>citizen</w:t>
      </w:r>
      <w:r w:rsidR="00387EBE">
        <w:t>s</w:t>
      </w:r>
      <w:r w:rsidR="00031344">
        <w:t xml:space="preserve"> of the kingdom of God come</w:t>
      </w:r>
      <w:r w:rsidR="00234B81">
        <w:t>,</w:t>
      </w:r>
      <w:r w:rsidR="00031344">
        <w:t xml:space="preserve"> </w:t>
      </w:r>
      <w:r w:rsidR="00234B81">
        <w:t>a</w:t>
      </w:r>
      <w:r w:rsidR="00031344">
        <w:t>cc</w:t>
      </w:r>
      <w:r w:rsidR="008C4B9D">
        <w:t>o</w:t>
      </w:r>
      <w:r w:rsidR="00F2552B">
        <w:t>rding to</w:t>
      </w:r>
      <w:r w:rsidR="00562C6A">
        <w:t xml:space="preserve"> </w:t>
      </w:r>
      <w:r w:rsidR="005F1B8A">
        <w:t>J</w:t>
      </w:r>
      <w:r w:rsidR="005F1B8A">
        <w:t>e</w:t>
      </w:r>
      <w:r w:rsidR="005F1B8A">
        <w:t>sus (</w:t>
      </w:r>
      <w:r w:rsidR="00562C6A">
        <w:t>Luke 13:29</w:t>
      </w:r>
      <w:r w:rsidR="005F1B8A">
        <w:t>)</w:t>
      </w:r>
      <w:r w:rsidR="00562C6A">
        <w:t>?</w:t>
      </w:r>
    </w:p>
    <w:p w:rsidR="00234B81" w:rsidRPr="001432DE" w:rsidRDefault="00234B81" w:rsidP="00562C6A">
      <w:pPr>
        <w:rPr>
          <w:bCs/>
          <w:sz w:val="18"/>
          <w:szCs w:val="18"/>
        </w:rPr>
      </w:pPr>
    </w:p>
    <w:p w:rsidR="00562C6A" w:rsidRDefault="00562C6A" w:rsidP="00562C6A">
      <w:pPr>
        <w:rPr>
          <w:bCs/>
        </w:rPr>
      </w:pPr>
      <w:r>
        <w:rPr>
          <w:bCs/>
        </w:rPr>
        <w:t>___________________________________________________________</w:t>
      </w:r>
    </w:p>
    <w:p w:rsidR="00562C6A" w:rsidRPr="001432DE" w:rsidRDefault="00562C6A" w:rsidP="00562C6A">
      <w:pPr>
        <w:rPr>
          <w:bCs/>
          <w:sz w:val="18"/>
          <w:szCs w:val="18"/>
        </w:rPr>
      </w:pPr>
    </w:p>
    <w:p w:rsidR="00562C6A" w:rsidRDefault="00562C6A" w:rsidP="00562C6A">
      <w:pPr>
        <w:rPr>
          <w:bCs/>
        </w:rPr>
      </w:pPr>
      <w:r>
        <w:rPr>
          <w:bCs/>
        </w:rPr>
        <w:t>____________________________________________________________</w:t>
      </w:r>
    </w:p>
    <w:p w:rsidR="00562C6A" w:rsidRPr="001432DE" w:rsidRDefault="00562C6A" w:rsidP="00573727">
      <w:pPr>
        <w:rPr>
          <w:sz w:val="18"/>
          <w:szCs w:val="18"/>
        </w:rPr>
      </w:pPr>
    </w:p>
    <w:p w:rsidR="0016127B" w:rsidRDefault="00F20A71" w:rsidP="005A661C">
      <w:pPr>
        <w:rPr>
          <w:bCs/>
        </w:rPr>
      </w:pPr>
      <w:r>
        <w:rPr>
          <w:bCs/>
        </w:rPr>
        <w:t xml:space="preserve">Jesus calls people from every direction. Everyone who responds to </w:t>
      </w:r>
      <w:r w:rsidR="00194363">
        <w:rPr>
          <w:bCs/>
        </w:rPr>
        <w:t>His</w:t>
      </w:r>
      <w:r>
        <w:rPr>
          <w:bCs/>
        </w:rPr>
        <w:t xml:space="preserve"> call receives three wonderful blessings: forgiveness of every sin, eternal life in heaven, and a purpose for daily living. In this lesson</w:t>
      </w:r>
      <w:r w:rsidR="00214CA5">
        <w:rPr>
          <w:bCs/>
        </w:rPr>
        <w:t>,</w:t>
      </w:r>
      <w:r>
        <w:rPr>
          <w:bCs/>
        </w:rPr>
        <w:t xml:space="preserve"> we see how to pr</w:t>
      </w:r>
      <w:r>
        <w:rPr>
          <w:bCs/>
        </w:rPr>
        <w:t>e</w:t>
      </w:r>
      <w:r>
        <w:rPr>
          <w:bCs/>
        </w:rPr>
        <w:t xml:space="preserve">pare </w:t>
      </w:r>
      <w:r w:rsidR="00214CA5">
        <w:rPr>
          <w:bCs/>
        </w:rPr>
        <w:t>the way of the Lord</w:t>
      </w:r>
      <w:r>
        <w:rPr>
          <w:bCs/>
        </w:rPr>
        <w:t xml:space="preserve"> in our lives. First. . .</w:t>
      </w:r>
    </w:p>
    <w:p w:rsidR="00FB0EE6" w:rsidRPr="001432DE" w:rsidRDefault="00FB0EE6" w:rsidP="005A661C">
      <w:pPr>
        <w:rPr>
          <w:bCs/>
          <w:sz w:val="18"/>
          <w:szCs w:val="18"/>
        </w:rPr>
      </w:pPr>
    </w:p>
    <w:p w:rsidR="005A661C" w:rsidRPr="005F1B8A" w:rsidRDefault="00F20A71" w:rsidP="005A661C">
      <w:pPr>
        <w:rPr>
          <w:sz w:val="28"/>
          <w:szCs w:val="28"/>
        </w:rPr>
      </w:pPr>
      <w:r>
        <w:rPr>
          <w:b/>
          <w:sz w:val="28"/>
          <w:szCs w:val="28"/>
        </w:rPr>
        <w:t>Be faithful in the daily ministry God give</w:t>
      </w:r>
      <w:r w:rsidR="00214CA5">
        <w:rPr>
          <w:b/>
          <w:sz w:val="28"/>
          <w:szCs w:val="28"/>
        </w:rPr>
        <w:t>s</w:t>
      </w:r>
      <w:r>
        <w:rPr>
          <w:b/>
          <w:sz w:val="28"/>
          <w:szCs w:val="28"/>
        </w:rPr>
        <w:t xml:space="preserve"> </w:t>
      </w:r>
      <w:r w:rsidR="00214CA5">
        <w:rPr>
          <w:b/>
          <w:sz w:val="28"/>
          <w:szCs w:val="28"/>
        </w:rPr>
        <w:t>us</w:t>
      </w:r>
      <w:r>
        <w:rPr>
          <w:b/>
          <w:sz w:val="28"/>
          <w:szCs w:val="28"/>
        </w:rPr>
        <w:t xml:space="preserve"> to do</w:t>
      </w:r>
      <w:r w:rsidR="005A661C" w:rsidRPr="005F1B8A">
        <w:rPr>
          <w:b/>
          <w:sz w:val="28"/>
          <w:szCs w:val="28"/>
        </w:rPr>
        <w:t xml:space="preserve"> (1:5-25)</w:t>
      </w:r>
      <w:r w:rsidR="00FF5717">
        <w:rPr>
          <w:b/>
          <w:sz w:val="28"/>
          <w:szCs w:val="28"/>
        </w:rPr>
        <w:t>.</w:t>
      </w:r>
    </w:p>
    <w:p w:rsidR="005A661C" w:rsidRPr="001432DE" w:rsidRDefault="005A661C" w:rsidP="005A661C">
      <w:pPr>
        <w:rPr>
          <w:sz w:val="18"/>
          <w:szCs w:val="18"/>
        </w:rPr>
      </w:pPr>
    </w:p>
    <w:p w:rsidR="00F22419" w:rsidRDefault="00F22419" w:rsidP="00F22419">
      <w:r w:rsidRPr="00CD30C8">
        <w:rPr>
          <w:iCs/>
        </w:rPr>
        <w:t>Herod the Great</w:t>
      </w:r>
      <w:r>
        <w:t xml:space="preserve"> </w:t>
      </w:r>
      <w:r w:rsidR="00B53F55">
        <w:t>wa</w:t>
      </w:r>
      <w:r>
        <w:t>s</w:t>
      </w:r>
      <w:r w:rsidR="00B53F55">
        <w:t xml:space="preserve"> the</w:t>
      </w:r>
      <w:r w:rsidR="00CB0E76">
        <w:t xml:space="preserve"> Roman</w:t>
      </w:r>
      <w:r w:rsidR="005F1B8A">
        <w:t>-</w:t>
      </w:r>
      <w:r w:rsidR="00CB0E76">
        <w:t>appointed ruler</w:t>
      </w:r>
      <w:r>
        <w:t xml:space="preserve"> of Judea.</w:t>
      </w:r>
      <w:r w:rsidR="009B40D1">
        <w:t xml:space="preserve"> </w:t>
      </w:r>
      <w:r w:rsidR="00C72AF0">
        <w:t>When the R</w:t>
      </w:r>
      <w:r w:rsidR="00C72AF0">
        <w:t>o</w:t>
      </w:r>
      <w:r w:rsidR="00C72AF0">
        <w:t xml:space="preserve">mans conquered </w:t>
      </w:r>
      <w:r w:rsidR="00AF17B2">
        <w:t>a foreign country</w:t>
      </w:r>
      <w:r w:rsidR="008B4933">
        <w:t xml:space="preserve">, </w:t>
      </w:r>
      <w:r w:rsidR="0086530B">
        <w:t>they allowed the</w:t>
      </w:r>
      <w:r w:rsidR="00440DCB">
        <w:t>ir subjects</w:t>
      </w:r>
      <w:r w:rsidR="00957D06">
        <w:t xml:space="preserve"> </w:t>
      </w:r>
      <w:r w:rsidR="0086530B">
        <w:t xml:space="preserve">to </w:t>
      </w:r>
      <w:r w:rsidR="008B4933">
        <w:t>continue</w:t>
      </w:r>
      <w:r w:rsidR="00440DCB">
        <w:t xml:space="preserve"> practicing</w:t>
      </w:r>
      <w:r w:rsidR="008B4933">
        <w:t xml:space="preserve"> their religious traditions. </w:t>
      </w:r>
      <w:r w:rsidR="0047006C">
        <w:t>As</w:t>
      </w:r>
      <w:r w:rsidR="006F1FEE">
        <w:t xml:space="preserve"> long as the</w:t>
      </w:r>
      <w:r w:rsidR="00FA557A">
        <w:t xml:space="preserve"> Jewish </w:t>
      </w:r>
      <w:r w:rsidR="00762ED2">
        <w:t xml:space="preserve">people submitted to </w:t>
      </w:r>
      <w:r w:rsidR="00710E30">
        <w:t>the</w:t>
      </w:r>
      <w:r w:rsidR="00762ED2">
        <w:t xml:space="preserve"> </w:t>
      </w:r>
      <w:r w:rsidR="00D112D3">
        <w:t>law</w:t>
      </w:r>
      <w:r w:rsidR="00710E30">
        <w:t>s</w:t>
      </w:r>
      <w:r w:rsidR="00D112D3">
        <w:t xml:space="preserve"> and taxes </w:t>
      </w:r>
      <w:r w:rsidR="00DD1ABD">
        <w:t xml:space="preserve">of the Romans, </w:t>
      </w:r>
      <w:r w:rsidR="006713E5">
        <w:t xml:space="preserve">they were </w:t>
      </w:r>
      <w:r w:rsidR="00573B04">
        <w:t>permitted</w:t>
      </w:r>
      <w:r w:rsidR="006713E5">
        <w:t xml:space="preserve"> to continue </w:t>
      </w:r>
      <w:r w:rsidR="00FE048F">
        <w:t xml:space="preserve">most </w:t>
      </w:r>
      <w:r w:rsidR="006713E5">
        <w:t>religious</w:t>
      </w:r>
      <w:r w:rsidR="00EA04D1">
        <w:t xml:space="preserve"> </w:t>
      </w:r>
      <w:r w:rsidR="006713E5">
        <w:t xml:space="preserve">traditions of </w:t>
      </w:r>
      <w:r w:rsidR="00D274CD">
        <w:t>the</w:t>
      </w:r>
      <w:r w:rsidR="003D53C0">
        <w:t xml:space="preserve"> Old Test</w:t>
      </w:r>
      <w:r w:rsidR="00051642">
        <w:t>a</w:t>
      </w:r>
      <w:r w:rsidR="003D53C0">
        <w:t xml:space="preserve">ment. </w:t>
      </w:r>
      <w:r w:rsidR="007355E0">
        <w:t>Th</w:t>
      </w:r>
      <w:r w:rsidR="00EE76B4">
        <w:t xml:space="preserve">ese traditions </w:t>
      </w:r>
      <w:r w:rsidR="006249C6">
        <w:t>were admini</w:t>
      </w:r>
      <w:r w:rsidR="006249C6">
        <w:t>s</w:t>
      </w:r>
      <w:r w:rsidR="006249C6">
        <w:t>tered by</w:t>
      </w:r>
      <w:r w:rsidR="00325EF9">
        <w:t xml:space="preserve"> thousands of </w:t>
      </w:r>
      <w:proofErr w:type="spellStart"/>
      <w:r w:rsidR="00271A14">
        <w:t>Levitical</w:t>
      </w:r>
      <w:proofErr w:type="spellEnd"/>
      <w:r w:rsidR="00271A14">
        <w:t xml:space="preserve"> </w:t>
      </w:r>
      <w:r w:rsidR="00325EF9">
        <w:t>priests</w:t>
      </w:r>
      <w:r w:rsidR="00EF5B0B">
        <w:t xml:space="preserve"> </w:t>
      </w:r>
      <w:r w:rsidR="003651B6">
        <w:t xml:space="preserve">living throughout Israel. </w:t>
      </w:r>
      <w:r w:rsidR="00A54438">
        <w:t xml:space="preserve">Luke’s </w:t>
      </w:r>
      <w:r w:rsidR="00591FC8">
        <w:t>re</w:t>
      </w:r>
      <w:r w:rsidR="00591FC8">
        <w:t>c</w:t>
      </w:r>
      <w:r w:rsidR="00591FC8">
        <w:t>ord</w:t>
      </w:r>
      <w:r w:rsidR="006B3793">
        <w:t xml:space="preserve"> begins </w:t>
      </w:r>
      <w:r w:rsidR="00932930">
        <w:t xml:space="preserve">with </w:t>
      </w:r>
      <w:r w:rsidR="005F1B8A">
        <w:t xml:space="preserve">events in the </w:t>
      </w:r>
      <w:r w:rsidR="0047006C">
        <w:t>lives of</w:t>
      </w:r>
      <w:r w:rsidR="005F1B8A">
        <w:t xml:space="preserve"> </w:t>
      </w:r>
      <w:r w:rsidR="00932930">
        <w:t>one of these priestly families.</w:t>
      </w:r>
    </w:p>
    <w:p w:rsidR="00F22419" w:rsidRPr="001432DE" w:rsidRDefault="00F22419" w:rsidP="00F22419">
      <w:pPr>
        <w:rPr>
          <w:sz w:val="18"/>
          <w:szCs w:val="18"/>
        </w:rPr>
      </w:pPr>
    </w:p>
    <w:p w:rsidR="00DF5E4E" w:rsidRDefault="005A661C" w:rsidP="00A54829">
      <w:r>
        <w:t>A</w:t>
      </w:r>
      <w:r w:rsidR="000B28ED">
        <w:t xml:space="preserve"> certain</w:t>
      </w:r>
      <w:r w:rsidR="00A1515B">
        <w:t xml:space="preserve"> </w:t>
      </w:r>
      <w:r>
        <w:t>priest named</w:t>
      </w:r>
      <w:r w:rsidR="00F05427">
        <w:rPr>
          <w:iCs/>
        </w:rPr>
        <w:t xml:space="preserve"> </w:t>
      </w:r>
      <w:r w:rsidR="00790488">
        <w:rPr>
          <w:iCs/>
        </w:rPr>
        <w:t>Zechariah</w:t>
      </w:r>
      <w:r>
        <w:t xml:space="preserve"> and his wife </w:t>
      </w:r>
      <w:r w:rsidR="00F05427">
        <w:rPr>
          <w:iCs/>
        </w:rPr>
        <w:t>Elis</w:t>
      </w:r>
      <w:r w:rsidRPr="00E71A25">
        <w:rPr>
          <w:iCs/>
        </w:rPr>
        <w:t>abeth</w:t>
      </w:r>
      <w:r>
        <w:t xml:space="preserve"> </w:t>
      </w:r>
      <w:r w:rsidR="00F674FC">
        <w:t>are well</w:t>
      </w:r>
      <w:r w:rsidR="005F1B8A">
        <w:t>-</w:t>
      </w:r>
      <w:r w:rsidR="00F674FC">
        <w:t xml:space="preserve">advanced in </w:t>
      </w:r>
      <w:r w:rsidR="0047006C">
        <w:t>years</w:t>
      </w:r>
      <w:r w:rsidR="00F674FC">
        <w:t xml:space="preserve"> and have no children. Th</w:t>
      </w:r>
      <w:r w:rsidR="0047006C">
        <w:t>is</w:t>
      </w:r>
      <w:r w:rsidR="00176648">
        <w:t xml:space="preserve"> </w:t>
      </w:r>
      <w:r w:rsidR="009F12B2">
        <w:t>remind</w:t>
      </w:r>
      <w:r w:rsidR="00176648">
        <w:t>s</w:t>
      </w:r>
      <w:r w:rsidR="009F12B2">
        <w:t xml:space="preserve"> us of</w:t>
      </w:r>
      <w:r>
        <w:t xml:space="preserve"> Abraham and Sarah in the Old Testament. </w:t>
      </w:r>
      <w:r w:rsidR="00DB467C">
        <w:t>Alt</w:t>
      </w:r>
      <w:r w:rsidR="006A270A">
        <w:t>hough t</w:t>
      </w:r>
      <w:r w:rsidR="00E66DC4">
        <w:t xml:space="preserve">heir hope of having </w:t>
      </w:r>
      <w:r w:rsidR="00DB467C">
        <w:t>children</w:t>
      </w:r>
      <w:r w:rsidR="0042159B">
        <w:t xml:space="preserve"> has </w:t>
      </w:r>
      <w:r w:rsidR="007D0EDF">
        <w:t xml:space="preserve">passed, </w:t>
      </w:r>
      <w:r w:rsidR="00790488">
        <w:lastRenderedPageBreak/>
        <w:t>Zechariah</w:t>
      </w:r>
      <w:r w:rsidR="0047006C">
        <w:t xml:space="preserve"> and Eli</w:t>
      </w:r>
      <w:r w:rsidR="00F05427">
        <w:t>s</w:t>
      </w:r>
      <w:r w:rsidR="0047006C">
        <w:t>abeth</w:t>
      </w:r>
      <w:r>
        <w:t xml:space="preserve"> </w:t>
      </w:r>
      <w:r w:rsidR="005A2111">
        <w:t>have continued</w:t>
      </w:r>
      <w:r w:rsidR="00801C16">
        <w:t xml:space="preserve"> </w:t>
      </w:r>
      <w:r w:rsidR="00D117BE">
        <w:t xml:space="preserve">to </w:t>
      </w:r>
      <w:r>
        <w:t xml:space="preserve">obey all the commandments and Jewish regulations. </w:t>
      </w:r>
      <w:r w:rsidR="0047006C">
        <w:t>Luke</w:t>
      </w:r>
      <w:r w:rsidR="007D2044">
        <w:t xml:space="preserve"> </w:t>
      </w:r>
      <w:r w:rsidR="00F20A71">
        <w:t>describe</w:t>
      </w:r>
      <w:r w:rsidR="0047006C">
        <w:t>s</w:t>
      </w:r>
      <w:r w:rsidR="00F20A71">
        <w:t xml:space="preserve"> </w:t>
      </w:r>
      <w:r w:rsidR="0047006C">
        <w:t xml:space="preserve">them </w:t>
      </w:r>
      <w:r w:rsidR="00F20A71">
        <w:t xml:space="preserve">as </w:t>
      </w:r>
      <w:r w:rsidR="005F1B8A" w:rsidRPr="005F1B8A">
        <w:rPr>
          <w:i/>
        </w:rPr>
        <w:t>walking</w:t>
      </w:r>
      <w:r w:rsidRPr="005F1B8A">
        <w:rPr>
          <w:i/>
        </w:rPr>
        <w:t xml:space="preserve"> </w:t>
      </w:r>
      <w:r>
        <w:rPr>
          <w:i/>
        </w:rPr>
        <w:t>blameless</w:t>
      </w:r>
      <w:r w:rsidR="00790488">
        <w:rPr>
          <w:i/>
        </w:rPr>
        <w:t>ly</w:t>
      </w:r>
      <w:r w:rsidR="00D746CB">
        <w:rPr>
          <w:i/>
        </w:rPr>
        <w:t xml:space="preserve"> </w:t>
      </w:r>
      <w:r w:rsidR="00F20A71">
        <w:rPr>
          <w:iCs/>
        </w:rPr>
        <w:t>because</w:t>
      </w:r>
      <w:r w:rsidR="00514344">
        <w:rPr>
          <w:iCs/>
        </w:rPr>
        <w:t xml:space="preserve"> they</w:t>
      </w:r>
      <w:r>
        <w:t xml:space="preserve"> </w:t>
      </w:r>
      <w:r w:rsidR="00F20A71">
        <w:t xml:space="preserve">are </w:t>
      </w:r>
      <w:r w:rsidR="00F20A71" w:rsidRPr="00F20A71">
        <w:rPr>
          <w:b/>
        </w:rPr>
        <w:t>faithful in the daily ministry</w:t>
      </w:r>
      <w:r w:rsidR="00F20A71">
        <w:t xml:space="preserve"> God has given them</w:t>
      </w:r>
      <w:r w:rsidR="005F1B8A">
        <w:t xml:space="preserve"> (1:5-7)</w:t>
      </w:r>
      <w:r>
        <w:t>.</w:t>
      </w:r>
    </w:p>
    <w:p w:rsidR="00B5103E" w:rsidRDefault="00B5103E" w:rsidP="00A54829"/>
    <w:p w:rsidR="001D1715" w:rsidRDefault="00DE6F47" w:rsidP="005A661C">
      <w:r>
        <w:t>As it happen</w:t>
      </w:r>
      <w:r w:rsidR="005F1B8A">
        <w:t>s</w:t>
      </w:r>
      <w:r>
        <w:t xml:space="preserve">, </w:t>
      </w:r>
      <w:r w:rsidR="00790488">
        <w:t>Zechariah</w:t>
      </w:r>
      <w:r w:rsidR="005A661C">
        <w:t xml:space="preserve"> </w:t>
      </w:r>
      <w:r w:rsidR="005F1B8A">
        <w:t>i</w:t>
      </w:r>
      <w:r w:rsidR="00EA3B30">
        <w:t xml:space="preserve">s chosen by lot to </w:t>
      </w:r>
      <w:r w:rsidR="00773B94">
        <w:t>burn incense</w:t>
      </w:r>
      <w:r w:rsidR="00345797">
        <w:t xml:space="preserve"> in</w:t>
      </w:r>
      <w:r w:rsidR="005A661C">
        <w:t xml:space="preserve"> the </w:t>
      </w:r>
      <w:r w:rsidR="005F1B8A">
        <w:t>t</w:t>
      </w:r>
      <w:r w:rsidR="005A661C">
        <w:t>emple</w:t>
      </w:r>
      <w:r w:rsidR="008D7D28">
        <w:t xml:space="preserve"> as a representative of his priestly division</w:t>
      </w:r>
      <w:r w:rsidR="006834DF">
        <w:t>.</w:t>
      </w:r>
      <w:r w:rsidR="005A661C">
        <w:t xml:space="preserve"> </w:t>
      </w:r>
      <w:r w:rsidR="003E782F">
        <w:t>Out</w:t>
      </w:r>
      <w:r w:rsidR="00AB0D87">
        <w:t xml:space="preserve"> </w:t>
      </w:r>
      <w:r w:rsidR="00B81863">
        <w:t>of</w:t>
      </w:r>
      <w:r w:rsidR="00AB0D87">
        <w:t xml:space="preserve"> the thousands of </w:t>
      </w:r>
      <w:r w:rsidR="005A661C">
        <w:t>priests</w:t>
      </w:r>
      <w:r w:rsidR="00B3501E">
        <w:t xml:space="preserve"> </w:t>
      </w:r>
      <w:r w:rsidR="005653C5">
        <w:t>all over the coun</w:t>
      </w:r>
      <w:r w:rsidR="000B2A56">
        <w:t>try</w:t>
      </w:r>
      <w:r w:rsidR="005F1B8A">
        <w:t>,</w:t>
      </w:r>
      <w:r w:rsidR="000B2A56">
        <w:t xml:space="preserve"> </w:t>
      </w:r>
      <w:r w:rsidR="00B3501E">
        <w:t xml:space="preserve">only a few </w:t>
      </w:r>
      <w:r w:rsidR="00D86918">
        <w:t>received</w:t>
      </w:r>
      <w:r w:rsidR="00556FA5">
        <w:t xml:space="preserve"> th</w:t>
      </w:r>
      <w:r w:rsidR="003E709D">
        <w:t>is once</w:t>
      </w:r>
      <w:r w:rsidR="0047006C">
        <w:t>-</w:t>
      </w:r>
      <w:r w:rsidR="003E709D">
        <w:t>in</w:t>
      </w:r>
      <w:r w:rsidR="0047006C">
        <w:t>-</w:t>
      </w:r>
      <w:r w:rsidR="003E709D">
        <w:t>a</w:t>
      </w:r>
      <w:r w:rsidR="0047006C">
        <w:t>-</w:t>
      </w:r>
      <w:r w:rsidR="003E709D">
        <w:t>lifetime</w:t>
      </w:r>
      <w:r w:rsidR="00556FA5">
        <w:t xml:space="preserve"> opportunity</w:t>
      </w:r>
      <w:r w:rsidR="00D86918">
        <w:t xml:space="preserve">. </w:t>
      </w:r>
      <w:r w:rsidR="005A661C">
        <w:t xml:space="preserve">This would be the greatest honor of </w:t>
      </w:r>
      <w:r w:rsidR="00790488">
        <w:t>Zechariah</w:t>
      </w:r>
      <w:r w:rsidR="005A661C">
        <w:t>’</w:t>
      </w:r>
      <w:r w:rsidR="00623149">
        <w:t>s</w:t>
      </w:r>
      <w:r w:rsidR="005A661C">
        <w:t xml:space="preserve"> </w:t>
      </w:r>
      <w:r w:rsidR="00DE60B1">
        <w:t xml:space="preserve">priestly </w:t>
      </w:r>
      <w:r w:rsidR="005A661C">
        <w:t>career</w:t>
      </w:r>
      <w:r w:rsidR="005F1B8A">
        <w:t xml:space="preserve"> (1:8-9)</w:t>
      </w:r>
      <w:r w:rsidR="005A661C">
        <w:t>.</w:t>
      </w:r>
    </w:p>
    <w:p w:rsidR="001D1715" w:rsidRDefault="001D1715" w:rsidP="005A661C"/>
    <w:p w:rsidR="00E65BE7" w:rsidRDefault="005876B5" w:rsidP="005A661C">
      <w:r>
        <w:t>As</w:t>
      </w:r>
      <w:r w:rsidR="005A661C">
        <w:t xml:space="preserve"> </w:t>
      </w:r>
      <w:r w:rsidR="00790488">
        <w:t>Zechariah</w:t>
      </w:r>
      <w:r w:rsidR="00E43A95">
        <w:t xml:space="preserve"> </w:t>
      </w:r>
      <w:r w:rsidR="008145B4">
        <w:t>executes</w:t>
      </w:r>
      <w:r w:rsidR="00B939F1">
        <w:t xml:space="preserve"> his priestly </w:t>
      </w:r>
      <w:r w:rsidR="008145B4">
        <w:t>tasks</w:t>
      </w:r>
      <w:r w:rsidR="00CE24F1">
        <w:t>,</w:t>
      </w:r>
      <w:r w:rsidR="00B939F1">
        <w:t xml:space="preserve"> </w:t>
      </w:r>
      <w:r w:rsidR="005A661C">
        <w:t xml:space="preserve">an angel of the Lord appears to him </w:t>
      </w:r>
      <w:r w:rsidR="0027174F">
        <w:t>on</w:t>
      </w:r>
      <w:r w:rsidR="005A661C">
        <w:t xml:space="preserve"> the right</w:t>
      </w:r>
      <w:r w:rsidR="0027174F">
        <w:t xml:space="preserve"> side </w:t>
      </w:r>
      <w:r w:rsidR="005A661C">
        <w:t xml:space="preserve">of the altar of incense. </w:t>
      </w:r>
      <w:r w:rsidR="00B52703">
        <w:t xml:space="preserve">Fear overcomes </w:t>
      </w:r>
      <w:r w:rsidR="00790488">
        <w:t>Zechariah</w:t>
      </w:r>
      <w:r w:rsidR="005A661C">
        <w:t>. But the angel tells him</w:t>
      </w:r>
      <w:r w:rsidR="00C209FC">
        <w:t>,</w:t>
      </w:r>
      <w:r w:rsidR="005A661C">
        <w:t xml:space="preserve"> </w:t>
      </w:r>
      <w:r w:rsidR="00790488">
        <w:rPr>
          <w:i/>
          <w:iCs/>
        </w:rPr>
        <w:t>“Do not be afraid, Zechariah, for your prayer has been heard”</w:t>
      </w:r>
      <w:r w:rsidR="00752CAC">
        <w:rPr>
          <w:i/>
        </w:rPr>
        <w:t xml:space="preserve"> </w:t>
      </w:r>
      <w:r w:rsidR="00752CAC">
        <w:t>(1:13a)</w:t>
      </w:r>
      <w:r w:rsidR="00F31790">
        <w:t>. Like Abraham and Sarah</w:t>
      </w:r>
      <w:r w:rsidR="00E035D6">
        <w:t xml:space="preserve"> </w:t>
      </w:r>
      <w:r w:rsidR="00752CAC">
        <w:t xml:space="preserve">from </w:t>
      </w:r>
      <w:r w:rsidR="008A4CFA">
        <w:t>generations</w:t>
      </w:r>
      <w:r w:rsidR="00447334">
        <w:t xml:space="preserve"> </w:t>
      </w:r>
      <w:r w:rsidR="00CA79F3">
        <w:t>before</w:t>
      </w:r>
      <w:r w:rsidR="005B6F0D">
        <w:t xml:space="preserve">, </w:t>
      </w:r>
      <w:r w:rsidR="00790488">
        <w:t>Zech</w:t>
      </w:r>
      <w:r w:rsidR="00790488">
        <w:t>a</w:t>
      </w:r>
      <w:r w:rsidR="00790488">
        <w:t>riah</w:t>
      </w:r>
      <w:r w:rsidR="005B6F0D">
        <w:t xml:space="preserve"> and Eli</w:t>
      </w:r>
      <w:r w:rsidR="00F05427">
        <w:t>s</w:t>
      </w:r>
      <w:r w:rsidR="005B6F0D">
        <w:t>abeth</w:t>
      </w:r>
      <w:r w:rsidR="005A661C">
        <w:t xml:space="preserve"> will have </w:t>
      </w:r>
      <w:r w:rsidR="00B61516">
        <w:t xml:space="preserve">a </w:t>
      </w:r>
      <w:r w:rsidR="005A661C">
        <w:t>son</w:t>
      </w:r>
      <w:r w:rsidR="00D92A6E">
        <w:t xml:space="preserve"> in their old age</w:t>
      </w:r>
      <w:r w:rsidR="00752CAC">
        <w:t xml:space="preserve"> (1:13b)</w:t>
      </w:r>
      <w:r w:rsidR="00D92A6E">
        <w:t>.</w:t>
      </w:r>
    </w:p>
    <w:p w:rsidR="00E65BE7" w:rsidRDefault="00E65BE7" w:rsidP="005A661C"/>
    <w:p w:rsidR="005A661C" w:rsidRDefault="00D17F50" w:rsidP="005A661C">
      <w:r>
        <w:t>The angel</w:t>
      </w:r>
      <w:r w:rsidR="004A54A4">
        <w:t xml:space="preserve"> then</w:t>
      </w:r>
      <w:r>
        <w:t xml:space="preserve"> </w:t>
      </w:r>
      <w:r w:rsidR="00752CAC">
        <w:t>announces</w:t>
      </w:r>
      <w:r w:rsidR="00AE6D14">
        <w:t xml:space="preserve"> </w:t>
      </w:r>
      <w:r w:rsidR="00C85761">
        <w:t>a special name for the</w:t>
      </w:r>
      <w:r w:rsidR="0047006C">
        <w:t>ir</w:t>
      </w:r>
      <w:r w:rsidR="00C85761">
        <w:t xml:space="preserve"> son</w:t>
      </w:r>
      <w:r w:rsidR="00752CAC">
        <w:t xml:space="preserve">: </w:t>
      </w:r>
      <w:r w:rsidR="0074400B" w:rsidRPr="00B757A5">
        <w:rPr>
          <w:i/>
          <w:iCs/>
        </w:rPr>
        <w:t>John</w:t>
      </w:r>
      <w:r w:rsidR="005A661C">
        <w:t xml:space="preserve">. </w:t>
      </w:r>
      <w:r w:rsidR="00752CAC">
        <w:t>He</w:t>
      </w:r>
      <w:r w:rsidR="00DD47E0">
        <w:t xml:space="preserve"> will </w:t>
      </w:r>
      <w:r w:rsidR="00C74C92">
        <w:t>live a holy lifestyle</w:t>
      </w:r>
      <w:r w:rsidR="004A3067">
        <w:t>—</w:t>
      </w:r>
      <w:r w:rsidR="003D7957">
        <w:t>abstain</w:t>
      </w:r>
      <w:r w:rsidR="00C74C92">
        <w:t>ing</w:t>
      </w:r>
      <w:r w:rsidR="00957810">
        <w:t xml:space="preserve"> from alcohol</w:t>
      </w:r>
      <w:r w:rsidR="001D64BA">
        <w:t xml:space="preserve"> and</w:t>
      </w:r>
      <w:r w:rsidR="00596CC6">
        <w:t xml:space="preserve"> </w:t>
      </w:r>
      <w:r w:rsidR="00AD1CEB">
        <w:t>be</w:t>
      </w:r>
      <w:r w:rsidR="0016166A">
        <w:t>ing</w:t>
      </w:r>
      <w:r w:rsidR="00AD1CEB">
        <w:t xml:space="preserve"> filled with the Holy Spi</w:t>
      </w:r>
      <w:r w:rsidR="00AD1CEB">
        <w:t>r</w:t>
      </w:r>
      <w:r w:rsidR="00AD1CEB">
        <w:t>it</w:t>
      </w:r>
      <w:r w:rsidR="00BF4155">
        <w:t xml:space="preserve"> </w:t>
      </w:r>
      <w:r w:rsidR="00656EB6">
        <w:rPr>
          <w:i/>
        </w:rPr>
        <w:t>“</w:t>
      </w:r>
      <w:r w:rsidR="00566C4D">
        <w:rPr>
          <w:i/>
          <w:iCs/>
        </w:rPr>
        <w:t>even from his mother’s womb</w:t>
      </w:r>
      <w:r w:rsidR="00656EB6">
        <w:rPr>
          <w:i/>
          <w:iCs/>
        </w:rPr>
        <w:t>”</w:t>
      </w:r>
      <w:r w:rsidR="00752CAC">
        <w:rPr>
          <w:i/>
          <w:iCs/>
        </w:rPr>
        <w:t xml:space="preserve"> </w:t>
      </w:r>
      <w:r w:rsidR="00752CAC">
        <w:rPr>
          <w:iCs/>
        </w:rPr>
        <w:t>(1:13c-15)</w:t>
      </w:r>
      <w:r w:rsidR="005A661C">
        <w:t>.</w:t>
      </w:r>
      <w:r w:rsidR="00AD1CEB">
        <w:t xml:space="preserve"> </w:t>
      </w:r>
      <w:r w:rsidR="005A661C">
        <w:t>Then</w:t>
      </w:r>
      <w:r w:rsidR="00752CAC">
        <w:t>,</w:t>
      </w:r>
      <w:r w:rsidR="005A661C">
        <w:t xml:space="preserve"> </w:t>
      </w:r>
      <w:r w:rsidR="00752CAC">
        <w:t xml:space="preserve">in verses 16-17, </w:t>
      </w:r>
      <w:r w:rsidR="00E163F7">
        <w:t xml:space="preserve">the </w:t>
      </w:r>
      <w:r w:rsidR="00B54080">
        <w:t>a</w:t>
      </w:r>
      <w:r w:rsidR="00E163F7">
        <w:t xml:space="preserve">ngel </w:t>
      </w:r>
      <w:r w:rsidR="00752CAC">
        <w:t>explain</w:t>
      </w:r>
      <w:r w:rsidR="0047006C">
        <w:t>s</w:t>
      </w:r>
      <w:r w:rsidR="005F0A27">
        <w:t xml:space="preserve"> John’s mission.</w:t>
      </w:r>
      <w:r w:rsidR="00E163F7">
        <w:t xml:space="preserve"> </w:t>
      </w:r>
      <w:r w:rsidR="005F0A27">
        <w:t xml:space="preserve">John is the fulfillment of </w:t>
      </w:r>
      <w:r w:rsidR="003C1889">
        <w:t>what</w:t>
      </w:r>
      <w:r w:rsidR="00E163F7">
        <w:t xml:space="preserve"> prophecy</w:t>
      </w:r>
      <w:r w:rsidR="005F0A27">
        <w:t xml:space="preserve"> in</w:t>
      </w:r>
      <w:r w:rsidR="00E163F7">
        <w:t xml:space="preserve"> </w:t>
      </w:r>
      <w:r w:rsidR="00EA7D1A">
        <w:t>Malachi 3:1</w:t>
      </w:r>
      <w:r w:rsidR="003C1889">
        <w:t>a</w:t>
      </w:r>
      <w:r w:rsidR="00874ED1">
        <w:t>?</w:t>
      </w:r>
    </w:p>
    <w:p w:rsidR="005A661C" w:rsidRPr="007762BA" w:rsidRDefault="005A661C" w:rsidP="005A661C">
      <w:pPr>
        <w:rPr>
          <w:sz w:val="20"/>
          <w:szCs w:val="20"/>
        </w:rPr>
      </w:pPr>
    </w:p>
    <w:p w:rsidR="005A661C" w:rsidRDefault="005A661C" w:rsidP="005A661C">
      <w:r>
        <w:t>____________________________________________________________</w:t>
      </w:r>
    </w:p>
    <w:p w:rsidR="005A661C" w:rsidRPr="007762BA" w:rsidRDefault="005A661C" w:rsidP="005A661C">
      <w:pPr>
        <w:rPr>
          <w:sz w:val="20"/>
          <w:szCs w:val="20"/>
        </w:rPr>
      </w:pPr>
    </w:p>
    <w:p w:rsidR="005A661C" w:rsidRDefault="005A661C" w:rsidP="005A661C">
      <w:r>
        <w:t>____________________________________________________________</w:t>
      </w:r>
    </w:p>
    <w:p w:rsidR="005A661C" w:rsidRDefault="005A661C" w:rsidP="005A661C"/>
    <w:p w:rsidR="005F0A27" w:rsidRDefault="00790488" w:rsidP="00656EB6">
      <w:r>
        <w:t>Zechariah</w:t>
      </w:r>
      <w:r w:rsidR="006E7739">
        <w:t xml:space="preserve"> </w:t>
      </w:r>
      <w:r w:rsidR="005F0A27">
        <w:t>hesitates</w:t>
      </w:r>
      <w:r w:rsidR="00194363">
        <w:t xml:space="preserve"> and</w:t>
      </w:r>
      <w:r w:rsidR="0047006C">
        <w:t xml:space="preserve"> then</w:t>
      </w:r>
      <w:r w:rsidR="005F0A27">
        <w:t xml:space="preserve"> says to the angel: </w:t>
      </w:r>
      <w:r w:rsidR="00656EB6" w:rsidRPr="00656EB6">
        <w:rPr>
          <w:i/>
          <w:iCs/>
        </w:rPr>
        <w:t xml:space="preserve">“How shall I know this? For I am an old man, and my wife is advanced in years.” </w:t>
      </w:r>
      <w:r w:rsidR="00877856" w:rsidRPr="00A16F1C">
        <w:t>(</w:t>
      </w:r>
      <w:r w:rsidR="005F0A27">
        <w:t>1:</w:t>
      </w:r>
      <w:r w:rsidR="001C38D5" w:rsidRPr="00A16F1C">
        <w:t>18)</w:t>
      </w:r>
      <w:r w:rsidR="005B3AE2">
        <w:rPr>
          <w:i/>
          <w:iCs/>
        </w:rPr>
        <w:t>.</w:t>
      </w:r>
      <w:r w:rsidR="006009B2">
        <w:t xml:space="preserve"> </w:t>
      </w:r>
      <w:r w:rsidR="003169AA">
        <w:t>This reminds us of Moses</w:t>
      </w:r>
      <w:r w:rsidR="005F0A27">
        <w:t>’ experience</w:t>
      </w:r>
      <w:r w:rsidR="003169AA">
        <w:t xml:space="preserve"> at the burning bush</w:t>
      </w:r>
      <w:r w:rsidR="005F0A27">
        <w:t>.</w:t>
      </w:r>
      <w:r w:rsidR="003169AA">
        <w:t xml:space="preserve"> </w:t>
      </w:r>
      <w:r w:rsidR="005F0A27">
        <w:t>Moses</w:t>
      </w:r>
      <w:r w:rsidR="003169AA">
        <w:t xml:space="preserve"> </w:t>
      </w:r>
      <w:r w:rsidR="00B66E08">
        <w:t>question</w:t>
      </w:r>
      <w:r w:rsidR="005F0A27">
        <w:t>s</w:t>
      </w:r>
      <w:r w:rsidR="00B66E08">
        <w:t xml:space="preserve"> God’s </w:t>
      </w:r>
      <w:r w:rsidR="00242544">
        <w:t>co</w:t>
      </w:r>
      <w:r w:rsidR="00242544">
        <w:t>m</w:t>
      </w:r>
      <w:r w:rsidR="00242544">
        <w:t>mand</w:t>
      </w:r>
      <w:r w:rsidR="005F0A27">
        <w:t xml:space="preserve"> and calling by saying:</w:t>
      </w:r>
      <w:r w:rsidR="003169AA">
        <w:t xml:space="preserve"> </w:t>
      </w:r>
      <w:r w:rsidR="00656EB6">
        <w:rPr>
          <w:i/>
        </w:rPr>
        <w:t>“</w:t>
      </w:r>
      <w:r w:rsidR="00841979">
        <w:rPr>
          <w:i/>
          <w:iCs/>
        </w:rPr>
        <w:t>they will not believe me</w:t>
      </w:r>
      <w:r w:rsidR="00656EB6">
        <w:rPr>
          <w:i/>
          <w:iCs/>
        </w:rPr>
        <w:t>”</w:t>
      </w:r>
      <w:r w:rsidR="00A84030">
        <w:rPr>
          <w:i/>
          <w:iCs/>
        </w:rPr>
        <w:t xml:space="preserve"> </w:t>
      </w:r>
      <w:r w:rsidR="00A84030" w:rsidRPr="00F91FAC">
        <w:t>(Ex 4:1)</w:t>
      </w:r>
      <w:r w:rsidR="005F0A27">
        <w:t>;</w:t>
      </w:r>
      <w:r w:rsidR="00A84030">
        <w:rPr>
          <w:i/>
          <w:iCs/>
        </w:rPr>
        <w:t xml:space="preserve"> </w:t>
      </w:r>
      <w:r w:rsidR="00656EB6">
        <w:rPr>
          <w:i/>
          <w:iCs/>
        </w:rPr>
        <w:t>“</w:t>
      </w:r>
      <w:r w:rsidR="00C82BB0">
        <w:rPr>
          <w:i/>
          <w:iCs/>
        </w:rPr>
        <w:t xml:space="preserve">I am </w:t>
      </w:r>
      <w:r w:rsidR="00364DEA">
        <w:rPr>
          <w:i/>
          <w:iCs/>
        </w:rPr>
        <w:t>slow of speech</w:t>
      </w:r>
      <w:r w:rsidR="00656EB6">
        <w:rPr>
          <w:i/>
          <w:iCs/>
        </w:rPr>
        <w:t>”</w:t>
      </w:r>
      <w:r w:rsidR="00582E9E">
        <w:rPr>
          <w:i/>
          <w:iCs/>
        </w:rPr>
        <w:t xml:space="preserve"> </w:t>
      </w:r>
      <w:r w:rsidR="00582E9E">
        <w:t>(Ex 4:</w:t>
      </w:r>
      <w:r w:rsidR="00F91FAC">
        <w:t>10)</w:t>
      </w:r>
      <w:r w:rsidR="005F0A27">
        <w:t>,</w:t>
      </w:r>
      <w:r w:rsidR="00B456BD">
        <w:t xml:space="preserve"> and </w:t>
      </w:r>
      <w:r w:rsidR="00F05427" w:rsidRPr="00656EB6">
        <w:rPr>
          <w:i/>
        </w:rPr>
        <w:t>“please send someone else”</w:t>
      </w:r>
      <w:r w:rsidR="00EB5C70">
        <w:rPr>
          <w:i/>
          <w:iCs/>
        </w:rPr>
        <w:t xml:space="preserve"> </w:t>
      </w:r>
      <w:r w:rsidR="00EB5C70">
        <w:t>(Ex 4:</w:t>
      </w:r>
      <w:r w:rsidR="00614662">
        <w:t xml:space="preserve">13). </w:t>
      </w:r>
      <w:r>
        <w:t>Zechariah</w:t>
      </w:r>
      <w:r w:rsidR="00561097">
        <w:t xml:space="preserve"> and Moses </w:t>
      </w:r>
      <w:r w:rsidR="00EB526F">
        <w:t>hesitat</w:t>
      </w:r>
      <w:r w:rsidR="00527C74">
        <w:t xml:space="preserve">e </w:t>
      </w:r>
      <w:r w:rsidR="00B8246C">
        <w:t>because the</w:t>
      </w:r>
      <w:r w:rsidR="002C57BD">
        <w:t>y th</w:t>
      </w:r>
      <w:r w:rsidR="005F0A27">
        <w:t>ink</w:t>
      </w:r>
      <w:r w:rsidR="008952AC">
        <w:t xml:space="preserve"> in terms of</w:t>
      </w:r>
      <w:r w:rsidR="00561097">
        <w:t xml:space="preserve"> </w:t>
      </w:r>
      <w:r w:rsidR="007165CD">
        <w:t xml:space="preserve">their </w:t>
      </w:r>
      <w:r w:rsidR="00371C27">
        <w:t>limited</w:t>
      </w:r>
      <w:r w:rsidR="00FD08CE">
        <w:t xml:space="preserve"> human</w:t>
      </w:r>
      <w:r w:rsidR="007165CD">
        <w:t xml:space="preserve"> capabilities</w:t>
      </w:r>
      <w:r w:rsidR="00F4026D">
        <w:t xml:space="preserve">. </w:t>
      </w:r>
      <w:r w:rsidR="005F0A27">
        <w:t>However,</w:t>
      </w:r>
      <w:r w:rsidR="0089526E">
        <w:t xml:space="preserve"> God’s plans are based </w:t>
      </w:r>
      <w:r w:rsidR="00B77713">
        <w:t xml:space="preserve">on His </w:t>
      </w:r>
      <w:r w:rsidR="00D43AB3">
        <w:t>divine</w:t>
      </w:r>
      <w:r w:rsidR="0047006C">
        <w:t>, limi</w:t>
      </w:r>
      <w:r w:rsidR="0047006C">
        <w:t>t</w:t>
      </w:r>
      <w:r w:rsidR="0047006C">
        <w:t>less</w:t>
      </w:r>
      <w:r w:rsidR="00B77713">
        <w:t xml:space="preserve"> capabili</w:t>
      </w:r>
      <w:r w:rsidR="005F0A27">
        <w:t>ties.</w:t>
      </w:r>
    </w:p>
    <w:p w:rsidR="005F0A27" w:rsidRDefault="005F0A27" w:rsidP="005A661C"/>
    <w:p w:rsidR="00317FA7" w:rsidRDefault="00931595" w:rsidP="005A661C">
      <w:r>
        <w:t>W</w:t>
      </w:r>
      <w:r w:rsidR="0005241E">
        <w:t>hen God calls us to fol</w:t>
      </w:r>
      <w:r w:rsidR="005F0A27">
        <w:t>low H</w:t>
      </w:r>
      <w:r w:rsidR="0005241E">
        <w:t>im</w:t>
      </w:r>
      <w:r w:rsidR="00A5271C">
        <w:t>,</w:t>
      </w:r>
      <w:r w:rsidR="0005241E">
        <w:t xml:space="preserve"> we should </w:t>
      </w:r>
      <w:r w:rsidR="001B0ABF">
        <w:t>remember what truth</w:t>
      </w:r>
      <w:r w:rsidR="00281B21">
        <w:t xml:space="preserve"> e</w:t>
      </w:r>
      <w:r w:rsidR="00281B21">
        <w:t>x</w:t>
      </w:r>
      <w:r w:rsidR="00281B21">
        <w:t>pressed in Psalm 20:7</w:t>
      </w:r>
      <w:r w:rsidR="001767E4">
        <w:t>?</w:t>
      </w:r>
      <w:r w:rsidR="00DA1313">
        <w:t xml:space="preserve"> </w:t>
      </w:r>
    </w:p>
    <w:p w:rsidR="00DA1313" w:rsidRPr="007762BA" w:rsidRDefault="00DA1313" w:rsidP="005A661C">
      <w:pPr>
        <w:rPr>
          <w:sz w:val="20"/>
          <w:szCs w:val="20"/>
        </w:rPr>
      </w:pPr>
    </w:p>
    <w:p w:rsidR="00DA1313" w:rsidRDefault="00DA1313" w:rsidP="00DA1313">
      <w:r>
        <w:t>____________________________________________________________</w:t>
      </w:r>
    </w:p>
    <w:p w:rsidR="00DA1313" w:rsidRPr="007762BA" w:rsidRDefault="00DA1313" w:rsidP="00DA1313">
      <w:pPr>
        <w:rPr>
          <w:sz w:val="20"/>
          <w:szCs w:val="20"/>
        </w:rPr>
      </w:pPr>
    </w:p>
    <w:p w:rsidR="00DA1313" w:rsidRDefault="00DA1313" w:rsidP="00DA1313">
      <w:r>
        <w:t>____________________________________________________________</w:t>
      </w:r>
    </w:p>
    <w:p w:rsidR="004634C6" w:rsidRDefault="004634C6" w:rsidP="005A661C"/>
    <w:p w:rsidR="00187B31" w:rsidRDefault="00663C6D" w:rsidP="005A661C">
      <w:r>
        <w:t xml:space="preserve">God </w:t>
      </w:r>
      <w:r w:rsidR="00F13CBE">
        <w:t>kn</w:t>
      </w:r>
      <w:r w:rsidR="004A3067">
        <w:t>o</w:t>
      </w:r>
      <w:r w:rsidR="00F13CBE">
        <w:t>w</w:t>
      </w:r>
      <w:r w:rsidR="004A3067">
        <w:t>s</w:t>
      </w:r>
      <w:r w:rsidR="001775D3">
        <w:t xml:space="preserve"> about</w:t>
      </w:r>
      <w:r>
        <w:t xml:space="preserve"> </w:t>
      </w:r>
      <w:r w:rsidR="00E5703E">
        <w:t>Moses</w:t>
      </w:r>
      <w:r w:rsidR="0047006C">
        <w:t>’</w:t>
      </w:r>
      <w:r w:rsidR="00E5703E">
        <w:t xml:space="preserve"> </w:t>
      </w:r>
      <w:r w:rsidR="00841ECF">
        <w:t xml:space="preserve">and </w:t>
      </w:r>
      <w:r w:rsidR="00790488">
        <w:t>Zechariah</w:t>
      </w:r>
      <w:r w:rsidR="00130981">
        <w:t>’</w:t>
      </w:r>
      <w:r w:rsidR="00967452">
        <w:t xml:space="preserve"> </w:t>
      </w:r>
      <w:r w:rsidR="000D4C0C">
        <w:t>im</w:t>
      </w:r>
      <w:r w:rsidR="00D629BF">
        <w:t>mature</w:t>
      </w:r>
      <w:r w:rsidR="000D4C0C">
        <w:t xml:space="preserve"> faith</w:t>
      </w:r>
      <w:r w:rsidR="00130981">
        <w:t xml:space="preserve"> when He cho</w:t>
      </w:r>
      <w:r w:rsidR="004A3067">
        <w:t>o</w:t>
      </w:r>
      <w:r w:rsidR="00130981">
        <w:t>se</w:t>
      </w:r>
      <w:r w:rsidR="004A3067">
        <w:t>s</w:t>
      </w:r>
      <w:r w:rsidR="00130981">
        <w:t xml:space="preserve"> them</w:t>
      </w:r>
      <w:r w:rsidR="007170CF">
        <w:t>.</w:t>
      </w:r>
      <w:r w:rsidR="00E8553D">
        <w:t xml:space="preserve"> </w:t>
      </w:r>
      <w:r w:rsidR="00110387">
        <w:t xml:space="preserve">So, </w:t>
      </w:r>
      <w:r w:rsidR="00250618">
        <w:t>He</w:t>
      </w:r>
      <w:r w:rsidR="00110387">
        <w:t xml:space="preserve"> immediately </w:t>
      </w:r>
      <w:r w:rsidR="0047006C">
        <w:t>begins</w:t>
      </w:r>
      <w:r w:rsidR="007E06B8">
        <w:t xml:space="preserve"> working to develop</w:t>
      </w:r>
      <w:r w:rsidR="00961FFF">
        <w:t xml:space="preserve"> the</w:t>
      </w:r>
      <w:r w:rsidR="004B5253">
        <w:t xml:space="preserve">ir faith. </w:t>
      </w:r>
      <w:r w:rsidR="00250618">
        <w:t>God</w:t>
      </w:r>
      <w:r w:rsidR="00CA3F10">
        <w:t xml:space="preserve"> use</w:t>
      </w:r>
      <w:r w:rsidR="00291443">
        <w:t>s</w:t>
      </w:r>
      <w:r w:rsidR="00CA3F10">
        <w:t xml:space="preserve"> “different strokes for different folks.”</w:t>
      </w:r>
      <w:r w:rsidR="006E5E04">
        <w:t xml:space="preserve"> </w:t>
      </w:r>
      <w:r w:rsidR="00553A60">
        <w:t>He</w:t>
      </w:r>
      <w:r w:rsidR="00BA564C">
        <w:t xml:space="preserve"> </w:t>
      </w:r>
      <w:r w:rsidR="00623930">
        <w:t>br</w:t>
      </w:r>
      <w:r w:rsidR="00F13CBE">
        <w:t>ings</w:t>
      </w:r>
      <w:r w:rsidR="00BA564C">
        <w:t xml:space="preserve"> Moses</w:t>
      </w:r>
      <w:r w:rsidR="00121BDF">
        <w:t xml:space="preserve"> </w:t>
      </w:r>
      <w:r w:rsidR="001F2969">
        <w:t xml:space="preserve">a </w:t>
      </w:r>
      <w:r w:rsidR="00623930">
        <w:t>helper</w:t>
      </w:r>
      <w:r w:rsidR="00065985">
        <w:t xml:space="preserve"> </w:t>
      </w:r>
      <w:r w:rsidR="00F13CBE">
        <w:t>to speak for him</w:t>
      </w:r>
      <w:r w:rsidR="00A108FD">
        <w:t xml:space="preserve"> (Ex 4:</w:t>
      </w:r>
      <w:r w:rsidR="004A3067">
        <w:t>14-</w:t>
      </w:r>
      <w:r w:rsidR="00070971">
        <w:t>15)</w:t>
      </w:r>
      <w:r w:rsidR="00F13CBE">
        <w:t>. However, God</w:t>
      </w:r>
      <w:r w:rsidR="00777F7D">
        <w:t xml:space="preserve"> </w:t>
      </w:r>
      <w:r w:rsidR="0035788B">
        <w:t>str</w:t>
      </w:r>
      <w:r w:rsidR="00F13CBE">
        <w:t>ikes</w:t>
      </w:r>
      <w:r w:rsidR="0035788B">
        <w:t xml:space="preserve"> </w:t>
      </w:r>
      <w:r w:rsidR="00790488">
        <w:t>Zechariah</w:t>
      </w:r>
      <w:r w:rsidR="0035788B">
        <w:t xml:space="preserve"> </w:t>
      </w:r>
      <w:r w:rsidR="005150F9">
        <w:t>mute</w:t>
      </w:r>
      <w:r w:rsidR="00F13CBE">
        <w:t>,</w:t>
      </w:r>
      <w:r w:rsidR="005150F9">
        <w:t xml:space="preserve"> so he </w:t>
      </w:r>
      <w:r w:rsidR="001C488E">
        <w:t>c</w:t>
      </w:r>
      <w:r w:rsidR="00F13CBE">
        <w:t>an</w:t>
      </w:r>
      <w:r w:rsidR="001C488E">
        <w:t xml:space="preserve">not </w:t>
      </w:r>
      <w:r w:rsidR="00F13CBE">
        <w:t>speak</w:t>
      </w:r>
      <w:r w:rsidR="0067344B">
        <w:t xml:space="preserve"> (1:</w:t>
      </w:r>
      <w:r w:rsidR="00F51598">
        <w:t>20)</w:t>
      </w:r>
      <w:r w:rsidR="001C488E">
        <w:t>.</w:t>
      </w:r>
      <w:r w:rsidR="00C8609C">
        <w:t xml:space="preserve"> </w:t>
      </w:r>
      <w:r w:rsidR="001D3A4F">
        <w:t>Sometimes</w:t>
      </w:r>
      <w:r w:rsidR="006F5772">
        <w:t xml:space="preserve"> the Lord give</w:t>
      </w:r>
      <w:r w:rsidR="00A11C52">
        <w:t>s</w:t>
      </w:r>
      <w:r w:rsidR="00A72EE5">
        <w:t>,</w:t>
      </w:r>
      <w:r w:rsidR="006F5772">
        <w:t xml:space="preserve"> </w:t>
      </w:r>
      <w:r w:rsidR="00D7101C">
        <w:t>and</w:t>
      </w:r>
      <w:r w:rsidR="006F5772">
        <w:t xml:space="preserve"> </w:t>
      </w:r>
      <w:r w:rsidR="001D3A4F">
        <w:t>sometimes the Lord</w:t>
      </w:r>
      <w:r w:rsidR="006F5772">
        <w:t xml:space="preserve"> take</w:t>
      </w:r>
      <w:r w:rsidR="00A11C52">
        <w:t>s</w:t>
      </w:r>
      <w:r w:rsidR="006F5772">
        <w:t xml:space="preserve"> away</w:t>
      </w:r>
      <w:r w:rsidR="002E0210">
        <w:t>.</w:t>
      </w:r>
      <w:r w:rsidR="009D7C63">
        <w:t xml:space="preserve"> </w:t>
      </w:r>
      <w:r w:rsidR="001B00B4">
        <w:t>In each case</w:t>
      </w:r>
      <w:r w:rsidR="0047006C">
        <w:t>,</w:t>
      </w:r>
      <w:r w:rsidR="001B00B4">
        <w:t xml:space="preserve"> </w:t>
      </w:r>
      <w:r w:rsidR="009D7C63">
        <w:t xml:space="preserve">He knows </w:t>
      </w:r>
      <w:r w:rsidR="00CD26E2">
        <w:t>the best mean</w:t>
      </w:r>
      <w:r w:rsidR="00444FEE">
        <w:t>s</w:t>
      </w:r>
      <w:r w:rsidR="00081600">
        <w:t xml:space="preserve"> </w:t>
      </w:r>
      <w:r w:rsidR="005E58EE">
        <w:t xml:space="preserve">to bring about </w:t>
      </w:r>
      <w:r w:rsidR="00C764D9">
        <w:t xml:space="preserve">His good </w:t>
      </w:r>
      <w:r w:rsidR="00F879ED">
        <w:t xml:space="preserve">and perfect </w:t>
      </w:r>
      <w:r w:rsidR="00C764D9">
        <w:t>will</w:t>
      </w:r>
      <w:r w:rsidR="00A268B3">
        <w:t>,</w:t>
      </w:r>
      <w:r w:rsidR="00B568D4">
        <w:t xml:space="preserve"> while</w:t>
      </w:r>
      <w:r w:rsidR="007F2994">
        <w:t xml:space="preserve"> </w:t>
      </w:r>
      <w:r w:rsidR="00297974">
        <w:t xml:space="preserve">strengthening the faith of </w:t>
      </w:r>
      <w:r w:rsidR="00EE292A">
        <w:t>His children.</w:t>
      </w:r>
    </w:p>
    <w:p w:rsidR="002713BD" w:rsidRDefault="002713BD" w:rsidP="005A661C"/>
    <w:p w:rsidR="00F848BD" w:rsidRDefault="009C38F0" w:rsidP="005A661C">
      <w:r>
        <w:lastRenderedPageBreak/>
        <w:t>W</w:t>
      </w:r>
      <w:r w:rsidR="007C1347">
        <w:t>hile</w:t>
      </w:r>
      <w:r w:rsidR="005F0897">
        <w:t xml:space="preserve"> </w:t>
      </w:r>
      <w:r w:rsidR="00790488">
        <w:t>Zechariah</w:t>
      </w:r>
      <w:r w:rsidR="005F0897">
        <w:t xml:space="preserve"> </w:t>
      </w:r>
      <w:r w:rsidR="00FF3FD1">
        <w:t>encounters the angel</w:t>
      </w:r>
      <w:r w:rsidR="007C1347">
        <w:t xml:space="preserve">, </w:t>
      </w:r>
      <w:r w:rsidR="001D2953">
        <w:t xml:space="preserve">the </w:t>
      </w:r>
      <w:r w:rsidR="005A661C">
        <w:t>people</w:t>
      </w:r>
      <w:r w:rsidR="001D2953">
        <w:t xml:space="preserve"> outside</w:t>
      </w:r>
      <w:r w:rsidR="005A661C">
        <w:t xml:space="preserve"> </w:t>
      </w:r>
      <w:r w:rsidR="00213D59">
        <w:t xml:space="preserve">are </w:t>
      </w:r>
      <w:r w:rsidR="005A661C">
        <w:t>wondering why he is taking so long</w:t>
      </w:r>
      <w:r w:rsidR="00213D59">
        <w:t xml:space="preserve"> to come out</w:t>
      </w:r>
      <w:r w:rsidR="005A661C">
        <w:t xml:space="preserve">. When he finally </w:t>
      </w:r>
      <w:r w:rsidR="00597885">
        <w:t>exits</w:t>
      </w:r>
      <w:r w:rsidR="005C5614">
        <w:t xml:space="preserve"> the </w:t>
      </w:r>
      <w:r w:rsidR="00374EAB">
        <w:t>temple</w:t>
      </w:r>
      <w:r w:rsidR="00B05B67">
        <w:t>,</w:t>
      </w:r>
      <w:r w:rsidR="005A661C">
        <w:t xml:space="preserve"> he can’t </w:t>
      </w:r>
      <w:r w:rsidR="0075210C">
        <w:t>verbalize what has happened</w:t>
      </w:r>
      <w:r w:rsidR="005A661C">
        <w:t xml:space="preserve">. </w:t>
      </w:r>
      <w:r w:rsidR="001D7BE3">
        <w:t xml:space="preserve">So, </w:t>
      </w:r>
      <w:r w:rsidR="00790488">
        <w:t>Zechariah</w:t>
      </w:r>
      <w:r w:rsidR="001D7BE3">
        <w:t xml:space="preserve"> </w:t>
      </w:r>
      <w:r w:rsidR="00AF077A">
        <w:t>invents</w:t>
      </w:r>
      <w:r w:rsidR="00994A50">
        <w:t xml:space="preserve"> some </w:t>
      </w:r>
      <w:r w:rsidR="004A2496">
        <w:t xml:space="preserve">sort </w:t>
      </w:r>
      <w:r w:rsidR="0047006C">
        <w:t xml:space="preserve">of </w:t>
      </w:r>
      <w:r w:rsidR="006D6EAB">
        <w:t>sign language</w:t>
      </w:r>
      <w:r w:rsidR="005E6428">
        <w:t xml:space="preserve"> to </w:t>
      </w:r>
      <w:r w:rsidR="003B14BA">
        <w:t>explain</w:t>
      </w:r>
      <w:r w:rsidR="00AC52E9">
        <w:t xml:space="preserve"> t</w:t>
      </w:r>
      <w:r w:rsidR="00A504C5">
        <w:t xml:space="preserve">he angelic encounter </w:t>
      </w:r>
      <w:r w:rsidR="005A661C">
        <w:t>in the temple</w:t>
      </w:r>
      <w:r w:rsidR="00F13CBE">
        <w:t xml:space="preserve"> (1:21-22)</w:t>
      </w:r>
      <w:r w:rsidR="005A661C">
        <w:t xml:space="preserve">. </w:t>
      </w:r>
      <w:r w:rsidR="00F848BD">
        <w:t>(I</w:t>
      </w:r>
      <w:r w:rsidR="008F181F">
        <w:t xml:space="preserve"> would </w:t>
      </w:r>
      <w:r w:rsidR="008B24A0">
        <w:t xml:space="preserve">love to </w:t>
      </w:r>
      <w:r w:rsidR="00F559F2">
        <w:t>have witness</w:t>
      </w:r>
      <w:r w:rsidR="002C0609">
        <w:t>ed</w:t>
      </w:r>
      <w:r w:rsidR="00F559F2">
        <w:t xml:space="preserve"> that gam</w:t>
      </w:r>
      <w:r w:rsidR="00F974E6">
        <w:t>e of charades!)</w:t>
      </w:r>
    </w:p>
    <w:p w:rsidR="00D26A97" w:rsidRDefault="00D26A97" w:rsidP="005A661C"/>
    <w:p w:rsidR="009949B7" w:rsidRDefault="00F13CBE" w:rsidP="005A661C">
      <w:r>
        <w:t xml:space="preserve">After his time of serving in the temple, </w:t>
      </w:r>
      <w:r w:rsidR="00790488">
        <w:t>Zechariah</w:t>
      </w:r>
      <w:r w:rsidR="005A661C">
        <w:t xml:space="preserve"> returns home</w:t>
      </w:r>
      <w:r w:rsidR="002760E7">
        <w:t>,</w:t>
      </w:r>
      <w:r w:rsidR="002F2621">
        <w:t xml:space="preserve"> still unable to speak</w:t>
      </w:r>
      <w:r>
        <w:t xml:space="preserve"> (1:23)</w:t>
      </w:r>
      <w:r w:rsidR="005A661C">
        <w:t>.</w:t>
      </w:r>
      <w:r w:rsidR="00C63CE6">
        <w:t xml:space="preserve"> </w:t>
      </w:r>
      <w:r w:rsidR="0053713C">
        <w:t>Probably in a written note</w:t>
      </w:r>
      <w:r w:rsidR="00575A13">
        <w:t>,</w:t>
      </w:r>
      <w:r w:rsidR="00D21CC6">
        <w:t xml:space="preserve"> </w:t>
      </w:r>
      <w:r w:rsidR="00971629">
        <w:t>he</w:t>
      </w:r>
      <w:r w:rsidR="00D21CC6">
        <w:t xml:space="preserve"> </w:t>
      </w:r>
      <w:r w:rsidR="004A3067">
        <w:t xml:space="preserve">evidently </w:t>
      </w:r>
      <w:r w:rsidR="00D21CC6">
        <w:t>communicates</w:t>
      </w:r>
      <w:r w:rsidR="00825791">
        <w:t xml:space="preserve"> </w:t>
      </w:r>
      <w:r w:rsidR="00FF7F04">
        <w:t xml:space="preserve">the </w:t>
      </w:r>
      <w:r w:rsidR="00D02AAC">
        <w:t xml:space="preserve">angelic announcement </w:t>
      </w:r>
      <w:r w:rsidR="00FF7F04">
        <w:t xml:space="preserve">to </w:t>
      </w:r>
      <w:r w:rsidR="002713BD">
        <w:t>Elisabeth</w:t>
      </w:r>
      <w:r w:rsidR="00752162">
        <w:t xml:space="preserve">. </w:t>
      </w:r>
      <w:r w:rsidR="00197348">
        <w:t xml:space="preserve">If you </w:t>
      </w:r>
      <w:r>
        <w:t>were to tell</w:t>
      </w:r>
      <w:r w:rsidR="00197348">
        <w:t xml:space="preserve"> a </w:t>
      </w:r>
      <w:r w:rsidR="00B96496">
        <w:t xml:space="preserve">barren </w:t>
      </w:r>
      <w:r w:rsidR="00197348">
        <w:t xml:space="preserve">woman in her sixties she </w:t>
      </w:r>
      <w:r>
        <w:t>i</w:t>
      </w:r>
      <w:r w:rsidR="00197348">
        <w:t>s going to have a baby,</w:t>
      </w:r>
      <w:r w:rsidR="00D9269E">
        <w:t xml:space="preserve"> what would be her reaction?</w:t>
      </w:r>
      <w:r w:rsidR="00197348">
        <w:t xml:space="preserve"> I ima</w:t>
      </w:r>
      <w:r w:rsidR="00197348">
        <w:t>g</w:t>
      </w:r>
      <w:r w:rsidR="00197348">
        <w:t xml:space="preserve">ine </w:t>
      </w:r>
      <w:r w:rsidR="002713BD">
        <w:t>Elisabeth</w:t>
      </w:r>
      <w:r w:rsidR="00C96622">
        <w:t>’s</w:t>
      </w:r>
      <w:r w:rsidR="00197348">
        <w:t xml:space="preserve"> response </w:t>
      </w:r>
      <w:r>
        <w:t>i</w:t>
      </w:r>
      <w:r w:rsidR="00C96622">
        <w:t>s</w:t>
      </w:r>
      <w:r w:rsidR="00197348">
        <w:t xml:space="preserve"> </w:t>
      </w:r>
      <w:r w:rsidR="00BE4B66">
        <w:t xml:space="preserve">a mixture of disbelief, fear, </w:t>
      </w:r>
      <w:r w:rsidR="00B96496">
        <w:t xml:space="preserve">and </w:t>
      </w:r>
      <w:r w:rsidR="002E7970">
        <w:t xml:space="preserve">joy. </w:t>
      </w:r>
      <w:r w:rsidR="007905C1">
        <w:t>Like</w:t>
      </w:r>
      <w:r w:rsidR="00D84B97">
        <w:t xml:space="preserve"> Abr</w:t>
      </w:r>
      <w:r w:rsidR="00D84B97">
        <w:t>a</w:t>
      </w:r>
      <w:r w:rsidR="00D84B97">
        <w:t>ham</w:t>
      </w:r>
      <w:r w:rsidR="00245CF7">
        <w:t>,</w:t>
      </w:r>
      <w:r w:rsidR="007900E1">
        <w:t xml:space="preserve"> </w:t>
      </w:r>
      <w:r w:rsidR="00D84B97">
        <w:t xml:space="preserve">Sarah, </w:t>
      </w:r>
      <w:r w:rsidR="00C304F4">
        <w:t xml:space="preserve">and </w:t>
      </w:r>
      <w:r w:rsidR="00790488">
        <w:t>Zechariah</w:t>
      </w:r>
      <w:r w:rsidR="00C304F4">
        <w:t>,</w:t>
      </w:r>
      <w:r w:rsidR="00641B50">
        <w:t xml:space="preserve"> </w:t>
      </w:r>
      <w:r w:rsidR="002713BD">
        <w:t>Elisabeth</w:t>
      </w:r>
      <w:r w:rsidR="00641B50">
        <w:t xml:space="preserve"> ha</w:t>
      </w:r>
      <w:r>
        <w:t>s</w:t>
      </w:r>
      <w:r w:rsidR="00641B50">
        <w:t xml:space="preserve"> her </w:t>
      </w:r>
      <w:r w:rsidR="00C57716">
        <w:t xml:space="preserve">reservations about God’s </w:t>
      </w:r>
      <w:r w:rsidR="00D61E70">
        <w:t>m</w:t>
      </w:r>
      <w:r w:rsidR="00D61E70">
        <w:t>i</w:t>
      </w:r>
      <w:r w:rsidR="00D61E70">
        <w:t>raculous promise</w:t>
      </w:r>
      <w:r w:rsidR="0057148E">
        <w:t xml:space="preserve">. </w:t>
      </w:r>
      <w:r w:rsidR="005D3970">
        <w:t>But she hear</w:t>
      </w:r>
      <w:r>
        <w:t>s</w:t>
      </w:r>
      <w:r w:rsidR="005D3970">
        <w:t xml:space="preserve"> the Word, respond</w:t>
      </w:r>
      <w:r>
        <w:t>s</w:t>
      </w:r>
      <w:r w:rsidR="005D3970">
        <w:t xml:space="preserve"> with imperfect faith, and </w:t>
      </w:r>
      <w:r w:rsidR="005975DF">
        <w:t>God prove</w:t>
      </w:r>
      <w:r>
        <w:t>s</w:t>
      </w:r>
      <w:r w:rsidR="005975DF">
        <w:t xml:space="preserve"> faithful</w:t>
      </w:r>
      <w:r>
        <w:t xml:space="preserve"> (1:24-25)</w:t>
      </w:r>
      <w:r w:rsidR="005975DF">
        <w:t>.</w:t>
      </w:r>
    </w:p>
    <w:p w:rsidR="0057148E" w:rsidRDefault="0057148E" w:rsidP="005A661C"/>
    <w:p w:rsidR="005A661C" w:rsidRDefault="007B3367" w:rsidP="005A661C">
      <w:r>
        <w:t xml:space="preserve">Why is </w:t>
      </w:r>
      <w:r w:rsidR="007762BA">
        <w:t>it so important</w:t>
      </w:r>
      <w:r w:rsidR="0047006C">
        <w:t>, even though our faith is imperfect,</w:t>
      </w:r>
      <w:r w:rsidR="007762BA">
        <w:t xml:space="preserve"> to </w:t>
      </w:r>
      <w:r w:rsidR="008A46CF">
        <w:t>seek God through faith</w:t>
      </w:r>
      <w:r w:rsidR="00A55387">
        <w:t>ful obedience</w:t>
      </w:r>
      <w:r w:rsidR="007762BA">
        <w:t>,</w:t>
      </w:r>
      <w:r w:rsidR="008A46CF">
        <w:t xml:space="preserve"> according to Hebrews 11:6</w:t>
      </w:r>
      <w:r w:rsidR="005A661C">
        <w:t>?</w:t>
      </w:r>
    </w:p>
    <w:p w:rsidR="005A661C" w:rsidRPr="00FF5717" w:rsidRDefault="005A661C" w:rsidP="005A661C">
      <w:pPr>
        <w:rPr>
          <w:sz w:val="20"/>
          <w:szCs w:val="20"/>
        </w:rPr>
      </w:pPr>
    </w:p>
    <w:p w:rsidR="005A661C" w:rsidRDefault="005A661C" w:rsidP="005A661C">
      <w:r>
        <w:t>____________________________________________________________</w:t>
      </w:r>
    </w:p>
    <w:p w:rsidR="005A661C" w:rsidRPr="00FF5717" w:rsidRDefault="005A661C" w:rsidP="005A661C">
      <w:pPr>
        <w:rPr>
          <w:sz w:val="20"/>
          <w:szCs w:val="20"/>
        </w:rPr>
      </w:pPr>
    </w:p>
    <w:p w:rsidR="005A661C" w:rsidRDefault="005A661C" w:rsidP="005A661C">
      <w:r>
        <w:t>____________________________________________________________</w:t>
      </w:r>
    </w:p>
    <w:p w:rsidR="007762BA" w:rsidRPr="00FF5717" w:rsidRDefault="007762BA" w:rsidP="005A661C">
      <w:pPr>
        <w:rPr>
          <w:sz w:val="20"/>
          <w:szCs w:val="20"/>
        </w:rPr>
      </w:pPr>
    </w:p>
    <w:p w:rsidR="007762BA" w:rsidRPr="00BD1320" w:rsidRDefault="007762BA" w:rsidP="005A661C">
      <w:r>
        <w:t>____________________________________________________________</w:t>
      </w:r>
    </w:p>
    <w:p w:rsidR="005A661C" w:rsidRPr="001432DE" w:rsidRDefault="005A661C" w:rsidP="005A661C">
      <w:pPr>
        <w:rPr>
          <w:sz w:val="20"/>
          <w:szCs w:val="20"/>
        </w:rPr>
      </w:pPr>
    </w:p>
    <w:p w:rsidR="00DE6CB7" w:rsidRDefault="00214CA5" w:rsidP="005A661C">
      <w:pPr>
        <w:rPr>
          <w:bCs/>
        </w:rPr>
      </w:pPr>
      <w:r>
        <w:rPr>
          <w:bCs/>
        </w:rPr>
        <w:t xml:space="preserve">To prepare for the way of the Lord in our lives, </w:t>
      </w:r>
      <w:r>
        <w:rPr>
          <w:b/>
        </w:rPr>
        <w:t xml:space="preserve">be faithful </w:t>
      </w:r>
      <w:r w:rsidR="0047006C">
        <w:rPr>
          <w:b/>
        </w:rPr>
        <w:t>in</w:t>
      </w:r>
      <w:r>
        <w:rPr>
          <w:b/>
        </w:rPr>
        <w:t xml:space="preserve"> the daily ministry God gives us</w:t>
      </w:r>
      <w:r w:rsidR="004A3067">
        <w:rPr>
          <w:b/>
        </w:rPr>
        <w:t xml:space="preserve"> to do</w:t>
      </w:r>
      <w:r w:rsidRPr="0047006C">
        <w:t>,</w:t>
      </w:r>
      <w:r>
        <w:rPr>
          <w:b/>
        </w:rPr>
        <w:t xml:space="preserve"> </w:t>
      </w:r>
      <w:r>
        <w:rPr>
          <w:bCs/>
        </w:rPr>
        <w:t>and . . .</w:t>
      </w:r>
    </w:p>
    <w:p w:rsidR="00214CA5" w:rsidRDefault="00214CA5" w:rsidP="005A661C">
      <w:pPr>
        <w:rPr>
          <w:b/>
        </w:rPr>
      </w:pPr>
    </w:p>
    <w:p w:rsidR="005A661C" w:rsidRPr="007762BA" w:rsidRDefault="001156E5" w:rsidP="005A661C">
      <w:pPr>
        <w:rPr>
          <w:sz w:val="28"/>
          <w:szCs w:val="28"/>
        </w:rPr>
      </w:pPr>
      <w:r>
        <w:rPr>
          <w:b/>
          <w:noProof/>
          <w:sz w:val="28"/>
          <w:szCs w:val="28"/>
        </w:rPr>
        <w:drawing>
          <wp:anchor distT="0" distB="0" distL="114300" distR="114300" simplePos="0" relativeHeight="251660291" behindDoc="1" locked="0" layoutInCell="1" allowOverlap="1">
            <wp:simplePos x="0" y="0"/>
            <wp:positionH relativeFrom="column">
              <wp:posOffset>4785360</wp:posOffset>
            </wp:positionH>
            <wp:positionV relativeFrom="paragraph">
              <wp:posOffset>90170</wp:posOffset>
            </wp:positionV>
            <wp:extent cx="1559560" cy="1085850"/>
            <wp:effectExtent l="19050" t="0" r="2540" b="0"/>
            <wp:wrapTight wrapText="bothSides">
              <wp:wrapPolygon edited="0">
                <wp:start x="-264" y="0"/>
                <wp:lineTo x="-264" y="21221"/>
                <wp:lineTo x="21635" y="21221"/>
                <wp:lineTo x="21635" y="0"/>
                <wp:lineTo x="-264" y="0"/>
              </wp:wrapPolygon>
            </wp:wrapTight>
            <wp:docPr id="2" name="Picture 1" descr="Runner, obedi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er, obedience.bmp"/>
                    <pic:cNvPicPr/>
                  </pic:nvPicPr>
                  <pic:blipFill>
                    <a:blip r:embed="rId15" cstate="print"/>
                    <a:stretch>
                      <a:fillRect/>
                    </a:stretch>
                  </pic:blipFill>
                  <pic:spPr>
                    <a:xfrm>
                      <a:off x="0" y="0"/>
                      <a:ext cx="1559560" cy="1085850"/>
                    </a:xfrm>
                    <a:prstGeom prst="rect">
                      <a:avLst/>
                    </a:prstGeom>
                  </pic:spPr>
                </pic:pic>
              </a:graphicData>
            </a:graphic>
          </wp:anchor>
        </w:drawing>
      </w:r>
      <w:r w:rsidR="00214CA5">
        <w:rPr>
          <w:b/>
          <w:sz w:val="28"/>
          <w:szCs w:val="28"/>
        </w:rPr>
        <w:t xml:space="preserve">Be </w:t>
      </w:r>
      <w:r w:rsidR="00FF5717">
        <w:rPr>
          <w:b/>
          <w:sz w:val="28"/>
          <w:szCs w:val="28"/>
        </w:rPr>
        <w:t>obedient</w:t>
      </w:r>
      <w:r w:rsidR="00214CA5">
        <w:rPr>
          <w:b/>
          <w:sz w:val="28"/>
          <w:szCs w:val="28"/>
        </w:rPr>
        <w:t xml:space="preserve"> when God calls us to something new</w:t>
      </w:r>
      <w:r w:rsidR="005A661C" w:rsidRPr="007762BA">
        <w:rPr>
          <w:b/>
          <w:sz w:val="28"/>
          <w:szCs w:val="28"/>
        </w:rPr>
        <w:t xml:space="preserve"> (1:26-</w:t>
      </w:r>
      <w:r w:rsidR="005C3B49" w:rsidRPr="007762BA">
        <w:rPr>
          <w:b/>
          <w:sz w:val="28"/>
          <w:szCs w:val="28"/>
        </w:rPr>
        <w:t>4</w:t>
      </w:r>
      <w:r w:rsidR="005A661C" w:rsidRPr="007762BA">
        <w:rPr>
          <w:b/>
          <w:sz w:val="28"/>
          <w:szCs w:val="28"/>
        </w:rPr>
        <w:t>5)</w:t>
      </w:r>
      <w:r w:rsidR="00FF5717">
        <w:rPr>
          <w:b/>
          <w:sz w:val="28"/>
          <w:szCs w:val="28"/>
        </w:rPr>
        <w:t>.</w:t>
      </w:r>
    </w:p>
    <w:p w:rsidR="005A661C" w:rsidRPr="00FF5717" w:rsidRDefault="005A661C" w:rsidP="005A661C">
      <w:pPr>
        <w:rPr>
          <w:sz w:val="20"/>
          <w:szCs w:val="20"/>
        </w:rPr>
      </w:pPr>
    </w:p>
    <w:p w:rsidR="008B34C5" w:rsidRDefault="005A661C" w:rsidP="005A661C">
      <w:r>
        <w:t xml:space="preserve">In the sixth month of </w:t>
      </w:r>
      <w:r w:rsidR="002713BD">
        <w:t>Elisabeth</w:t>
      </w:r>
      <w:r>
        <w:t>’s pregnancy, God sends Gabriel</w:t>
      </w:r>
      <w:r w:rsidR="008A3153" w:rsidRPr="008A3153">
        <w:t xml:space="preserve"> </w:t>
      </w:r>
      <w:r w:rsidR="008A3153">
        <w:t xml:space="preserve">to </w:t>
      </w:r>
      <w:r w:rsidR="0047006C">
        <w:t>Naz</w:t>
      </w:r>
      <w:r w:rsidR="0047006C">
        <w:t>a</w:t>
      </w:r>
      <w:r w:rsidR="0047006C">
        <w:t xml:space="preserve">reth to </w:t>
      </w:r>
      <w:r w:rsidR="008A3153">
        <w:t xml:space="preserve">visit a </w:t>
      </w:r>
      <w:r w:rsidR="005F78DE">
        <w:t>young woman</w:t>
      </w:r>
      <w:r w:rsidR="008A3153">
        <w:t xml:space="preserve"> named Mary</w:t>
      </w:r>
      <w:r w:rsidR="007762BA">
        <w:t xml:space="preserve"> (1:26-2</w:t>
      </w:r>
      <w:r w:rsidR="007D6D37">
        <w:t>9</w:t>
      </w:r>
      <w:r w:rsidR="007762BA">
        <w:t>)</w:t>
      </w:r>
      <w:r>
        <w:t xml:space="preserve">. </w:t>
      </w:r>
      <w:r w:rsidR="007B2432">
        <w:t xml:space="preserve">If </w:t>
      </w:r>
      <w:r w:rsidR="00FF6D4D">
        <w:t>Gabriel’s appea</w:t>
      </w:r>
      <w:r w:rsidR="00FF6D4D">
        <w:t>r</w:t>
      </w:r>
      <w:r w:rsidR="00FF6D4D">
        <w:t>ance</w:t>
      </w:r>
      <w:r w:rsidR="007B2432">
        <w:t xml:space="preserve"> </w:t>
      </w:r>
      <w:r w:rsidR="00953F1C">
        <w:t xml:space="preserve">scared a </w:t>
      </w:r>
      <w:r w:rsidR="00DC5AD0">
        <w:t>seasoned</w:t>
      </w:r>
      <w:r w:rsidR="00953F1C">
        <w:t xml:space="preserve"> </w:t>
      </w:r>
      <w:r w:rsidR="00520432">
        <w:t>priest</w:t>
      </w:r>
      <w:r w:rsidR="00953F1C">
        <w:t xml:space="preserve"> </w:t>
      </w:r>
      <w:r w:rsidR="003413F1">
        <w:t xml:space="preserve">like </w:t>
      </w:r>
      <w:r w:rsidR="00790488">
        <w:t>Zechariah</w:t>
      </w:r>
      <w:r w:rsidR="0002559B">
        <w:t>,</w:t>
      </w:r>
      <w:r w:rsidR="00953F1C">
        <w:t xml:space="preserve"> </w:t>
      </w:r>
      <w:r w:rsidR="00385251">
        <w:t>trained in</w:t>
      </w:r>
      <w:r w:rsidR="00520432">
        <w:t xml:space="preserve"> read</w:t>
      </w:r>
      <w:r w:rsidR="00E43FAE">
        <w:t>ing</w:t>
      </w:r>
      <w:r w:rsidR="00520432">
        <w:t xml:space="preserve"> </w:t>
      </w:r>
      <w:r w:rsidR="00747C0E">
        <w:t xml:space="preserve">the </w:t>
      </w:r>
      <w:r w:rsidR="00FF3134">
        <w:t xml:space="preserve">holy </w:t>
      </w:r>
      <w:r w:rsidR="00747C0E">
        <w:t>scriptures</w:t>
      </w:r>
      <w:r w:rsidR="0033484A">
        <w:t xml:space="preserve"> and </w:t>
      </w:r>
      <w:r w:rsidR="00F931E9">
        <w:t>experience</w:t>
      </w:r>
      <w:r w:rsidR="00604D4B">
        <w:t>d</w:t>
      </w:r>
      <w:r w:rsidR="00F931E9">
        <w:t xml:space="preserve"> in</w:t>
      </w:r>
      <w:r w:rsidR="004B7608">
        <w:t xml:space="preserve"> the temple rituals</w:t>
      </w:r>
      <w:r w:rsidR="000C246A">
        <w:t>, it must have</w:t>
      </w:r>
      <w:r w:rsidR="00B50AB2">
        <w:t xml:space="preserve"> absolutely </w:t>
      </w:r>
      <w:r w:rsidR="000C246A">
        <w:t>terrified a simple, uneducated village girl</w:t>
      </w:r>
      <w:r w:rsidR="007762BA">
        <w:t>!</w:t>
      </w:r>
    </w:p>
    <w:p w:rsidR="008B34C5" w:rsidRPr="00FF5717" w:rsidRDefault="008B34C5" w:rsidP="005A661C">
      <w:pPr>
        <w:rPr>
          <w:sz w:val="20"/>
          <w:szCs w:val="20"/>
        </w:rPr>
      </w:pPr>
    </w:p>
    <w:p w:rsidR="00D37E43" w:rsidRDefault="00B11CBF" w:rsidP="005A661C">
      <w:r>
        <w:t xml:space="preserve">Gabriel </w:t>
      </w:r>
      <w:r w:rsidR="007D6D37">
        <w:t>comforts</w:t>
      </w:r>
      <w:r w:rsidR="00C705AC">
        <w:t xml:space="preserve"> Mar</w:t>
      </w:r>
      <w:r w:rsidR="005B457F">
        <w:t>y</w:t>
      </w:r>
      <w:r w:rsidR="004A3067">
        <w:t xml:space="preserve"> (1:30)</w:t>
      </w:r>
      <w:r w:rsidR="007D6D37">
        <w:t xml:space="preserve"> and tells her</w:t>
      </w:r>
      <w:r w:rsidR="007762BA">
        <w:t>:</w:t>
      </w:r>
      <w:r w:rsidR="005B7E15">
        <w:t xml:space="preserve"> </w:t>
      </w:r>
      <w:r w:rsidR="0047006C">
        <w:rPr>
          <w:i/>
        </w:rPr>
        <w:t xml:space="preserve">. . . </w:t>
      </w:r>
      <w:r w:rsidR="00D9430C">
        <w:rPr>
          <w:i/>
          <w:iCs/>
        </w:rPr>
        <w:t>“you will</w:t>
      </w:r>
      <w:r w:rsidR="005B7E15" w:rsidRPr="00437F05">
        <w:rPr>
          <w:i/>
          <w:iCs/>
        </w:rPr>
        <w:t xml:space="preserve"> conceive</w:t>
      </w:r>
      <w:r w:rsidR="00437F05" w:rsidRPr="00437F05">
        <w:rPr>
          <w:i/>
          <w:iCs/>
        </w:rPr>
        <w:t xml:space="preserve"> in </w:t>
      </w:r>
      <w:r w:rsidR="00D9430C">
        <w:rPr>
          <w:i/>
          <w:iCs/>
        </w:rPr>
        <w:t>your</w:t>
      </w:r>
      <w:r w:rsidR="00437F05" w:rsidRPr="00437F05">
        <w:rPr>
          <w:i/>
          <w:iCs/>
        </w:rPr>
        <w:t xml:space="preserve"> womb and </w:t>
      </w:r>
      <w:r w:rsidR="00D9430C">
        <w:rPr>
          <w:i/>
          <w:iCs/>
        </w:rPr>
        <w:t>bear</w:t>
      </w:r>
      <w:r w:rsidR="00437F05" w:rsidRPr="00437F05">
        <w:rPr>
          <w:i/>
          <w:iCs/>
        </w:rPr>
        <w:t xml:space="preserve"> a son, and </w:t>
      </w:r>
      <w:r w:rsidR="00D9430C">
        <w:rPr>
          <w:i/>
          <w:iCs/>
        </w:rPr>
        <w:t>you shall</w:t>
      </w:r>
      <w:r w:rsidR="00437F05" w:rsidRPr="00437F05">
        <w:rPr>
          <w:i/>
          <w:iCs/>
        </w:rPr>
        <w:t xml:space="preserve"> call his name </w:t>
      </w:r>
      <w:r w:rsidR="00D9430C">
        <w:rPr>
          <w:i/>
          <w:iCs/>
        </w:rPr>
        <w:t>Jesus</w:t>
      </w:r>
      <w:r w:rsidR="00C81DBD">
        <w:rPr>
          <w:i/>
          <w:iCs/>
        </w:rPr>
        <w:t>.</w:t>
      </w:r>
      <w:r w:rsidR="0057757B">
        <w:t xml:space="preserve"> </w:t>
      </w:r>
      <w:r w:rsidR="00E52930" w:rsidRPr="006C58B8">
        <w:rPr>
          <w:i/>
          <w:iCs/>
        </w:rPr>
        <w:t xml:space="preserve">He </w:t>
      </w:r>
      <w:r w:rsidR="00D9430C">
        <w:rPr>
          <w:i/>
          <w:iCs/>
        </w:rPr>
        <w:t>will</w:t>
      </w:r>
      <w:r w:rsidR="00E52930" w:rsidRPr="006C58B8">
        <w:rPr>
          <w:i/>
          <w:iCs/>
        </w:rPr>
        <w:t xml:space="preserve"> be great and </w:t>
      </w:r>
      <w:r w:rsidR="00D9430C">
        <w:rPr>
          <w:i/>
          <w:iCs/>
        </w:rPr>
        <w:t>will</w:t>
      </w:r>
      <w:r w:rsidR="00E52930" w:rsidRPr="006C58B8">
        <w:rPr>
          <w:i/>
          <w:iCs/>
        </w:rPr>
        <w:t xml:space="preserve"> be called the Son of the </w:t>
      </w:r>
      <w:r w:rsidR="00D9430C">
        <w:rPr>
          <w:i/>
          <w:iCs/>
        </w:rPr>
        <w:t xml:space="preserve">Most </w:t>
      </w:r>
      <w:r w:rsidR="001432DE">
        <w:rPr>
          <w:i/>
          <w:iCs/>
        </w:rPr>
        <w:t xml:space="preserve">High </w:t>
      </w:r>
      <w:r w:rsidR="006C58B8" w:rsidRPr="006C58B8">
        <w:rPr>
          <w:i/>
          <w:iCs/>
        </w:rPr>
        <w:t xml:space="preserve">. . . and of his kingdom there </w:t>
      </w:r>
      <w:r w:rsidR="00D9430C">
        <w:rPr>
          <w:i/>
          <w:iCs/>
        </w:rPr>
        <w:t>wi</w:t>
      </w:r>
      <w:r w:rsidR="004A3067">
        <w:rPr>
          <w:i/>
          <w:iCs/>
        </w:rPr>
        <w:t>ll</w:t>
      </w:r>
      <w:r w:rsidR="006C58B8" w:rsidRPr="006C58B8">
        <w:rPr>
          <w:i/>
          <w:iCs/>
        </w:rPr>
        <w:t xml:space="preserve"> be no end</w:t>
      </w:r>
      <w:r w:rsidR="00D9430C">
        <w:rPr>
          <w:i/>
          <w:iCs/>
        </w:rPr>
        <w:t>”</w:t>
      </w:r>
      <w:r w:rsidR="007D6D37">
        <w:rPr>
          <w:i/>
          <w:iCs/>
        </w:rPr>
        <w:t xml:space="preserve"> </w:t>
      </w:r>
      <w:r w:rsidR="007D6D37">
        <w:rPr>
          <w:iCs/>
        </w:rPr>
        <w:t>(1:3</w:t>
      </w:r>
      <w:r w:rsidR="004A3067">
        <w:rPr>
          <w:iCs/>
        </w:rPr>
        <w:t>1</w:t>
      </w:r>
      <w:r w:rsidR="007D6D37">
        <w:rPr>
          <w:iCs/>
        </w:rPr>
        <w:t>-33).</w:t>
      </w:r>
      <w:r w:rsidR="003E2167">
        <w:rPr>
          <w:i/>
          <w:iCs/>
        </w:rPr>
        <w:t xml:space="preserve"> </w:t>
      </w:r>
      <w:r w:rsidR="009A1963">
        <w:t xml:space="preserve">Mary </w:t>
      </w:r>
      <w:r w:rsidR="00955868">
        <w:t xml:space="preserve">must have </w:t>
      </w:r>
      <w:r w:rsidR="009A1963">
        <w:t>bec</w:t>
      </w:r>
      <w:r w:rsidR="00B40B7F">
        <w:t>o</w:t>
      </w:r>
      <w:r w:rsidR="009A1963">
        <w:t>me as confused as she was</w:t>
      </w:r>
      <w:r w:rsidR="00D37E43">
        <w:t xml:space="preserve"> </w:t>
      </w:r>
      <w:r w:rsidR="00B40B7F">
        <w:t>terrifie</w:t>
      </w:r>
      <w:r w:rsidR="00D37E43">
        <w:t xml:space="preserve">d. </w:t>
      </w:r>
      <w:r w:rsidR="00FA772C">
        <w:t xml:space="preserve">Just </w:t>
      </w:r>
      <w:r w:rsidR="00C8177A">
        <w:t>like Moses</w:t>
      </w:r>
      <w:r w:rsidR="00FA772C">
        <w:t xml:space="preserve"> and </w:t>
      </w:r>
      <w:r w:rsidR="00790488">
        <w:t>Zechariah</w:t>
      </w:r>
      <w:r w:rsidR="00E45735">
        <w:t xml:space="preserve">, Mary questions </w:t>
      </w:r>
      <w:r w:rsidR="00015820">
        <w:t>God’s pr</w:t>
      </w:r>
      <w:r w:rsidR="00015820">
        <w:t>o</w:t>
      </w:r>
      <w:r w:rsidR="00015820">
        <w:t>nouncement</w:t>
      </w:r>
      <w:r w:rsidR="007D6D37">
        <w:t>:</w:t>
      </w:r>
      <w:r w:rsidR="00015820">
        <w:t xml:space="preserve"> </w:t>
      </w:r>
      <w:r w:rsidR="00D9430C">
        <w:rPr>
          <w:i/>
        </w:rPr>
        <w:t>“</w:t>
      </w:r>
      <w:r w:rsidR="005711F7">
        <w:rPr>
          <w:i/>
          <w:iCs/>
        </w:rPr>
        <w:t xml:space="preserve">How </w:t>
      </w:r>
      <w:r w:rsidR="00D9430C">
        <w:rPr>
          <w:i/>
          <w:iCs/>
        </w:rPr>
        <w:t>wi</w:t>
      </w:r>
      <w:r w:rsidR="001432DE">
        <w:rPr>
          <w:i/>
          <w:iCs/>
        </w:rPr>
        <w:t>ll</w:t>
      </w:r>
      <w:r w:rsidR="005711F7">
        <w:rPr>
          <w:i/>
          <w:iCs/>
        </w:rPr>
        <w:t xml:space="preserve"> this be</w:t>
      </w:r>
      <w:r w:rsidR="00C81DBD">
        <w:rPr>
          <w:i/>
          <w:iCs/>
        </w:rPr>
        <w:t>,</w:t>
      </w:r>
      <w:r w:rsidR="005711F7">
        <w:rPr>
          <w:i/>
          <w:iCs/>
        </w:rPr>
        <w:t xml:space="preserve"> </w:t>
      </w:r>
      <w:r w:rsidR="00D9430C">
        <w:rPr>
          <w:i/>
          <w:iCs/>
        </w:rPr>
        <w:t>since</w:t>
      </w:r>
      <w:r w:rsidR="001432DE">
        <w:rPr>
          <w:i/>
          <w:iCs/>
        </w:rPr>
        <w:t xml:space="preserve"> I </w:t>
      </w:r>
      <w:r w:rsidR="00D9430C">
        <w:rPr>
          <w:i/>
          <w:iCs/>
        </w:rPr>
        <w:t>am a virgin</w:t>
      </w:r>
      <w:r w:rsidR="005711F7">
        <w:rPr>
          <w:i/>
          <w:iCs/>
        </w:rPr>
        <w:t>?</w:t>
      </w:r>
      <w:r w:rsidR="007D6D37">
        <w:rPr>
          <w:i/>
          <w:iCs/>
        </w:rPr>
        <w:t>”</w:t>
      </w:r>
      <w:r w:rsidR="005711F7">
        <w:t xml:space="preserve"> (1:34b).</w:t>
      </w:r>
    </w:p>
    <w:p w:rsidR="00D37E43" w:rsidRDefault="00D37E43" w:rsidP="005A661C"/>
    <w:p w:rsidR="005A661C" w:rsidRDefault="0075782E" w:rsidP="005A661C">
      <w:r>
        <w:t>This doe</w:t>
      </w:r>
      <w:r w:rsidR="0051181B">
        <w:t xml:space="preserve">s not make any </w:t>
      </w:r>
      <w:r w:rsidR="009033C3">
        <w:t xml:space="preserve">human </w:t>
      </w:r>
      <w:r w:rsidR="0051181B">
        <w:t xml:space="preserve">sense. </w:t>
      </w:r>
      <w:r w:rsidR="00810402">
        <w:t xml:space="preserve">Mary’s </w:t>
      </w:r>
      <w:r w:rsidR="0087063A">
        <w:t xml:space="preserve">mind, body, and emotions </w:t>
      </w:r>
      <w:r w:rsidR="00E7768C">
        <w:t>all tell her one thing</w:t>
      </w:r>
      <w:r w:rsidR="007D6D37">
        <w:t>—</w:t>
      </w:r>
      <w:r w:rsidR="007A1878">
        <w:t>this is</w:t>
      </w:r>
      <w:r w:rsidR="00EC3AB2">
        <w:t xml:space="preserve"> impossible.</w:t>
      </w:r>
      <w:r w:rsidR="00093427">
        <w:t xml:space="preserve"> </w:t>
      </w:r>
      <w:r w:rsidR="007D6D37">
        <w:t>Gabriel gives her some details and then makes a final statement. W</w:t>
      </w:r>
      <w:r w:rsidR="005A661C">
        <w:t xml:space="preserve">hat does </w:t>
      </w:r>
      <w:r w:rsidR="0089789F">
        <w:t>Gabriel</w:t>
      </w:r>
      <w:r w:rsidR="005A661C">
        <w:t xml:space="preserve"> tell her</w:t>
      </w:r>
      <w:r w:rsidR="00E062E6">
        <w:t xml:space="preserve"> in 1:37</w:t>
      </w:r>
      <w:r w:rsidR="005A661C">
        <w:t>?</w:t>
      </w:r>
    </w:p>
    <w:p w:rsidR="005A661C" w:rsidRPr="00FF5717" w:rsidRDefault="005A661C" w:rsidP="005A661C">
      <w:pPr>
        <w:rPr>
          <w:sz w:val="20"/>
          <w:szCs w:val="20"/>
        </w:rPr>
      </w:pPr>
    </w:p>
    <w:p w:rsidR="005A661C" w:rsidRDefault="005A661C" w:rsidP="005A661C">
      <w:r>
        <w:t>____________________________________________________________</w:t>
      </w:r>
    </w:p>
    <w:p w:rsidR="005A661C" w:rsidRPr="00FF5717" w:rsidRDefault="005A661C" w:rsidP="005A661C">
      <w:pPr>
        <w:rPr>
          <w:sz w:val="20"/>
          <w:szCs w:val="20"/>
        </w:rPr>
      </w:pPr>
    </w:p>
    <w:p w:rsidR="005A661C" w:rsidRDefault="005A661C" w:rsidP="005A661C">
      <w:r>
        <w:t>____________________________________________________________</w:t>
      </w:r>
    </w:p>
    <w:p w:rsidR="0065016C" w:rsidRDefault="005A661C" w:rsidP="005A661C">
      <w:r>
        <w:lastRenderedPageBreak/>
        <w:t xml:space="preserve">Mary </w:t>
      </w:r>
      <w:r w:rsidR="0026657F">
        <w:t>replies</w:t>
      </w:r>
      <w:r w:rsidR="000F7F1A">
        <w:t xml:space="preserve"> </w:t>
      </w:r>
      <w:r w:rsidR="007D6D37">
        <w:t>by saying</w:t>
      </w:r>
      <w:r>
        <w:t xml:space="preserve"> she is the Lord’s </w:t>
      </w:r>
      <w:r w:rsidR="00D9430C">
        <w:rPr>
          <w:i/>
        </w:rPr>
        <w:t>servant</w:t>
      </w:r>
      <w:r w:rsidR="007D6D37">
        <w:rPr>
          <w:i/>
        </w:rPr>
        <w:t xml:space="preserve"> </w:t>
      </w:r>
      <w:r w:rsidR="007D6D37">
        <w:t>(</w:t>
      </w:r>
      <w:r w:rsidR="0065016C">
        <w:t>1:38a)</w:t>
      </w:r>
      <w:r w:rsidR="005D7201">
        <w:rPr>
          <w:i/>
        </w:rPr>
        <w:t xml:space="preserve">. </w:t>
      </w:r>
      <w:r w:rsidR="005D7201" w:rsidRPr="005D7201">
        <w:rPr>
          <w:iCs/>
        </w:rPr>
        <w:t>The word tran</w:t>
      </w:r>
      <w:r w:rsidR="005D7201" w:rsidRPr="005D7201">
        <w:rPr>
          <w:iCs/>
        </w:rPr>
        <w:t>s</w:t>
      </w:r>
      <w:r w:rsidR="005D7201" w:rsidRPr="005D7201">
        <w:rPr>
          <w:iCs/>
        </w:rPr>
        <w:t xml:space="preserve">lated </w:t>
      </w:r>
      <w:r w:rsidR="00D9430C">
        <w:rPr>
          <w:i/>
          <w:iCs/>
        </w:rPr>
        <w:t>servant</w:t>
      </w:r>
      <w:r w:rsidR="005D7201" w:rsidRPr="005D7201">
        <w:rPr>
          <w:iCs/>
        </w:rPr>
        <w:t xml:space="preserve"> is</w:t>
      </w:r>
      <w:r>
        <w:rPr>
          <w:i/>
        </w:rPr>
        <w:t xml:space="preserve"> </w:t>
      </w:r>
      <w:proofErr w:type="spellStart"/>
      <w:r w:rsidR="00793783" w:rsidRPr="00793783">
        <w:t>δούλη</w:t>
      </w:r>
      <w:proofErr w:type="spellEnd"/>
      <w:r w:rsidR="00793783">
        <w:t xml:space="preserve"> (</w:t>
      </w:r>
      <w:r w:rsidR="00793783" w:rsidRPr="00793783">
        <w:t>doo´-lay</w:t>
      </w:r>
      <w:r w:rsidR="00793783">
        <w:t>)</w:t>
      </w:r>
      <w:r w:rsidR="007D6D37">
        <w:t>,</w:t>
      </w:r>
      <w:r w:rsidR="005D7201">
        <w:t xml:space="preserve"> which </w:t>
      </w:r>
      <w:r>
        <w:t>literally</w:t>
      </w:r>
      <w:r w:rsidR="005D7201">
        <w:t xml:space="preserve"> means</w:t>
      </w:r>
      <w:r>
        <w:t xml:space="preserve"> “slave</w:t>
      </w:r>
      <w:r w:rsidR="00600413">
        <w:t>.</w:t>
      </w:r>
      <w:r>
        <w:t>”</w:t>
      </w:r>
      <w:r w:rsidR="00600413">
        <w:t xml:space="preserve"> </w:t>
      </w:r>
      <w:r w:rsidR="00FF5717">
        <w:t xml:space="preserve">Though she is afraid and confused, Mary is </w:t>
      </w:r>
      <w:r w:rsidR="00FF5717">
        <w:rPr>
          <w:b/>
          <w:bCs/>
        </w:rPr>
        <w:t xml:space="preserve">obedient when God calls </w:t>
      </w:r>
      <w:r w:rsidR="00FF5717" w:rsidRPr="00C81DBD">
        <w:rPr>
          <w:bCs/>
        </w:rPr>
        <w:t>her</w:t>
      </w:r>
      <w:r w:rsidR="00FF5717">
        <w:rPr>
          <w:b/>
          <w:bCs/>
        </w:rPr>
        <w:t xml:space="preserve"> to som</w:t>
      </w:r>
      <w:r w:rsidR="00FF5717">
        <w:rPr>
          <w:b/>
          <w:bCs/>
        </w:rPr>
        <w:t>e</w:t>
      </w:r>
      <w:r w:rsidR="00FF5717">
        <w:rPr>
          <w:b/>
          <w:bCs/>
        </w:rPr>
        <w:t>thing new</w:t>
      </w:r>
      <w:r w:rsidR="00FF5717">
        <w:t>.</w:t>
      </w:r>
    </w:p>
    <w:p w:rsidR="0065016C" w:rsidRDefault="0065016C" w:rsidP="005A661C"/>
    <w:p w:rsidR="005A661C" w:rsidRDefault="00A9562A" w:rsidP="005A661C">
      <w:r>
        <w:t>A</w:t>
      </w:r>
      <w:r w:rsidR="0065016C">
        <w:t>fter</w:t>
      </w:r>
      <w:r>
        <w:t xml:space="preserve"> the </w:t>
      </w:r>
      <w:r w:rsidR="00D75AF6">
        <w:t>angel departs</w:t>
      </w:r>
      <w:r w:rsidR="00355F79">
        <w:t>,</w:t>
      </w:r>
      <w:r w:rsidR="00710853">
        <w:t xml:space="preserve"> </w:t>
      </w:r>
      <w:r w:rsidR="00355F79">
        <w:t>Mary</w:t>
      </w:r>
      <w:r w:rsidR="00710853">
        <w:t xml:space="preserve"> think</w:t>
      </w:r>
      <w:r w:rsidR="00CD490B">
        <w:t>s</w:t>
      </w:r>
      <w:r w:rsidR="00710853">
        <w:t xml:space="preserve"> of </w:t>
      </w:r>
      <w:r w:rsidR="00CD490B">
        <w:t xml:space="preserve">the </w:t>
      </w:r>
      <w:r w:rsidR="00710853">
        <w:t>one person</w:t>
      </w:r>
      <w:r w:rsidR="00CD490B">
        <w:t xml:space="preserve"> who can </w:t>
      </w:r>
      <w:r w:rsidR="00E53377">
        <w:t xml:space="preserve">empathize with </w:t>
      </w:r>
      <w:r w:rsidR="000F57C0">
        <w:t xml:space="preserve">her </w:t>
      </w:r>
      <w:r w:rsidR="00842B1D">
        <w:t xml:space="preserve">amazing and confusing </w:t>
      </w:r>
      <w:r w:rsidR="000F57C0">
        <w:t>experience</w:t>
      </w:r>
      <w:r w:rsidR="0065016C">
        <w:t>—</w:t>
      </w:r>
      <w:r w:rsidR="000F57C0">
        <w:t xml:space="preserve">her </w:t>
      </w:r>
      <w:r w:rsidR="00C42613">
        <w:t xml:space="preserve">older </w:t>
      </w:r>
      <w:r w:rsidR="000F57C0">
        <w:t xml:space="preserve">cousin </w:t>
      </w:r>
      <w:r w:rsidR="002713BD">
        <w:t>Elisabeth</w:t>
      </w:r>
      <w:r w:rsidR="000F57C0">
        <w:t>.</w:t>
      </w:r>
      <w:r w:rsidR="0065016C">
        <w:t xml:space="preserve"> So, </w:t>
      </w:r>
      <w:r w:rsidR="006215A5">
        <w:t>Mary</w:t>
      </w:r>
      <w:r w:rsidR="0065016C">
        <w:t xml:space="preserve"> goes</w:t>
      </w:r>
      <w:r w:rsidR="00EC3E3D">
        <w:rPr>
          <w:i/>
          <w:iCs/>
        </w:rPr>
        <w:t xml:space="preserve"> with haste</w:t>
      </w:r>
      <w:r w:rsidR="00EC3E3D">
        <w:t xml:space="preserve"> to the home </w:t>
      </w:r>
      <w:r w:rsidR="00055D67">
        <w:t xml:space="preserve">of </w:t>
      </w:r>
      <w:r w:rsidR="002713BD">
        <w:t>Elisabeth</w:t>
      </w:r>
      <w:r w:rsidR="00055D67">
        <w:t xml:space="preserve"> and </w:t>
      </w:r>
      <w:r w:rsidR="00790488">
        <w:t>Zechariah</w:t>
      </w:r>
      <w:r w:rsidR="0065016C">
        <w:t xml:space="preserve"> (1:39-40)</w:t>
      </w:r>
      <w:r w:rsidR="00055D67">
        <w:t xml:space="preserve">. </w:t>
      </w:r>
      <w:r w:rsidR="00C9530F">
        <w:t>What</w:t>
      </w:r>
      <w:r w:rsidR="003D3BC8">
        <w:t xml:space="preserve"> three things</w:t>
      </w:r>
      <w:r w:rsidR="00C9530F">
        <w:t xml:space="preserve"> happen when </w:t>
      </w:r>
      <w:r w:rsidR="002713BD">
        <w:t>Elisabeth</w:t>
      </w:r>
      <w:r w:rsidR="00C9530F">
        <w:t xml:space="preserve"> hear</w:t>
      </w:r>
      <w:r w:rsidR="0065016C">
        <w:t>s</w:t>
      </w:r>
      <w:r w:rsidR="00C9530F">
        <w:t xml:space="preserve"> the sound </w:t>
      </w:r>
      <w:r w:rsidR="00863042">
        <w:t xml:space="preserve">of Mary’s voice </w:t>
      </w:r>
      <w:r w:rsidR="0065016C">
        <w:t>(</w:t>
      </w:r>
      <w:r w:rsidR="00AD7E31">
        <w:t>1:</w:t>
      </w:r>
      <w:r w:rsidR="00124990">
        <w:t>41</w:t>
      </w:r>
      <w:r w:rsidR="003D3BC8">
        <w:t>-</w:t>
      </w:r>
      <w:r w:rsidR="0065016C">
        <w:t>4</w:t>
      </w:r>
      <w:r w:rsidR="003D3BC8">
        <w:t>2</w:t>
      </w:r>
      <w:r w:rsidR="0065016C">
        <w:t>)</w:t>
      </w:r>
      <w:r w:rsidR="003D3BC8">
        <w:t>?</w:t>
      </w:r>
    </w:p>
    <w:p w:rsidR="003D3BC8" w:rsidRDefault="003D3BC8" w:rsidP="005A661C"/>
    <w:p w:rsidR="003D3BC8" w:rsidRDefault="003D3BC8" w:rsidP="005A661C">
      <w:r>
        <w:t>1. __________________________________________________________</w:t>
      </w:r>
    </w:p>
    <w:p w:rsidR="003D3BC8" w:rsidRDefault="003D3BC8" w:rsidP="005A661C"/>
    <w:p w:rsidR="003D3BC8" w:rsidRDefault="003D3BC8" w:rsidP="005A661C">
      <w:r>
        <w:t>2. __________________________________________________________</w:t>
      </w:r>
    </w:p>
    <w:p w:rsidR="003D3BC8" w:rsidRDefault="003D3BC8" w:rsidP="005A661C"/>
    <w:p w:rsidR="003D3BC8" w:rsidRDefault="003D3BC8" w:rsidP="005A661C">
      <w:r>
        <w:t>3. __________________________________________________________</w:t>
      </w:r>
    </w:p>
    <w:p w:rsidR="0065016C" w:rsidRDefault="0065016C" w:rsidP="005A661C"/>
    <w:p w:rsidR="0065016C" w:rsidRDefault="0065016C" w:rsidP="005A661C">
      <w:r>
        <w:t>____________________________________________________________</w:t>
      </w:r>
    </w:p>
    <w:p w:rsidR="00FF5717" w:rsidRDefault="00FF5717" w:rsidP="005A661C"/>
    <w:p w:rsidR="00FF5717" w:rsidRPr="00F45032" w:rsidRDefault="00FF5717" w:rsidP="00FF5717">
      <w:pPr>
        <w:rPr>
          <w:b/>
          <w:bCs/>
        </w:rPr>
      </w:pPr>
      <w:r>
        <w:t xml:space="preserve">To prepare the way for the Lord in our lives, </w:t>
      </w:r>
      <w:r>
        <w:rPr>
          <w:b/>
          <w:bCs/>
        </w:rPr>
        <w:t>be faithful in the daily mi</w:t>
      </w:r>
      <w:r>
        <w:rPr>
          <w:b/>
          <w:bCs/>
        </w:rPr>
        <w:t>n</w:t>
      </w:r>
      <w:r>
        <w:rPr>
          <w:b/>
          <w:bCs/>
        </w:rPr>
        <w:t>istry God gives us to do</w:t>
      </w:r>
      <w:r w:rsidRPr="00FF5717">
        <w:rPr>
          <w:bCs/>
        </w:rPr>
        <w:t>,</w:t>
      </w:r>
      <w:r>
        <w:rPr>
          <w:b/>
          <w:bCs/>
        </w:rPr>
        <w:t xml:space="preserve"> be obedient when God calls us to something new</w:t>
      </w:r>
      <w:r w:rsidRPr="00FF5717">
        <w:rPr>
          <w:bCs/>
        </w:rPr>
        <w:t>,</w:t>
      </w:r>
      <w:r>
        <w:rPr>
          <w:b/>
          <w:bCs/>
        </w:rPr>
        <w:t xml:space="preserve"> </w:t>
      </w:r>
      <w:r w:rsidRPr="00A81459">
        <w:t>and . . .</w:t>
      </w:r>
    </w:p>
    <w:p w:rsidR="00FF5717" w:rsidRDefault="00FF5717" w:rsidP="005A661C"/>
    <w:p w:rsidR="005A661C" w:rsidRPr="0065016C" w:rsidRDefault="00FF5717" w:rsidP="005A661C">
      <w:pPr>
        <w:rPr>
          <w:sz w:val="28"/>
          <w:szCs w:val="28"/>
        </w:rPr>
      </w:pPr>
      <w:r>
        <w:rPr>
          <w:b/>
          <w:sz w:val="28"/>
          <w:szCs w:val="28"/>
        </w:rPr>
        <w:t xml:space="preserve">Be thankful God is working </w:t>
      </w:r>
      <w:r w:rsidR="00C81DBD">
        <w:rPr>
          <w:b/>
          <w:sz w:val="28"/>
          <w:szCs w:val="28"/>
        </w:rPr>
        <w:t>in our lives</w:t>
      </w:r>
      <w:r w:rsidR="005A661C" w:rsidRPr="0065016C">
        <w:rPr>
          <w:b/>
          <w:sz w:val="28"/>
          <w:szCs w:val="28"/>
        </w:rPr>
        <w:t xml:space="preserve"> (1:</w:t>
      </w:r>
      <w:r w:rsidR="00C74301" w:rsidRPr="0065016C">
        <w:rPr>
          <w:b/>
          <w:sz w:val="28"/>
          <w:szCs w:val="28"/>
        </w:rPr>
        <w:t>46</w:t>
      </w:r>
      <w:r w:rsidR="005A661C" w:rsidRPr="0065016C">
        <w:rPr>
          <w:b/>
          <w:sz w:val="28"/>
          <w:szCs w:val="28"/>
        </w:rPr>
        <w:t>-56)</w:t>
      </w:r>
      <w:r>
        <w:rPr>
          <w:b/>
          <w:sz w:val="28"/>
          <w:szCs w:val="28"/>
        </w:rPr>
        <w:t>.</w:t>
      </w:r>
    </w:p>
    <w:p w:rsidR="005A661C" w:rsidRDefault="001156E5" w:rsidP="005A661C">
      <w:r>
        <w:rPr>
          <w:noProof/>
        </w:rPr>
        <w:drawing>
          <wp:anchor distT="0" distB="0" distL="114300" distR="114300" simplePos="0" relativeHeight="251661315" behindDoc="1" locked="0" layoutInCell="1" allowOverlap="1">
            <wp:simplePos x="0" y="0"/>
            <wp:positionH relativeFrom="column">
              <wp:posOffset>4842510</wp:posOffset>
            </wp:positionH>
            <wp:positionV relativeFrom="paragraph">
              <wp:posOffset>346710</wp:posOffset>
            </wp:positionV>
            <wp:extent cx="1158875" cy="1276350"/>
            <wp:effectExtent l="19050" t="0" r="3175" b="0"/>
            <wp:wrapTight wrapText="bothSides">
              <wp:wrapPolygon edited="0">
                <wp:start x="-355" y="0"/>
                <wp:lineTo x="-355" y="21278"/>
                <wp:lineTo x="21659" y="21278"/>
                <wp:lineTo x="21659" y="0"/>
                <wp:lineTo x="-355" y="0"/>
              </wp:wrapPolygon>
            </wp:wrapTight>
            <wp:docPr id="3" name="Picture 2" descr="Praising God, wom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ing God, woman.bmp"/>
                    <pic:cNvPicPr/>
                  </pic:nvPicPr>
                  <pic:blipFill>
                    <a:blip r:embed="rId16" cstate="print"/>
                    <a:stretch>
                      <a:fillRect/>
                    </a:stretch>
                  </pic:blipFill>
                  <pic:spPr>
                    <a:xfrm>
                      <a:off x="0" y="0"/>
                      <a:ext cx="1158875" cy="1276350"/>
                    </a:xfrm>
                    <a:prstGeom prst="rect">
                      <a:avLst/>
                    </a:prstGeom>
                  </pic:spPr>
                </pic:pic>
              </a:graphicData>
            </a:graphic>
          </wp:anchor>
        </w:drawing>
      </w:r>
    </w:p>
    <w:p w:rsidR="005A661C" w:rsidRDefault="005A661C" w:rsidP="005A661C">
      <w:r>
        <w:t xml:space="preserve">Mary responds to </w:t>
      </w:r>
      <w:r w:rsidR="002713BD">
        <w:t>Elisabeth</w:t>
      </w:r>
      <w:r>
        <w:t xml:space="preserve"> </w:t>
      </w:r>
      <w:r w:rsidR="003A1C4C">
        <w:t xml:space="preserve">by </w:t>
      </w:r>
      <w:r>
        <w:t>praising God’s favor on her and her people</w:t>
      </w:r>
      <w:r w:rsidR="0021555E">
        <w:t xml:space="preserve">. </w:t>
      </w:r>
      <w:r w:rsidR="003D659F">
        <w:t xml:space="preserve">Later </w:t>
      </w:r>
      <w:r>
        <w:t xml:space="preserve">church </w:t>
      </w:r>
      <w:r w:rsidR="003D659F">
        <w:t xml:space="preserve">tradition </w:t>
      </w:r>
      <w:r w:rsidR="00B37539">
        <w:t xml:space="preserve">would name this prayer </w:t>
      </w:r>
      <w:r>
        <w:t xml:space="preserve">“The Magnificat” </w:t>
      </w:r>
      <w:r w:rsidR="005130CB">
        <w:t xml:space="preserve">after </w:t>
      </w:r>
      <w:r w:rsidR="00C81DBD">
        <w:t xml:space="preserve">the </w:t>
      </w:r>
      <w:r w:rsidR="003352A8">
        <w:t>first</w:t>
      </w:r>
      <w:r w:rsidR="00A9429D">
        <w:t xml:space="preserve"> </w:t>
      </w:r>
      <w:r w:rsidR="00641AD1">
        <w:t xml:space="preserve">words </w:t>
      </w:r>
      <w:r w:rsidR="00123B55">
        <w:t xml:space="preserve">of the </w:t>
      </w:r>
      <w:r w:rsidR="006605F8">
        <w:t>prayer</w:t>
      </w:r>
      <w:r w:rsidR="007D3380">
        <w:t xml:space="preserve"> </w:t>
      </w:r>
      <w:r w:rsidR="00281234">
        <w:t>when</w:t>
      </w:r>
      <w:r w:rsidR="007D3380">
        <w:t xml:space="preserve"> translated </w:t>
      </w:r>
      <w:r w:rsidR="00BA2F95">
        <w:t>in</w:t>
      </w:r>
      <w:r w:rsidR="007D3380">
        <w:t>to</w:t>
      </w:r>
      <w:r w:rsidR="00BA2F95">
        <w:t xml:space="preserve"> Latin</w:t>
      </w:r>
      <w:r w:rsidR="00B05BA9">
        <w:t>.</w:t>
      </w:r>
      <w:r w:rsidR="008C40AE">
        <w:t xml:space="preserve"> </w:t>
      </w:r>
      <w:r>
        <w:t xml:space="preserve">Write </w:t>
      </w:r>
      <w:r w:rsidR="002B5228">
        <w:t xml:space="preserve">down </w:t>
      </w:r>
      <w:r w:rsidR="00321FD8">
        <w:t xml:space="preserve">the </w:t>
      </w:r>
      <w:r w:rsidR="005130CB">
        <w:t>En</w:t>
      </w:r>
      <w:r w:rsidR="005130CB">
        <w:t>g</w:t>
      </w:r>
      <w:r w:rsidR="005130CB">
        <w:t>lish translation of what</w:t>
      </w:r>
      <w:r w:rsidR="00321FD8">
        <w:t xml:space="preserve"> Mary says in </w:t>
      </w:r>
      <w:r w:rsidR="002B5228">
        <w:t>verse</w:t>
      </w:r>
      <w:r w:rsidR="00825181">
        <w:t xml:space="preserve"> 46</w:t>
      </w:r>
      <w:r w:rsidR="00C81DBD">
        <w:t>a</w:t>
      </w:r>
      <w:r w:rsidR="001166BD">
        <w:t xml:space="preserve"> on </w:t>
      </w:r>
      <w:r w:rsidR="00825181">
        <w:t>the line below</w:t>
      </w:r>
      <w:r>
        <w:t>:</w:t>
      </w:r>
    </w:p>
    <w:p w:rsidR="005A661C" w:rsidRDefault="005A661C" w:rsidP="005A661C"/>
    <w:p w:rsidR="005A661C" w:rsidRDefault="005A661C" w:rsidP="005A661C">
      <w:r>
        <w:t>____________________________________________________________</w:t>
      </w:r>
    </w:p>
    <w:p w:rsidR="005A661C" w:rsidRDefault="005A661C" w:rsidP="005A661C"/>
    <w:p w:rsidR="00B024DE" w:rsidRDefault="0066302C" w:rsidP="00FF5717">
      <w:r>
        <w:t>These passages demonstrate that</w:t>
      </w:r>
      <w:r w:rsidR="000A01CF">
        <w:t xml:space="preserve"> God use</w:t>
      </w:r>
      <w:r>
        <w:t>s</w:t>
      </w:r>
      <w:r w:rsidR="000A01CF">
        <w:t xml:space="preserve"> </w:t>
      </w:r>
      <w:r w:rsidR="00586C14">
        <w:t>imperfect</w:t>
      </w:r>
      <w:r w:rsidR="00446ACD">
        <w:t xml:space="preserve"> people </w:t>
      </w:r>
      <w:r w:rsidR="00C81DBD">
        <w:t>to accomplish</w:t>
      </w:r>
      <w:r w:rsidR="00ED3058">
        <w:t xml:space="preserve"> His </w:t>
      </w:r>
      <w:r w:rsidR="005130CB">
        <w:t xml:space="preserve">perfect </w:t>
      </w:r>
      <w:r w:rsidR="00ED3058">
        <w:t>work</w:t>
      </w:r>
      <w:r w:rsidR="00446ACD">
        <w:t xml:space="preserve">. </w:t>
      </w:r>
      <w:r w:rsidR="00FF5717">
        <w:t>As we prepare for the way of the Lord in our lives, we don’t have to be perfect, but we must:</w:t>
      </w:r>
    </w:p>
    <w:p w:rsidR="00FF5717" w:rsidRDefault="00FF5717" w:rsidP="00FF5717"/>
    <w:p w:rsidR="00FF5717" w:rsidRPr="00FF5717" w:rsidRDefault="00FF5717" w:rsidP="00FF5717">
      <w:pPr>
        <w:rPr>
          <w:b/>
        </w:rPr>
      </w:pPr>
      <w:r>
        <w:tab/>
      </w:r>
      <w:r w:rsidRPr="00FF5717">
        <w:rPr>
          <w:b/>
        </w:rPr>
        <w:t>Be faithful in the daily ministry God gives us to do;</w:t>
      </w:r>
    </w:p>
    <w:p w:rsidR="00FF5717" w:rsidRPr="00FF5717" w:rsidRDefault="00FF5717" w:rsidP="00FF5717">
      <w:pPr>
        <w:rPr>
          <w:b/>
        </w:rPr>
      </w:pPr>
      <w:r w:rsidRPr="00FF5717">
        <w:rPr>
          <w:b/>
        </w:rPr>
        <w:tab/>
        <w:t>Be obedient when God calls us to something new; and</w:t>
      </w:r>
    </w:p>
    <w:p w:rsidR="005A661C" w:rsidRPr="00FF5717" w:rsidRDefault="00FF5717" w:rsidP="005A661C">
      <w:pPr>
        <w:rPr>
          <w:b/>
        </w:rPr>
      </w:pPr>
      <w:r w:rsidRPr="00FF5717">
        <w:rPr>
          <w:b/>
        </w:rPr>
        <w:tab/>
        <w:t>Be thankful God is working in our lives.</w:t>
      </w:r>
    </w:p>
    <w:p w:rsidR="003203D2" w:rsidRDefault="003203D2" w:rsidP="00F31F69">
      <w:pPr>
        <w:pStyle w:val="Title"/>
      </w:pPr>
    </w:p>
    <w:sectPr w:rsidR="003203D2" w:rsidSect="00C87723">
      <w:pgSz w:w="12240" w:h="15840" w:code="1"/>
      <w:pgMar w:top="1440" w:right="3384" w:bottom="1008" w:left="1584"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112" w:rsidRDefault="00941112" w:rsidP="001D7610">
      <w:r>
        <w:separator/>
      </w:r>
    </w:p>
  </w:endnote>
  <w:endnote w:type="continuationSeparator" w:id="0">
    <w:p w:rsidR="00941112" w:rsidRDefault="00941112" w:rsidP="001D7610">
      <w:r>
        <w:continuationSeparator/>
      </w:r>
    </w:p>
  </w:endnote>
  <w:endnote w:type="continuationNotice" w:id="1">
    <w:p w:rsidR="00941112" w:rsidRDefault="0094111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UPC">
    <w:panose1 w:val="02020603050405020304"/>
    <w:charset w:val="00"/>
    <w:family w:val="roman"/>
    <w:pitch w:val="variable"/>
    <w:sig w:usb0="81000003" w:usb1="00000000" w:usb2="00000000" w:usb3="00000000" w:csb0="0001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F1" w:rsidRDefault="008F5EEE" w:rsidP="006842C4">
    <w:pPr>
      <w:pStyle w:val="Footer"/>
      <w:framePr w:wrap="around" w:vAnchor="text" w:hAnchor="margin" w:xAlign="center" w:y="1"/>
      <w:rPr>
        <w:rStyle w:val="PageNumber"/>
      </w:rPr>
    </w:pPr>
    <w:r>
      <w:rPr>
        <w:rStyle w:val="PageNumber"/>
      </w:rPr>
      <w:fldChar w:fldCharType="begin"/>
    </w:r>
    <w:r w:rsidR="005642F1">
      <w:rPr>
        <w:rStyle w:val="PageNumber"/>
      </w:rPr>
      <w:instrText xml:space="preserve">PAGE  </w:instrText>
    </w:r>
    <w:r>
      <w:rPr>
        <w:rStyle w:val="PageNumber"/>
      </w:rPr>
      <w:fldChar w:fldCharType="end"/>
    </w:r>
  </w:p>
  <w:p w:rsidR="005642F1" w:rsidRDefault="005642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F1" w:rsidRDefault="008F5EEE" w:rsidP="006842C4">
    <w:pPr>
      <w:pStyle w:val="Footer"/>
      <w:framePr w:wrap="around" w:vAnchor="text" w:hAnchor="margin" w:xAlign="center" w:y="1"/>
      <w:rPr>
        <w:rStyle w:val="PageNumber"/>
      </w:rPr>
    </w:pPr>
    <w:r>
      <w:rPr>
        <w:rStyle w:val="PageNumber"/>
      </w:rPr>
      <w:fldChar w:fldCharType="begin"/>
    </w:r>
    <w:r w:rsidR="005642F1">
      <w:rPr>
        <w:rStyle w:val="PageNumber"/>
      </w:rPr>
      <w:instrText xml:space="preserve">PAGE  </w:instrText>
    </w:r>
    <w:r>
      <w:rPr>
        <w:rStyle w:val="PageNumber"/>
      </w:rPr>
      <w:fldChar w:fldCharType="end"/>
    </w:r>
  </w:p>
  <w:p w:rsidR="005642F1" w:rsidRDefault="005642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F1" w:rsidRPr="005262D5" w:rsidRDefault="008F5EEE" w:rsidP="006842C4">
    <w:pPr>
      <w:pStyle w:val="Footer"/>
      <w:framePr w:wrap="around" w:vAnchor="text" w:hAnchor="margin" w:xAlign="center" w:y="1"/>
      <w:rPr>
        <w:rStyle w:val="PageNumber"/>
        <w:sz w:val="22"/>
        <w:szCs w:val="22"/>
      </w:rPr>
    </w:pPr>
    <w:r w:rsidRPr="005262D5">
      <w:rPr>
        <w:rStyle w:val="PageNumber"/>
        <w:sz w:val="22"/>
        <w:szCs w:val="22"/>
      </w:rPr>
      <w:fldChar w:fldCharType="begin"/>
    </w:r>
    <w:r w:rsidR="005642F1" w:rsidRPr="005262D5">
      <w:rPr>
        <w:rStyle w:val="PageNumber"/>
        <w:sz w:val="22"/>
        <w:szCs w:val="22"/>
      </w:rPr>
      <w:instrText xml:space="preserve">PAGE  </w:instrText>
    </w:r>
    <w:r w:rsidRPr="005262D5">
      <w:rPr>
        <w:rStyle w:val="PageNumber"/>
        <w:sz w:val="22"/>
        <w:szCs w:val="22"/>
      </w:rPr>
      <w:fldChar w:fldCharType="separate"/>
    </w:r>
    <w:r w:rsidR="00F8396C">
      <w:rPr>
        <w:rStyle w:val="PageNumber"/>
        <w:noProof/>
        <w:sz w:val="22"/>
        <w:szCs w:val="22"/>
      </w:rPr>
      <w:t>4</w:t>
    </w:r>
    <w:r w:rsidRPr="005262D5">
      <w:rPr>
        <w:rStyle w:val="PageNumber"/>
        <w:sz w:val="22"/>
        <w:szCs w:val="22"/>
      </w:rPr>
      <w:fldChar w:fldCharType="end"/>
    </w:r>
  </w:p>
  <w:p w:rsidR="005642F1" w:rsidRDefault="005642F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F1" w:rsidRDefault="008F5EEE" w:rsidP="006842C4">
    <w:pPr>
      <w:pStyle w:val="Footer"/>
      <w:framePr w:wrap="around" w:vAnchor="text" w:hAnchor="margin" w:xAlign="center" w:y="1"/>
      <w:rPr>
        <w:rStyle w:val="PageNumber"/>
      </w:rPr>
    </w:pPr>
    <w:r>
      <w:rPr>
        <w:rStyle w:val="PageNumber"/>
      </w:rPr>
      <w:fldChar w:fldCharType="begin"/>
    </w:r>
    <w:r w:rsidR="005642F1">
      <w:rPr>
        <w:rStyle w:val="PageNumber"/>
      </w:rPr>
      <w:instrText xml:space="preserve">PAGE  </w:instrText>
    </w:r>
    <w:r>
      <w:rPr>
        <w:rStyle w:val="PageNumber"/>
      </w:rPr>
      <w:fldChar w:fldCharType="end"/>
    </w:r>
  </w:p>
  <w:p w:rsidR="005642F1" w:rsidRDefault="005642F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F1" w:rsidRPr="001F0016" w:rsidRDefault="008F5EEE" w:rsidP="006842C4">
    <w:pPr>
      <w:pStyle w:val="Footer"/>
      <w:framePr w:wrap="around" w:vAnchor="text" w:hAnchor="margin" w:xAlign="center" w:y="1"/>
      <w:rPr>
        <w:rStyle w:val="PageNumber"/>
        <w:sz w:val="22"/>
        <w:szCs w:val="22"/>
      </w:rPr>
    </w:pPr>
    <w:r w:rsidRPr="001F0016">
      <w:rPr>
        <w:rStyle w:val="PageNumber"/>
        <w:sz w:val="22"/>
        <w:szCs w:val="22"/>
      </w:rPr>
      <w:fldChar w:fldCharType="begin"/>
    </w:r>
    <w:r w:rsidR="005642F1" w:rsidRPr="001F0016">
      <w:rPr>
        <w:rStyle w:val="PageNumber"/>
        <w:sz w:val="22"/>
        <w:szCs w:val="22"/>
      </w:rPr>
      <w:instrText xml:space="preserve">PAGE  </w:instrText>
    </w:r>
    <w:r w:rsidRPr="001F0016">
      <w:rPr>
        <w:rStyle w:val="PageNumber"/>
        <w:sz w:val="22"/>
        <w:szCs w:val="22"/>
      </w:rPr>
      <w:fldChar w:fldCharType="separate"/>
    </w:r>
    <w:r w:rsidR="00F8396C">
      <w:rPr>
        <w:rStyle w:val="PageNumber"/>
        <w:noProof/>
        <w:sz w:val="22"/>
        <w:szCs w:val="22"/>
      </w:rPr>
      <w:t>8</w:t>
    </w:r>
    <w:r w:rsidRPr="001F0016">
      <w:rPr>
        <w:rStyle w:val="PageNumber"/>
        <w:sz w:val="22"/>
        <w:szCs w:val="22"/>
      </w:rPr>
      <w:fldChar w:fldCharType="end"/>
    </w:r>
  </w:p>
  <w:p w:rsidR="005642F1" w:rsidRPr="002253F8" w:rsidRDefault="005642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112" w:rsidRDefault="00941112" w:rsidP="001D7610">
      <w:r>
        <w:separator/>
      </w:r>
    </w:p>
  </w:footnote>
  <w:footnote w:type="continuationSeparator" w:id="0">
    <w:p w:rsidR="00941112" w:rsidRDefault="00941112" w:rsidP="001D7610">
      <w:r>
        <w:continuationSeparator/>
      </w:r>
    </w:p>
  </w:footnote>
  <w:footnote w:type="continuationNotice" w:id="1">
    <w:p w:rsidR="00941112" w:rsidRDefault="0094111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D2E"/>
    <w:multiLevelType w:val="hybridMultilevel"/>
    <w:tmpl w:val="43FEB96E"/>
    <w:lvl w:ilvl="0" w:tplc="88B64B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A5647"/>
    <w:multiLevelType w:val="hybridMultilevel"/>
    <w:tmpl w:val="8BE0B6DC"/>
    <w:lvl w:ilvl="0" w:tplc="90E896C2">
      <w:start w:val="1"/>
      <w:numFmt w:val="upperRoman"/>
      <w:lvlText w:val="%1."/>
      <w:lvlJc w:val="left"/>
      <w:pPr>
        <w:ind w:left="810" w:hanging="720"/>
      </w:pPr>
      <w:rPr>
        <w:rFonts w:hint="default"/>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58E1918"/>
    <w:multiLevelType w:val="hybridMultilevel"/>
    <w:tmpl w:val="23526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A21304"/>
    <w:multiLevelType w:val="hybridMultilevel"/>
    <w:tmpl w:val="D97C0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046AF"/>
    <w:multiLevelType w:val="hybridMultilevel"/>
    <w:tmpl w:val="E9F8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A06548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F8077AF"/>
    <w:multiLevelType w:val="hybridMultilevel"/>
    <w:tmpl w:val="50206E4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FE4749C"/>
    <w:multiLevelType w:val="hybridMultilevel"/>
    <w:tmpl w:val="6046D422"/>
    <w:lvl w:ilvl="0" w:tplc="B04259AA">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35581C4B"/>
    <w:multiLevelType w:val="hybridMultilevel"/>
    <w:tmpl w:val="779AA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D566F9"/>
    <w:multiLevelType w:val="hybridMultilevel"/>
    <w:tmpl w:val="60EA48CE"/>
    <w:lvl w:ilvl="0" w:tplc="86C6F8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62131F"/>
    <w:multiLevelType w:val="hybridMultilevel"/>
    <w:tmpl w:val="19B455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27107"/>
    <w:multiLevelType w:val="hybridMultilevel"/>
    <w:tmpl w:val="DC96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987952"/>
    <w:multiLevelType w:val="hybridMultilevel"/>
    <w:tmpl w:val="0F20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CE184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07A05A4"/>
    <w:multiLevelType w:val="hybridMultilevel"/>
    <w:tmpl w:val="6F70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766332"/>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C0D6D12"/>
    <w:multiLevelType w:val="hybridMultilevel"/>
    <w:tmpl w:val="399ECE9C"/>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7">
    <w:nsid w:val="6EC960C5"/>
    <w:multiLevelType w:val="hybridMultilevel"/>
    <w:tmpl w:val="8330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84726C"/>
    <w:multiLevelType w:val="hybridMultilevel"/>
    <w:tmpl w:val="3D0A1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110359"/>
    <w:multiLevelType w:val="hybridMultilevel"/>
    <w:tmpl w:val="4B1A7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
  </w:num>
  <w:num w:numId="4">
    <w:abstractNumId w:val="14"/>
  </w:num>
  <w:num w:numId="5">
    <w:abstractNumId w:val="3"/>
  </w:num>
  <w:num w:numId="6">
    <w:abstractNumId w:val="18"/>
  </w:num>
  <w:num w:numId="7">
    <w:abstractNumId w:val="16"/>
  </w:num>
  <w:num w:numId="8">
    <w:abstractNumId w:val="11"/>
  </w:num>
  <w:num w:numId="9">
    <w:abstractNumId w:val="4"/>
  </w:num>
  <w:num w:numId="10">
    <w:abstractNumId w:val="2"/>
  </w:num>
  <w:num w:numId="11">
    <w:abstractNumId w:val="19"/>
  </w:num>
  <w:num w:numId="12">
    <w:abstractNumId w:val="17"/>
  </w:num>
  <w:num w:numId="13">
    <w:abstractNumId w:val="12"/>
  </w:num>
  <w:num w:numId="14">
    <w:abstractNumId w:val="6"/>
  </w:num>
  <w:num w:numId="15">
    <w:abstractNumId w:val="10"/>
  </w:num>
  <w:num w:numId="16">
    <w:abstractNumId w:val="8"/>
  </w:num>
  <w:num w:numId="17">
    <w:abstractNumId w:val="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autoHyphenation/>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3A18B3"/>
    <w:rsid w:val="0000035D"/>
    <w:rsid w:val="00000423"/>
    <w:rsid w:val="000008EC"/>
    <w:rsid w:val="00000B88"/>
    <w:rsid w:val="00000F5D"/>
    <w:rsid w:val="0000128C"/>
    <w:rsid w:val="0000147C"/>
    <w:rsid w:val="00001BC9"/>
    <w:rsid w:val="00001E5B"/>
    <w:rsid w:val="00002204"/>
    <w:rsid w:val="0000232C"/>
    <w:rsid w:val="0000241F"/>
    <w:rsid w:val="00002527"/>
    <w:rsid w:val="00002720"/>
    <w:rsid w:val="0000278D"/>
    <w:rsid w:val="000034A9"/>
    <w:rsid w:val="00003C93"/>
    <w:rsid w:val="00003D37"/>
    <w:rsid w:val="00004020"/>
    <w:rsid w:val="000048EA"/>
    <w:rsid w:val="00004A10"/>
    <w:rsid w:val="00004B7F"/>
    <w:rsid w:val="00004C07"/>
    <w:rsid w:val="00004F57"/>
    <w:rsid w:val="0000518F"/>
    <w:rsid w:val="0000529B"/>
    <w:rsid w:val="000054D4"/>
    <w:rsid w:val="00005BE5"/>
    <w:rsid w:val="00006275"/>
    <w:rsid w:val="000069D6"/>
    <w:rsid w:val="00007836"/>
    <w:rsid w:val="00007A9F"/>
    <w:rsid w:val="0001014D"/>
    <w:rsid w:val="00010E2A"/>
    <w:rsid w:val="000110E4"/>
    <w:rsid w:val="00011A4B"/>
    <w:rsid w:val="00011A77"/>
    <w:rsid w:val="00012252"/>
    <w:rsid w:val="00012465"/>
    <w:rsid w:val="00012744"/>
    <w:rsid w:val="000127D8"/>
    <w:rsid w:val="00012A3E"/>
    <w:rsid w:val="00012EF8"/>
    <w:rsid w:val="00012FD0"/>
    <w:rsid w:val="00013228"/>
    <w:rsid w:val="0001360C"/>
    <w:rsid w:val="0001391D"/>
    <w:rsid w:val="00013A35"/>
    <w:rsid w:val="00013B86"/>
    <w:rsid w:val="00013C5B"/>
    <w:rsid w:val="00013C85"/>
    <w:rsid w:val="000141B4"/>
    <w:rsid w:val="0001494D"/>
    <w:rsid w:val="000149E3"/>
    <w:rsid w:val="00014A10"/>
    <w:rsid w:val="00014D73"/>
    <w:rsid w:val="0001500C"/>
    <w:rsid w:val="000151A4"/>
    <w:rsid w:val="000151B0"/>
    <w:rsid w:val="000153ED"/>
    <w:rsid w:val="00015820"/>
    <w:rsid w:val="000158D0"/>
    <w:rsid w:val="000158FB"/>
    <w:rsid w:val="00015D3C"/>
    <w:rsid w:val="0001692F"/>
    <w:rsid w:val="00016C05"/>
    <w:rsid w:val="00016E14"/>
    <w:rsid w:val="00016ECF"/>
    <w:rsid w:val="00017397"/>
    <w:rsid w:val="000179F7"/>
    <w:rsid w:val="00017AAB"/>
    <w:rsid w:val="00017C39"/>
    <w:rsid w:val="00017C67"/>
    <w:rsid w:val="00017EFD"/>
    <w:rsid w:val="0002022B"/>
    <w:rsid w:val="00020437"/>
    <w:rsid w:val="00020B3D"/>
    <w:rsid w:val="00021100"/>
    <w:rsid w:val="000211E1"/>
    <w:rsid w:val="00022895"/>
    <w:rsid w:val="00023429"/>
    <w:rsid w:val="00023825"/>
    <w:rsid w:val="00023DB7"/>
    <w:rsid w:val="00023F46"/>
    <w:rsid w:val="00023F78"/>
    <w:rsid w:val="00023F7D"/>
    <w:rsid w:val="0002437D"/>
    <w:rsid w:val="00024A22"/>
    <w:rsid w:val="00024C3E"/>
    <w:rsid w:val="00024E37"/>
    <w:rsid w:val="00024FC8"/>
    <w:rsid w:val="00025176"/>
    <w:rsid w:val="000252EC"/>
    <w:rsid w:val="000253B4"/>
    <w:rsid w:val="0002550E"/>
    <w:rsid w:val="0002559B"/>
    <w:rsid w:val="00025940"/>
    <w:rsid w:val="00026B2D"/>
    <w:rsid w:val="0002701B"/>
    <w:rsid w:val="00027041"/>
    <w:rsid w:val="00027418"/>
    <w:rsid w:val="00027482"/>
    <w:rsid w:val="000278A4"/>
    <w:rsid w:val="00027EF2"/>
    <w:rsid w:val="000301EF"/>
    <w:rsid w:val="00030870"/>
    <w:rsid w:val="00030C0C"/>
    <w:rsid w:val="00030E53"/>
    <w:rsid w:val="00031344"/>
    <w:rsid w:val="00031858"/>
    <w:rsid w:val="00032126"/>
    <w:rsid w:val="00032361"/>
    <w:rsid w:val="00032669"/>
    <w:rsid w:val="00032861"/>
    <w:rsid w:val="000330A0"/>
    <w:rsid w:val="0003437D"/>
    <w:rsid w:val="000347FD"/>
    <w:rsid w:val="00034B32"/>
    <w:rsid w:val="00034D29"/>
    <w:rsid w:val="00034EF0"/>
    <w:rsid w:val="00035080"/>
    <w:rsid w:val="00035437"/>
    <w:rsid w:val="00035438"/>
    <w:rsid w:val="0003548B"/>
    <w:rsid w:val="000356DD"/>
    <w:rsid w:val="00035B35"/>
    <w:rsid w:val="000360FB"/>
    <w:rsid w:val="0003641C"/>
    <w:rsid w:val="00036A71"/>
    <w:rsid w:val="00037061"/>
    <w:rsid w:val="00037458"/>
    <w:rsid w:val="000402E5"/>
    <w:rsid w:val="00040874"/>
    <w:rsid w:val="00040909"/>
    <w:rsid w:val="000409BC"/>
    <w:rsid w:val="00041093"/>
    <w:rsid w:val="00041661"/>
    <w:rsid w:val="00041E4E"/>
    <w:rsid w:val="000424D5"/>
    <w:rsid w:val="00042B1A"/>
    <w:rsid w:val="00042CC9"/>
    <w:rsid w:val="00042CDD"/>
    <w:rsid w:val="00042D19"/>
    <w:rsid w:val="00042DDC"/>
    <w:rsid w:val="000432B6"/>
    <w:rsid w:val="00043316"/>
    <w:rsid w:val="0004331D"/>
    <w:rsid w:val="00043395"/>
    <w:rsid w:val="000433C4"/>
    <w:rsid w:val="0004392F"/>
    <w:rsid w:val="00043AD3"/>
    <w:rsid w:val="0004420A"/>
    <w:rsid w:val="00044ADE"/>
    <w:rsid w:val="00044B60"/>
    <w:rsid w:val="00044B8A"/>
    <w:rsid w:val="00044FDB"/>
    <w:rsid w:val="00045504"/>
    <w:rsid w:val="0004565F"/>
    <w:rsid w:val="000458BA"/>
    <w:rsid w:val="00045D0F"/>
    <w:rsid w:val="00045FB3"/>
    <w:rsid w:val="00045FBA"/>
    <w:rsid w:val="000469E2"/>
    <w:rsid w:val="00046ACE"/>
    <w:rsid w:val="000474CE"/>
    <w:rsid w:val="0004783A"/>
    <w:rsid w:val="000506E1"/>
    <w:rsid w:val="000509EF"/>
    <w:rsid w:val="00051642"/>
    <w:rsid w:val="00051907"/>
    <w:rsid w:val="00051B2A"/>
    <w:rsid w:val="00051FA8"/>
    <w:rsid w:val="0005241E"/>
    <w:rsid w:val="00052718"/>
    <w:rsid w:val="000527BE"/>
    <w:rsid w:val="00052A62"/>
    <w:rsid w:val="00052D76"/>
    <w:rsid w:val="000530EE"/>
    <w:rsid w:val="000535EA"/>
    <w:rsid w:val="000536A8"/>
    <w:rsid w:val="00053933"/>
    <w:rsid w:val="00053EAA"/>
    <w:rsid w:val="00054956"/>
    <w:rsid w:val="00055091"/>
    <w:rsid w:val="00055166"/>
    <w:rsid w:val="00055956"/>
    <w:rsid w:val="00055992"/>
    <w:rsid w:val="00055D67"/>
    <w:rsid w:val="00055F9F"/>
    <w:rsid w:val="0005605E"/>
    <w:rsid w:val="000560BA"/>
    <w:rsid w:val="000563DE"/>
    <w:rsid w:val="00056483"/>
    <w:rsid w:val="0005667F"/>
    <w:rsid w:val="000566FB"/>
    <w:rsid w:val="00056F56"/>
    <w:rsid w:val="0005743D"/>
    <w:rsid w:val="00057742"/>
    <w:rsid w:val="000577D6"/>
    <w:rsid w:val="00057832"/>
    <w:rsid w:val="00057C43"/>
    <w:rsid w:val="00057F54"/>
    <w:rsid w:val="00057FB6"/>
    <w:rsid w:val="000604A5"/>
    <w:rsid w:val="00060943"/>
    <w:rsid w:val="00060B15"/>
    <w:rsid w:val="00060D08"/>
    <w:rsid w:val="00061467"/>
    <w:rsid w:val="0006185E"/>
    <w:rsid w:val="00061DAF"/>
    <w:rsid w:val="0006239B"/>
    <w:rsid w:val="00062618"/>
    <w:rsid w:val="00062651"/>
    <w:rsid w:val="00062756"/>
    <w:rsid w:val="0006294A"/>
    <w:rsid w:val="00063102"/>
    <w:rsid w:val="00063E37"/>
    <w:rsid w:val="00064280"/>
    <w:rsid w:val="00065203"/>
    <w:rsid w:val="0006524D"/>
    <w:rsid w:val="00065490"/>
    <w:rsid w:val="00065985"/>
    <w:rsid w:val="000667B1"/>
    <w:rsid w:val="00066830"/>
    <w:rsid w:val="00066982"/>
    <w:rsid w:val="00066E34"/>
    <w:rsid w:val="00066F2F"/>
    <w:rsid w:val="00067041"/>
    <w:rsid w:val="00067AE7"/>
    <w:rsid w:val="00067C62"/>
    <w:rsid w:val="00070022"/>
    <w:rsid w:val="0007013D"/>
    <w:rsid w:val="000701D7"/>
    <w:rsid w:val="00070371"/>
    <w:rsid w:val="000707CA"/>
    <w:rsid w:val="00070971"/>
    <w:rsid w:val="00071277"/>
    <w:rsid w:val="000712D7"/>
    <w:rsid w:val="000713F2"/>
    <w:rsid w:val="00071637"/>
    <w:rsid w:val="00071789"/>
    <w:rsid w:val="000718DD"/>
    <w:rsid w:val="00071AB1"/>
    <w:rsid w:val="000729E3"/>
    <w:rsid w:val="00072B46"/>
    <w:rsid w:val="00072C82"/>
    <w:rsid w:val="00072FB0"/>
    <w:rsid w:val="00073153"/>
    <w:rsid w:val="0007326E"/>
    <w:rsid w:val="0007342E"/>
    <w:rsid w:val="00073C5E"/>
    <w:rsid w:val="00073CA0"/>
    <w:rsid w:val="00073E91"/>
    <w:rsid w:val="00073FAA"/>
    <w:rsid w:val="000740E1"/>
    <w:rsid w:val="00074273"/>
    <w:rsid w:val="000742ED"/>
    <w:rsid w:val="00074468"/>
    <w:rsid w:val="00074EDD"/>
    <w:rsid w:val="000750A9"/>
    <w:rsid w:val="00075581"/>
    <w:rsid w:val="00075881"/>
    <w:rsid w:val="00075C54"/>
    <w:rsid w:val="00075F6A"/>
    <w:rsid w:val="0007653D"/>
    <w:rsid w:val="00076643"/>
    <w:rsid w:val="00076DE9"/>
    <w:rsid w:val="000774A8"/>
    <w:rsid w:val="00077A35"/>
    <w:rsid w:val="00077BC1"/>
    <w:rsid w:val="00077E52"/>
    <w:rsid w:val="00077FED"/>
    <w:rsid w:val="00080157"/>
    <w:rsid w:val="00080562"/>
    <w:rsid w:val="00080642"/>
    <w:rsid w:val="00080728"/>
    <w:rsid w:val="00080A28"/>
    <w:rsid w:val="00080B88"/>
    <w:rsid w:val="00080D80"/>
    <w:rsid w:val="00080DE5"/>
    <w:rsid w:val="000814B1"/>
    <w:rsid w:val="00081600"/>
    <w:rsid w:val="0008177E"/>
    <w:rsid w:val="0008188A"/>
    <w:rsid w:val="00081967"/>
    <w:rsid w:val="0008218B"/>
    <w:rsid w:val="0008279B"/>
    <w:rsid w:val="00082A97"/>
    <w:rsid w:val="00083213"/>
    <w:rsid w:val="0008329E"/>
    <w:rsid w:val="0008399A"/>
    <w:rsid w:val="00083A6A"/>
    <w:rsid w:val="00083A96"/>
    <w:rsid w:val="00083C5C"/>
    <w:rsid w:val="00084074"/>
    <w:rsid w:val="00084397"/>
    <w:rsid w:val="0008475C"/>
    <w:rsid w:val="0008482F"/>
    <w:rsid w:val="000849DD"/>
    <w:rsid w:val="000855CE"/>
    <w:rsid w:val="00085618"/>
    <w:rsid w:val="00086276"/>
    <w:rsid w:val="0008663C"/>
    <w:rsid w:val="00086873"/>
    <w:rsid w:val="000870C5"/>
    <w:rsid w:val="00087549"/>
    <w:rsid w:val="000879B3"/>
    <w:rsid w:val="00087D08"/>
    <w:rsid w:val="00090494"/>
    <w:rsid w:val="00090624"/>
    <w:rsid w:val="00090659"/>
    <w:rsid w:val="00090AAA"/>
    <w:rsid w:val="00090C68"/>
    <w:rsid w:val="00091115"/>
    <w:rsid w:val="000919BF"/>
    <w:rsid w:val="00091A71"/>
    <w:rsid w:val="000922B8"/>
    <w:rsid w:val="000924E3"/>
    <w:rsid w:val="000926E2"/>
    <w:rsid w:val="00092B1B"/>
    <w:rsid w:val="00092BB2"/>
    <w:rsid w:val="00092E5D"/>
    <w:rsid w:val="00093427"/>
    <w:rsid w:val="000944E2"/>
    <w:rsid w:val="000945C4"/>
    <w:rsid w:val="000948E3"/>
    <w:rsid w:val="00094ACA"/>
    <w:rsid w:val="00094D46"/>
    <w:rsid w:val="00095011"/>
    <w:rsid w:val="000955ED"/>
    <w:rsid w:val="0009560A"/>
    <w:rsid w:val="00095887"/>
    <w:rsid w:val="00095BA7"/>
    <w:rsid w:val="00095CBB"/>
    <w:rsid w:val="00095E57"/>
    <w:rsid w:val="00096085"/>
    <w:rsid w:val="0009629E"/>
    <w:rsid w:val="0009642B"/>
    <w:rsid w:val="00096E1F"/>
    <w:rsid w:val="000971AC"/>
    <w:rsid w:val="00097307"/>
    <w:rsid w:val="0009734C"/>
    <w:rsid w:val="00097562"/>
    <w:rsid w:val="000A00D7"/>
    <w:rsid w:val="000A01CF"/>
    <w:rsid w:val="000A063E"/>
    <w:rsid w:val="000A09ED"/>
    <w:rsid w:val="000A0B69"/>
    <w:rsid w:val="000A0C45"/>
    <w:rsid w:val="000A0C53"/>
    <w:rsid w:val="000A0C9B"/>
    <w:rsid w:val="000A0FCD"/>
    <w:rsid w:val="000A1074"/>
    <w:rsid w:val="000A1756"/>
    <w:rsid w:val="000A1780"/>
    <w:rsid w:val="000A1BC2"/>
    <w:rsid w:val="000A2202"/>
    <w:rsid w:val="000A2561"/>
    <w:rsid w:val="000A3567"/>
    <w:rsid w:val="000A3683"/>
    <w:rsid w:val="000A3AC9"/>
    <w:rsid w:val="000A3E32"/>
    <w:rsid w:val="000A466E"/>
    <w:rsid w:val="000A496B"/>
    <w:rsid w:val="000A4A51"/>
    <w:rsid w:val="000A4FBF"/>
    <w:rsid w:val="000A5725"/>
    <w:rsid w:val="000A5FF6"/>
    <w:rsid w:val="000A6499"/>
    <w:rsid w:val="000A7325"/>
    <w:rsid w:val="000A7595"/>
    <w:rsid w:val="000A7A9A"/>
    <w:rsid w:val="000A7C66"/>
    <w:rsid w:val="000B02DE"/>
    <w:rsid w:val="000B030E"/>
    <w:rsid w:val="000B0816"/>
    <w:rsid w:val="000B0983"/>
    <w:rsid w:val="000B1444"/>
    <w:rsid w:val="000B14EC"/>
    <w:rsid w:val="000B1713"/>
    <w:rsid w:val="000B1805"/>
    <w:rsid w:val="000B1866"/>
    <w:rsid w:val="000B1B42"/>
    <w:rsid w:val="000B1B58"/>
    <w:rsid w:val="000B1C60"/>
    <w:rsid w:val="000B1D81"/>
    <w:rsid w:val="000B1E03"/>
    <w:rsid w:val="000B2354"/>
    <w:rsid w:val="000B269F"/>
    <w:rsid w:val="000B28ED"/>
    <w:rsid w:val="000B2A56"/>
    <w:rsid w:val="000B2C70"/>
    <w:rsid w:val="000B2D0D"/>
    <w:rsid w:val="000B3AC9"/>
    <w:rsid w:val="000B3B2B"/>
    <w:rsid w:val="000B48AD"/>
    <w:rsid w:val="000B4ACB"/>
    <w:rsid w:val="000B56CE"/>
    <w:rsid w:val="000B58EA"/>
    <w:rsid w:val="000B5B75"/>
    <w:rsid w:val="000B5B9E"/>
    <w:rsid w:val="000B5D58"/>
    <w:rsid w:val="000B680B"/>
    <w:rsid w:val="000B6C19"/>
    <w:rsid w:val="000B792F"/>
    <w:rsid w:val="000B798A"/>
    <w:rsid w:val="000B7A90"/>
    <w:rsid w:val="000C01B8"/>
    <w:rsid w:val="000C0223"/>
    <w:rsid w:val="000C0303"/>
    <w:rsid w:val="000C0454"/>
    <w:rsid w:val="000C0460"/>
    <w:rsid w:val="000C115B"/>
    <w:rsid w:val="000C1708"/>
    <w:rsid w:val="000C18DA"/>
    <w:rsid w:val="000C1C22"/>
    <w:rsid w:val="000C1EB5"/>
    <w:rsid w:val="000C21A5"/>
    <w:rsid w:val="000C2435"/>
    <w:rsid w:val="000C246A"/>
    <w:rsid w:val="000C247F"/>
    <w:rsid w:val="000C2DFD"/>
    <w:rsid w:val="000C312E"/>
    <w:rsid w:val="000C3130"/>
    <w:rsid w:val="000C337F"/>
    <w:rsid w:val="000C38D6"/>
    <w:rsid w:val="000C3B06"/>
    <w:rsid w:val="000C3C61"/>
    <w:rsid w:val="000C3FCA"/>
    <w:rsid w:val="000C4203"/>
    <w:rsid w:val="000C5052"/>
    <w:rsid w:val="000C56C6"/>
    <w:rsid w:val="000C5C53"/>
    <w:rsid w:val="000C5F9F"/>
    <w:rsid w:val="000C609E"/>
    <w:rsid w:val="000C6A8B"/>
    <w:rsid w:val="000C7031"/>
    <w:rsid w:val="000C70FF"/>
    <w:rsid w:val="000C7446"/>
    <w:rsid w:val="000C7651"/>
    <w:rsid w:val="000C7AA6"/>
    <w:rsid w:val="000D009E"/>
    <w:rsid w:val="000D02BC"/>
    <w:rsid w:val="000D0348"/>
    <w:rsid w:val="000D072F"/>
    <w:rsid w:val="000D0E09"/>
    <w:rsid w:val="000D10DC"/>
    <w:rsid w:val="000D1631"/>
    <w:rsid w:val="000D1A95"/>
    <w:rsid w:val="000D1B3B"/>
    <w:rsid w:val="000D1CC6"/>
    <w:rsid w:val="000D220A"/>
    <w:rsid w:val="000D290D"/>
    <w:rsid w:val="000D29E1"/>
    <w:rsid w:val="000D2F8F"/>
    <w:rsid w:val="000D3234"/>
    <w:rsid w:val="000D3CB1"/>
    <w:rsid w:val="000D3CB5"/>
    <w:rsid w:val="000D401A"/>
    <w:rsid w:val="000D463A"/>
    <w:rsid w:val="000D4C0C"/>
    <w:rsid w:val="000D4C75"/>
    <w:rsid w:val="000D4D05"/>
    <w:rsid w:val="000D5331"/>
    <w:rsid w:val="000D55FF"/>
    <w:rsid w:val="000D56C9"/>
    <w:rsid w:val="000D56DE"/>
    <w:rsid w:val="000D581F"/>
    <w:rsid w:val="000D5956"/>
    <w:rsid w:val="000D5FD5"/>
    <w:rsid w:val="000D621C"/>
    <w:rsid w:val="000D6247"/>
    <w:rsid w:val="000D636F"/>
    <w:rsid w:val="000D6615"/>
    <w:rsid w:val="000D6729"/>
    <w:rsid w:val="000D689D"/>
    <w:rsid w:val="000D68B5"/>
    <w:rsid w:val="000D6C33"/>
    <w:rsid w:val="000D6F99"/>
    <w:rsid w:val="000D72DF"/>
    <w:rsid w:val="000D74A7"/>
    <w:rsid w:val="000D74BE"/>
    <w:rsid w:val="000D79A2"/>
    <w:rsid w:val="000D7B3C"/>
    <w:rsid w:val="000E0555"/>
    <w:rsid w:val="000E0825"/>
    <w:rsid w:val="000E0976"/>
    <w:rsid w:val="000E0E4E"/>
    <w:rsid w:val="000E0EFB"/>
    <w:rsid w:val="000E15EC"/>
    <w:rsid w:val="000E1BD5"/>
    <w:rsid w:val="000E1EE7"/>
    <w:rsid w:val="000E2725"/>
    <w:rsid w:val="000E279D"/>
    <w:rsid w:val="000E2B8B"/>
    <w:rsid w:val="000E2E82"/>
    <w:rsid w:val="000E308A"/>
    <w:rsid w:val="000E30C8"/>
    <w:rsid w:val="000E3397"/>
    <w:rsid w:val="000E361D"/>
    <w:rsid w:val="000E364D"/>
    <w:rsid w:val="000E380D"/>
    <w:rsid w:val="000E3907"/>
    <w:rsid w:val="000E39B1"/>
    <w:rsid w:val="000E3A07"/>
    <w:rsid w:val="000E3A78"/>
    <w:rsid w:val="000E3AAA"/>
    <w:rsid w:val="000E3F52"/>
    <w:rsid w:val="000E3FE6"/>
    <w:rsid w:val="000E499D"/>
    <w:rsid w:val="000E4C17"/>
    <w:rsid w:val="000E4D71"/>
    <w:rsid w:val="000E558A"/>
    <w:rsid w:val="000E5608"/>
    <w:rsid w:val="000E592D"/>
    <w:rsid w:val="000E606D"/>
    <w:rsid w:val="000E6119"/>
    <w:rsid w:val="000E6537"/>
    <w:rsid w:val="000E6EE2"/>
    <w:rsid w:val="000E7642"/>
    <w:rsid w:val="000E7C98"/>
    <w:rsid w:val="000F0049"/>
    <w:rsid w:val="000F019C"/>
    <w:rsid w:val="000F0253"/>
    <w:rsid w:val="000F03E4"/>
    <w:rsid w:val="000F0F8A"/>
    <w:rsid w:val="000F1190"/>
    <w:rsid w:val="000F1323"/>
    <w:rsid w:val="000F132B"/>
    <w:rsid w:val="000F16CA"/>
    <w:rsid w:val="000F1938"/>
    <w:rsid w:val="000F1DCD"/>
    <w:rsid w:val="000F2372"/>
    <w:rsid w:val="000F23CD"/>
    <w:rsid w:val="000F2898"/>
    <w:rsid w:val="000F29F9"/>
    <w:rsid w:val="000F36D2"/>
    <w:rsid w:val="000F38BC"/>
    <w:rsid w:val="000F4261"/>
    <w:rsid w:val="000F43CF"/>
    <w:rsid w:val="000F48D1"/>
    <w:rsid w:val="000F498C"/>
    <w:rsid w:val="000F4C4B"/>
    <w:rsid w:val="000F5260"/>
    <w:rsid w:val="000F54E7"/>
    <w:rsid w:val="000F5652"/>
    <w:rsid w:val="000F5792"/>
    <w:rsid w:val="000F57C0"/>
    <w:rsid w:val="000F5995"/>
    <w:rsid w:val="000F61B9"/>
    <w:rsid w:val="000F6DD1"/>
    <w:rsid w:val="000F6E14"/>
    <w:rsid w:val="000F71C3"/>
    <w:rsid w:val="000F722E"/>
    <w:rsid w:val="000F7A15"/>
    <w:rsid w:val="000F7C38"/>
    <w:rsid w:val="000F7F1A"/>
    <w:rsid w:val="0010056C"/>
    <w:rsid w:val="001005CF"/>
    <w:rsid w:val="001005E2"/>
    <w:rsid w:val="001008B0"/>
    <w:rsid w:val="00100B1A"/>
    <w:rsid w:val="00100C78"/>
    <w:rsid w:val="00101420"/>
    <w:rsid w:val="00101731"/>
    <w:rsid w:val="00101B77"/>
    <w:rsid w:val="00101F26"/>
    <w:rsid w:val="001020B1"/>
    <w:rsid w:val="001022A9"/>
    <w:rsid w:val="001023B2"/>
    <w:rsid w:val="001024A5"/>
    <w:rsid w:val="00102C25"/>
    <w:rsid w:val="00102C26"/>
    <w:rsid w:val="00102E02"/>
    <w:rsid w:val="00103238"/>
    <w:rsid w:val="0010397D"/>
    <w:rsid w:val="001046BF"/>
    <w:rsid w:val="00104749"/>
    <w:rsid w:val="00104FCF"/>
    <w:rsid w:val="001050F0"/>
    <w:rsid w:val="001053AD"/>
    <w:rsid w:val="001054A8"/>
    <w:rsid w:val="001056E0"/>
    <w:rsid w:val="001057C8"/>
    <w:rsid w:val="00105809"/>
    <w:rsid w:val="00105E90"/>
    <w:rsid w:val="00105EB6"/>
    <w:rsid w:val="001066A4"/>
    <w:rsid w:val="00106E31"/>
    <w:rsid w:val="00106FA4"/>
    <w:rsid w:val="0010762E"/>
    <w:rsid w:val="00107961"/>
    <w:rsid w:val="00107AB3"/>
    <w:rsid w:val="00110387"/>
    <w:rsid w:val="00110737"/>
    <w:rsid w:val="0011079D"/>
    <w:rsid w:val="00110F02"/>
    <w:rsid w:val="00111238"/>
    <w:rsid w:val="0011186A"/>
    <w:rsid w:val="00111C6E"/>
    <w:rsid w:val="00111EA7"/>
    <w:rsid w:val="00112551"/>
    <w:rsid w:val="0011348C"/>
    <w:rsid w:val="0011350A"/>
    <w:rsid w:val="00113980"/>
    <w:rsid w:val="00114208"/>
    <w:rsid w:val="001148C0"/>
    <w:rsid w:val="00114E77"/>
    <w:rsid w:val="0011566D"/>
    <w:rsid w:val="001156E5"/>
    <w:rsid w:val="001159DF"/>
    <w:rsid w:val="00115A08"/>
    <w:rsid w:val="00115A10"/>
    <w:rsid w:val="00115DBC"/>
    <w:rsid w:val="00115F81"/>
    <w:rsid w:val="00116033"/>
    <w:rsid w:val="001164B8"/>
    <w:rsid w:val="001164D9"/>
    <w:rsid w:val="001166BD"/>
    <w:rsid w:val="0011681B"/>
    <w:rsid w:val="00116871"/>
    <w:rsid w:val="00116A8D"/>
    <w:rsid w:val="00116CE2"/>
    <w:rsid w:val="00116E2B"/>
    <w:rsid w:val="001172F0"/>
    <w:rsid w:val="00117481"/>
    <w:rsid w:val="00117C06"/>
    <w:rsid w:val="00117DC0"/>
    <w:rsid w:val="001205F2"/>
    <w:rsid w:val="00120A4E"/>
    <w:rsid w:val="00120E90"/>
    <w:rsid w:val="0012137B"/>
    <w:rsid w:val="001213AD"/>
    <w:rsid w:val="001214A5"/>
    <w:rsid w:val="00121624"/>
    <w:rsid w:val="001216E0"/>
    <w:rsid w:val="00121941"/>
    <w:rsid w:val="001219D2"/>
    <w:rsid w:val="00121BDF"/>
    <w:rsid w:val="001222B5"/>
    <w:rsid w:val="0012252F"/>
    <w:rsid w:val="001227E3"/>
    <w:rsid w:val="0012280F"/>
    <w:rsid w:val="00122A7C"/>
    <w:rsid w:val="0012301F"/>
    <w:rsid w:val="001230A6"/>
    <w:rsid w:val="0012315B"/>
    <w:rsid w:val="001234C6"/>
    <w:rsid w:val="0012374C"/>
    <w:rsid w:val="001238C1"/>
    <w:rsid w:val="00123B55"/>
    <w:rsid w:val="00123D81"/>
    <w:rsid w:val="00124319"/>
    <w:rsid w:val="00124990"/>
    <w:rsid w:val="00124BE8"/>
    <w:rsid w:val="00124E34"/>
    <w:rsid w:val="00125C0C"/>
    <w:rsid w:val="00125DF1"/>
    <w:rsid w:val="00125E71"/>
    <w:rsid w:val="0012608D"/>
    <w:rsid w:val="00126299"/>
    <w:rsid w:val="0012667B"/>
    <w:rsid w:val="00126710"/>
    <w:rsid w:val="001267DB"/>
    <w:rsid w:val="001268A7"/>
    <w:rsid w:val="00126DB2"/>
    <w:rsid w:val="001274EA"/>
    <w:rsid w:val="001274FB"/>
    <w:rsid w:val="00127652"/>
    <w:rsid w:val="001277E3"/>
    <w:rsid w:val="00127A08"/>
    <w:rsid w:val="00127AF5"/>
    <w:rsid w:val="00130981"/>
    <w:rsid w:val="00130F56"/>
    <w:rsid w:val="0013125D"/>
    <w:rsid w:val="00131554"/>
    <w:rsid w:val="0013162A"/>
    <w:rsid w:val="00131BD7"/>
    <w:rsid w:val="00131F6D"/>
    <w:rsid w:val="00132001"/>
    <w:rsid w:val="001330CD"/>
    <w:rsid w:val="00133541"/>
    <w:rsid w:val="001337BD"/>
    <w:rsid w:val="001337BF"/>
    <w:rsid w:val="00133E42"/>
    <w:rsid w:val="00134335"/>
    <w:rsid w:val="00134940"/>
    <w:rsid w:val="0013496C"/>
    <w:rsid w:val="00134A7B"/>
    <w:rsid w:val="00134FB5"/>
    <w:rsid w:val="00135D62"/>
    <w:rsid w:val="00136648"/>
    <w:rsid w:val="00136B25"/>
    <w:rsid w:val="00136E9C"/>
    <w:rsid w:val="00136F65"/>
    <w:rsid w:val="00136FAB"/>
    <w:rsid w:val="00137293"/>
    <w:rsid w:val="00137592"/>
    <w:rsid w:val="00137C6F"/>
    <w:rsid w:val="00140236"/>
    <w:rsid w:val="001406D7"/>
    <w:rsid w:val="00140DE3"/>
    <w:rsid w:val="00141300"/>
    <w:rsid w:val="00142095"/>
    <w:rsid w:val="00142286"/>
    <w:rsid w:val="00142297"/>
    <w:rsid w:val="0014255C"/>
    <w:rsid w:val="001432DE"/>
    <w:rsid w:val="0014381F"/>
    <w:rsid w:val="001441A5"/>
    <w:rsid w:val="001442C6"/>
    <w:rsid w:val="001449CA"/>
    <w:rsid w:val="00144B71"/>
    <w:rsid w:val="00144BFC"/>
    <w:rsid w:val="001458E3"/>
    <w:rsid w:val="00145CA4"/>
    <w:rsid w:val="0014615F"/>
    <w:rsid w:val="0014624F"/>
    <w:rsid w:val="00146365"/>
    <w:rsid w:val="001464A0"/>
    <w:rsid w:val="00146AB7"/>
    <w:rsid w:val="00146B65"/>
    <w:rsid w:val="00146F3D"/>
    <w:rsid w:val="0014758B"/>
    <w:rsid w:val="001478D3"/>
    <w:rsid w:val="00147A39"/>
    <w:rsid w:val="00147BCF"/>
    <w:rsid w:val="00147BE9"/>
    <w:rsid w:val="00150FE0"/>
    <w:rsid w:val="00151F5A"/>
    <w:rsid w:val="0015202A"/>
    <w:rsid w:val="00152157"/>
    <w:rsid w:val="001527A2"/>
    <w:rsid w:val="00152B7F"/>
    <w:rsid w:val="00152C46"/>
    <w:rsid w:val="00152DDF"/>
    <w:rsid w:val="001533E5"/>
    <w:rsid w:val="001534E4"/>
    <w:rsid w:val="00153648"/>
    <w:rsid w:val="00153689"/>
    <w:rsid w:val="00153FA5"/>
    <w:rsid w:val="001542CF"/>
    <w:rsid w:val="00154715"/>
    <w:rsid w:val="00154E5D"/>
    <w:rsid w:val="0015513E"/>
    <w:rsid w:val="001555A2"/>
    <w:rsid w:val="00155842"/>
    <w:rsid w:val="00155A3C"/>
    <w:rsid w:val="00156388"/>
    <w:rsid w:val="001566A8"/>
    <w:rsid w:val="00156B81"/>
    <w:rsid w:val="00156F90"/>
    <w:rsid w:val="0015740F"/>
    <w:rsid w:val="001574F6"/>
    <w:rsid w:val="001576AF"/>
    <w:rsid w:val="00157C44"/>
    <w:rsid w:val="001601DC"/>
    <w:rsid w:val="001603E2"/>
    <w:rsid w:val="0016045D"/>
    <w:rsid w:val="00160E8E"/>
    <w:rsid w:val="0016127B"/>
    <w:rsid w:val="0016166A"/>
    <w:rsid w:val="00161851"/>
    <w:rsid w:val="001618F0"/>
    <w:rsid w:val="00161928"/>
    <w:rsid w:val="001621CB"/>
    <w:rsid w:val="00162816"/>
    <w:rsid w:val="001628FE"/>
    <w:rsid w:val="00162E5D"/>
    <w:rsid w:val="001633D3"/>
    <w:rsid w:val="00163B46"/>
    <w:rsid w:val="00163C80"/>
    <w:rsid w:val="00164086"/>
    <w:rsid w:val="0016437D"/>
    <w:rsid w:val="0016448B"/>
    <w:rsid w:val="001648A3"/>
    <w:rsid w:val="00164A4C"/>
    <w:rsid w:val="00164F15"/>
    <w:rsid w:val="0016552E"/>
    <w:rsid w:val="00165FE8"/>
    <w:rsid w:val="00166367"/>
    <w:rsid w:val="00166D78"/>
    <w:rsid w:val="00167431"/>
    <w:rsid w:val="0016764E"/>
    <w:rsid w:val="001677CA"/>
    <w:rsid w:val="001677F4"/>
    <w:rsid w:val="0016783A"/>
    <w:rsid w:val="00167908"/>
    <w:rsid w:val="00167AD3"/>
    <w:rsid w:val="00167DFE"/>
    <w:rsid w:val="00167E06"/>
    <w:rsid w:val="0017006C"/>
    <w:rsid w:val="0017065C"/>
    <w:rsid w:val="001707E2"/>
    <w:rsid w:val="00170B88"/>
    <w:rsid w:val="001710EE"/>
    <w:rsid w:val="0017141C"/>
    <w:rsid w:val="001716F8"/>
    <w:rsid w:val="001729BF"/>
    <w:rsid w:val="001729C9"/>
    <w:rsid w:val="00172B81"/>
    <w:rsid w:val="00173241"/>
    <w:rsid w:val="001734AE"/>
    <w:rsid w:val="001735B5"/>
    <w:rsid w:val="00173636"/>
    <w:rsid w:val="0017377B"/>
    <w:rsid w:val="001739DC"/>
    <w:rsid w:val="00173D9F"/>
    <w:rsid w:val="0017403E"/>
    <w:rsid w:val="00174203"/>
    <w:rsid w:val="0017446E"/>
    <w:rsid w:val="001749F9"/>
    <w:rsid w:val="00174ABD"/>
    <w:rsid w:val="00174AD0"/>
    <w:rsid w:val="00174FFD"/>
    <w:rsid w:val="0017556C"/>
    <w:rsid w:val="00175952"/>
    <w:rsid w:val="001759AE"/>
    <w:rsid w:val="00175F3C"/>
    <w:rsid w:val="0017605B"/>
    <w:rsid w:val="00176340"/>
    <w:rsid w:val="00176648"/>
    <w:rsid w:val="001767E4"/>
    <w:rsid w:val="00176EB6"/>
    <w:rsid w:val="001770E1"/>
    <w:rsid w:val="00177464"/>
    <w:rsid w:val="001775D3"/>
    <w:rsid w:val="00177656"/>
    <w:rsid w:val="001776C8"/>
    <w:rsid w:val="0017786B"/>
    <w:rsid w:val="00177ABC"/>
    <w:rsid w:val="00177C65"/>
    <w:rsid w:val="00180126"/>
    <w:rsid w:val="00180330"/>
    <w:rsid w:val="001805DE"/>
    <w:rsid w:val="00180613"/>
    <w:rsid w:val="0018101B"/>
    <w:rsid w:val="00181820"/>
    <w:rsid w:val="00181B69"/>
    <w:rsid w:val="00182395"/>
    <w:rsid w:val="00182DE5"/>
    <w:rsid w:val="00182E39"/>
    <w:rsid w:val="00182E4F"/>
    <w:rsid w:val="00183087"/>
    <w:rsid w:val="001830E5"/>
    <w:rsid w:val="00183208"/>
    <w:rsid w:val="0018330E"/>
    <w:rsid w:val="00183D31"/>
    <w:rsid w:val="00184529"/>
    <w:rsid w:val="00184687"/>
    <w:rsid w:val="00184812"/>
    <w:rsid w:val="00184FE6"/>
    <w:rsid w:val="001851CC"/>
    <w:rsid w:val="00185267"/>
    <w:rsid w:val="0018538B"/>
    <w:rsid w:val="0018582D"/>
    <w:rsid w:val="001859AB"/>
    <w:rsid w:val="0018659F"/>
    <w:rsid w:val="00186CA6"/>
    <w:rsid w:val="00186DFE"/>
    <w:rsid w:val="00187006"/>
    <w:rsid w:val="001872B5"/>
    <w:rsid w:val="00187793"/>
    <w:rsid w:val="00187B31"/>
    <w:rsid w:val="00187DA2"/>
    <w:rsid w:val="00187DDE"/>
    <w:rsid w:val="00187F85"/>
    <w:rsid w:val="00190234"/>
    <w:rsid w:val="00190322"/>
    <w:rsid w:val="0019078A"/>
    <w:rsid w:val="00190A3E"/>
    <w:rsid w:val="00190E6E"/>
    <w:rsid w:val="001910A2"/>
    <w:rsid w:val="00191758"/>
    <w:rsid w:val="001920B2"/>
    <w:rsid w:val="001921CC"/>
    <w:rsid w:val="0019236C"/>
    <w:rsid w:val="00192DC2"/>
    <w:rsid w:val="00192F8E"/>
    <w:rsid w:val="00193042"/>
    <w:rsid w:val="00193161"/>
    <w:rsid w:val="0019316C"/>
    <w:rsid w:val="001936CF"/>
    <w:rsid w:val="00193CE5"/>
    <w:rsid w:val="00194184"/>
    <w:rsid w:val="00194363"/>
    <w:rsid w:val="001945AA"/>
    <w:rsid w:val="0019497D"/>
    <w:rsid w:val="001949D1"/>
    <w:rsid w:val="00194D7A"/>
    <w:rsid w:val="00194DCE"/>
    <w:rsid w:val="00194E7C"/>
    <w:rsid w:val="00195754"/>
    <w:rsid w:val="00195A12"/>
    <w:rsid w:val="00195AD1"/>
    <w:rsid w:val="00195D23"/>
    <w:rsid w:val="00195E71"/>
    <w:rsid w:val="0019602D"/>
    <w:rsid w:val="00196678"/>
    <w:rsid w:val="001972F0"/>
    <w:rsid w:val="00197348"/>
    <w:rsid w:val="0019753D"/>
    <w:rsid w:val="00197753"/>
    <w:rsid w:val="00197B6F"/>
    <w:rsid w:val="001A0191"/>
    <w:rsid w:val="001A02BE"/>
    <w:rsid w:val="001A0BB8"/>
    <w:rsid w:val="001A1409"/>
    <w:rsid w:val="001A1A72"/>
    <w:rsid w:val="001A219E"/>
    <w:rsid w:val="001A22FD"/>
    <w:rsid w:val="001A2542"/>
    <w:rsid w:val="001A299E"/>
    <w:rsid w:val="001A2AA0"/>
    <w:rsid w:val="001A2BDE"/>
    <w:rsid w:val="001A4285"/>
    <w:rsid w:val="001A467C"/>
    <w:rsid w:val="001A4778"/>
    <w:rsid w:val="001A4915"/>
    <w:rsid w:val="001A5071"/>
    <w:rsid w:val="001A515C"/>
    <w:rsid w:val="001A5557"/>
    <w:rsid w:val="001A5A39"/>
    <w:rsid w:val="001A5A96"/>
    <w:rsid w:val="001A5C5D"/>
    <w:rsid w:val="001A5CE7"/>
    <w:rsid w:val="001A5D7F"/>
    <w:rsid w:val="001A6390"/>
    <w:rsid w:val="001A6A0F"/>
    <w:rsid w:val="001A6C98"/>
    <w:rsid w:val="001A6CAB"/>
    <w:rsid w:val="001A746F"/>
    <w:rsid w:val="001A74F8"/>
    <w:rsid w:val="001B00B4"/>
    <w:rsid w:val="001B0767"/>
    <w:rsid w:val="001B0ABF"/>
    <w:rsid w:val="001B105B"/>
    <w:rsid w:val="001B142D"/>
    <w:rsid w:val="001B1840"/>
    <w:rsid w:val="001B1A05"/>
    <w:rsid w:val="001B1A8F"/>
    <w:rsid w:val="001B1CC6"/>
    <w:rsid w:val="001B20F9"/>
    <w:rsid w:val="001B2247"/>
    <w:rsid w:val="001B22C2"/>
    <w:rsid w:val="001B22F2"/>
    <w:rsid w:val="001B23B0"/>
    <w:rsid w:val="001B31AC"/>
    <w:rsid w:val="001B3383"/>
    <w:rsid w:val="001B3625"/>
    <w:rsid w:val="001B402E"/>
    <w:rsid w:val="001B406F"/>
    <w:rsid w:val="001B40C7"/>
    <w:rsid w:val="001B45BC"/>
    <w:rsid w:val="001B468F"/>
    <w:rsid w:val="001B47F1"/>
    <w:rsid w:val="001B4878"/>
    <w:rsid w:val="001B4904"/>
    <w:rsid w:val="001B4BC7"/>
    <w:rsid w:val="001B4F03"/>
    <w:rsid w:val="001B53D6"/>
    <w:rsid w:val="001B546D"/>
    <w:rsid w:val="001B555B"/>
    <w:rsid w:val="001B5690"/>
    <w:rsid w:val="001B64E6"/>
    <w:rsid w:val="001B6CA3"/>
    <w:rsid w:val="001B705A"/>
    <w:rsid w:val="001B781B"/>
    <w:rsid w:val="001C010D"/>
    <w:rsid w:val="001C06DB"/>
    <w:rsid w:val="001C0922"/>
    <w:rsid w:val="001C10A2"/>
    <w:rsid w:val="001C1789"/>
    <w:rsid w:val="001C1D29"/>
    <w:rsid w:val="001C1D81"/>
    <w:rsid w:val="001C29FA"/>
    <w:rsid w:val="001C2B31"/>
    <w:rsid w:val="001C2F4B"/>
    <w:rsid w:val="001C36EF"/>
    <w:rsid w:val="001C38D5"/>
    <w:rsid w:val="001C396B"/>
    <w:rsid w:val="001C3A45"/>
    <w:rsid w:val="001C3BB4"/>
    <w:rsid w:val="001C4046"/>
    <w:rsid w:val="001C40E0"/>
    <w:rsid w:val="001C46FB"/>
    <w:rsid w:val="001C46FC"/>
    <w:rsid w:val="001C488E"/>
    <w:rsid w:val="001C4ADD"/>
    <w:rsid w:val="001C5861"/>
    <w:rsid w:val="001C676E"/>
    <w:rsid w:val="001C6DAF"/>
    <w:rsid w:val="001C6F32"/>
    <w:rsid w:val="001C6F69"/>
    <w:rsid w:val="001C72E0"/>
    <w:rsid w:val="001C74D9"/>
    <w:rsid w:val="001D02B5"/>
    <w:rsid w:val="001D041E"/>
    <w:rsid w:val="001D0546"/>
    <w:rsid w:val="001D08F7"/>
    <w:rsid w:val="001D1715"/>
    <w:rsid w:val="001D1EAA"/>
    <w:rsid w:val="001D26BC"/>
    <w:rsid w:val="001D2953"/>
    <w:rsid w:val="001D2957"/>
    <w:rsid w:val="001D2AEC"/>
    <w:rsid w:val="001D2B41"/>
    <w:rsid w:val="001D31CF"/>
    <w:rsid w:val="001D37F4"/>
    <w:rsid w:val="001D38B8"/>
    <w:rsid w:val="001D3A24"/>
    <w:rsid w:val="001D3A4F"/>
    <w:rsid w:val="001D3A65"/>
    <w:rsid w:val="001D484C"/>
    <w:rsid w:val="001D4DA0"/>
    <w:rsid w:val="001D5013"/>
    <w:rsid w:val="001D5019"/>
    <w:rsid w:val="001D50B1"/>
    <w:rsid w:val="001D552F"/>
    <w:rsid w:val="001D64BA"/>
    <w:rsid w:val="001D664F"/>
    <w:rsid w:val="001D6AA6"/>
    <w:rsid w:val="001D6F8B"/>
    <w:rsid w:val="001D7542"/>
    <w:rsid w:val="001D7610"/>
    <w:rsid w:val="001D7A48"/>
    <w:rsid w:val="001D7BE3"/>
    <w:rsid w:val="001D7DD0"/>
    <w:rsid w:val="001E016B"/>
    <w:rsid w:val="001E041D"/>
    <w:rsid w:val="001E0445"/>
    <w:rsid w:val="001E04CF"/>
    <w:rsid w:val="001E0F48"/>
    <w:rsid w:val="001E1438"/>
    <w:rsid w:val="001E1575"/>
    <w:rsid w:val="001E16C6"/>
    <w:rsid w:val="001E1A74"/>
    <w:rsid w:val="001E1AF4"/>
    <w:rsid w:val="001E1CC7"/>
    <w:rsid w:val="001E1D31"/>
    <w:rsid w:val="001E24DF"/>
    <w:rsid w:val="001E2514"/>
    <w:rsid w:val="001E289D"/>
    <w:rsid w:val="001E28C7"/>
    <w:rsid w:val="001E2AD4"/>
    <w:rsid w:val="001E2C3A"/>
    <w:rsid w:val="001E2E79"/>
    <w:rsid w:val="001E3859"/>
    <w:rsid w:val="001E3B7D"/>
    <w:rsid w:val="001E3DBF"/>
    <w:rsid w:val="001E3FDB"/>
    <w:rsid w:val="001E451A"/>
    <w:rsid w:val="001E487F"/>
    <w:rsid w:val="001E4AEB"/>
    <w:rsid w:val="001E4DCE"/>
    <w:rsid w:val="001E4EC3"/>
    <w:rsid w:val="001E570C"/>
    <w:rsid w:val="001E5D29"/>
    <w:rsid w:val="001E68FB"/>
    <w:rsid w:val="001E69BB"/>
    <w:rsid w:val="001E6A91"/>
    <w:rsid w:val="001E6C43"/>
    <w:rsid w:val="001E6E0A"/>
    <w:rsid w:val="001E7127"/>
    <w:rsid w:val="001E7809"/>
    <w:rsid w:val="001E787F"/>
    <w:rsid w:val="001E78B3"/>
    <w:rsid w:val="001E7BCD"/>
    <w:rsid w:val="001F0897"/>
    <w:rsid w:val="001F0E73"/>
    <w:rsid w:val="001F1656"/>
    <w:rsid w:val="001F1B18"/>
    <w:rsid w:val="001F1C56"/>
    <w:rsid w:val="001F1D3B"/>
    <w:rsid w:val="001F1DAF"/>
    <w:rsid w:val="001F1EC2"/>
    <w:rsid w:val="001F1EF3"/>
    <w:rsid w:val="001F2133"/>
    <w:rsid w:val="001F21FA"/>
    <w:rsid w:val="001F2969"/>
    <w:rsid w:val="001F2F79"/>
    <w:rsid w:val="001F3660"/>
    <w:rsid w:val="001F3C04"/>
    <w:rsid w:val="001F3F26"/>
    <w:rsid w:val="001F4305"/>
    <w:rsid w:val="001F4436"/>
    <w:rsid w:val="001F445C"/>
    <w:rsid w:val="001F4C6F"/>
    <w:rsid w:val="001F4CA0"/>
    <w:rsid w:val="001F5545"/>
    <w:rsid w:val="001F5584"/>
    <w:rsid w:val="001F5829"/>
    <w:rsid w:val="001F59A7"/>
    <w:rsid w:val="001F5B86"/>
    <w:rsid w:val="001F5BBD"/>
    <w:rsid w:val="001F5E29"/>
    <w:rsid w:val="001F6262"/>
    <w:rsid w:val="001F6DFC"/>
    <w:rsid w:val="001F704E"/>
    <w:rsid w:val="001F713A"/>
    <w:rsid w:val="001F71F7"/>
    <w:rsid w:val="001F7212"/>
    <w:rsid w:val="001F7852"/>
    <w:rsid w:val="001F795B"/>
    <w:rsid w:val="001F7BCF"/>
    <w:rsid w:val="001F7D93"/>
    <w:rsid w:val="0020000C"/>
    <w:rsid w:val="00200051"/>
    <w:rsid w:val="002001ED"/>
    <w:rsid w:val="00200561"/>
    <w:rsid w:val="00200A33"/>
    <w:rsid w:val="00200D0D"/>
    <w:rsid w:val="00200E89"/>
    <w:rsid w:val="0020123A"/>
    <w:rsid w:val="0020182A"/>
    <w:rsid w:val="00201D37"/>
    <w:rsid w:val="00201DBA"/>
    <w:rsid w:val="0020212E"/>
    <w:rsid w:val="002021F9"/>
    <w:rsid w:val="002022D7"/>
    <w:rsid w:val="00202A4C"/>
    <w:rsid w:val="00202C57"/>
    <w:rsid w:val="00202E29"/>
    <w:rsid w:val="002031A6"/>
    <w:rsid w:val="0020386B"/>
    <w:rsid w:val="0020393C"/>
    <w:rsid w:val="00203990"/>
    <w:rsid w:val="00204106"/>
    <w:rsid w:val="0020488A"/>
    <w:rsid w:val="00204F83"/>
    <w:rsid w:val="00205EFD"/>
    <w:rsid w:val="00205FE3"/>
    <w:rsid w:val="00206082"/>
    <w:rsid w:val="00207286"/>
    <w:rsid w:val="0020761E"/>
    <w:rsid w:val="00207790"/>
    <w:rsid w:val="00207EDE"/>
    <w:rsid w:val="00210343"/>
    <w:rsid w:val="002103A8"/>
    <w:rsid w:val="002105BF"/>
    <w:rsid w:val="00210ABB"/>
    <w:rsid w:val="00210E4F"/>
    <w:rsid w:val="00210EA7"/>
    <w:rsid w:val="00211711"/>
    <w:rsid w:val="00211FDF"/>
    <w:rsid w:val="002125C1"/>
    <w:rsid w:val="002129E0"/>
    <w:rsid w:val="00212B30"/>
    <w:rsid w:val="00213589"/>
    <w:rsid w:val="002135AD"/>
    <w:rsid w:val="00213797"/>
    <w:rsid w:val="00213C00"/>
    <w:rsid w:val="00213D59"/>
    <w:rsid w:val="00213DBD"/>
    <w:rsid w:val="00214237"/>
    <w:rsid w:val="002145A0"/>
    <w:rsid w:val="00214A29"/>
    <w:rsid w:val="00214C66"/>
    <w:rsid w:val="00214CA5"/>
    <w:rsid w:val="002150F7"/>
    <w:rsid w:val="00215362"/>
    <w:rsid w:val="0021555E"/>
    <w:rsid w:val="00215886"/>
    <w:rsid w:val="002158CB"/>
    <w:rsid w:val="00215CCD"/>
    <w:rsid w:val="00215E12"/>
    <w:rsid w:val="00215FBC"/>
    <w:rsid w:val="00216737"/>
    <w:rsid w:val="00216D0D"/>
    <w:rsid w:val="0021746C"/>
    <w:rsid w:val="002176D7"/>
    <w:rsid w:val="00217811"/>
    <w:rsid w:val="00220ABC"/>
    <w:rsid w:val="00220C1C"/>
    <w:rsid w:val="00221126"/>
    <w:rsid w:val="00221146"/>
    <w:rsid w:val="002211CD"/>
    <w:rsid w:val="00221599"/>
    <w:rsid w:val="00221978"/>
    <w:rsid w:val="00221ACD"/>
    <w:rsid w:val="00221DDB"/>
    <w:rsid w:val="0022277D"/>
    <w:rsid w:val="00222ADC"/>
    <w:rsid w:val="00222B07"/>
    <w:rsid w:val="00222BF0"/>
    <w:rsid w:val="00222F01"/>
    <w:rsid w:val="00222F3A"/>
    <w:rsid w:val="00223114"/>
    <w:rsid w:val="00223956"/>
    <w:rsid w:val="00223BAA"/>
    <w:rsid w:val="00224333"/>
    <w:rsid w:val="002247AC"/>
    <w:rsid w:val="0022499A"/>
    <w:rsid w:val="00224B75"/>
    <w:rsid w:val="00224C8B"/>
    <w:rsid w:val="00224DAB"/>
    <w:rsid w:val="00225080"/>
    <w:rsid w:val="002254ED"/>
    <w:rsid w:val="002255F7"/>
    <w:rsid w:val="0022569E"/>
    <w:rsid w:val="00225963"/>
    <w:rsid w:val="00225A11"/>
    <w:rsid w:val="00225AA4"/>
    <w:rsid w:val="00226064"/>
    <w:rsid w:val="00226650"/>
    <w:rsid w:val="00226715"/>
    <w:rsid w:val="002269DC"/>
    <w:rsid w:val="00227561"/>
    <w:rsid w:val="002275CA"/>
    <w:rsid w:val="00227E2A"/>
    <w:rsid w:val="0023058E"/>
    <w:rsid w:val="002305F7"/>
    <w:rsid w:val="0023074C"/>
    <w:rsid w:val="00230A37"/>
    <w:rsid w:val="00230B69"/>
    <w:rsid w:val="002314E0"/>
    <w:rsid w:val="0023207E"/>
    <w:rsid w:val="00233025"/>
    <w:rsid w:val="002335C6"/>
    <w:rsid w:val="00233642"/>
    <w:rsid w:val="00233719"/>
    <w:rsid w:val="00233A6F"/>
    <w:rsid w:val="00233DC7"/>
    <w:rsid w:val="00234345"/>
    <w:rsid w:val="002346E4"/>
    <w:rsid w:val="002349DC"/>
    <w:rsid w:val="00234B81"/>
    <w:rsid w:val="00235064"/>
    <w:rsid w:val="00235071"/>
    <w:rsid w:val="00235148"/>
    <w:rsid w:val="002351F0"/>
    <w:rsid w:val="00235248"/>
    <w:rsid w:val="00236686"/>
    <w:rsid w:val="0023682E"/>
    <w:rsid w:val="00236D07"/>
    <w:rsid w:val="0023752D"/>
    <w:rsid w:val="00237892"/>
    <w:rsid w:val="00237DE2"/>
    <w:rsid w:val="0024009A"/>
    <w:rsid w:val="0024011D"/>
    <w:rsid w:val="0024054E"/>
    <w:rsid w:val="002407B8"/>
    <w:rsid w:val="00240B52"/>
    <w:rsid w:val="002417CF"/>
    <w:rsid w:val="002417E8"/>
    <w:rsid w:val="0024189D"/>
    <w:rsid w:val="00241BEB"/>
    <w:rsid w:val="0024217D"/>
    <w:rsid w:val="00242544"/>
    <w:rsid w:val="00242713"/>
    <w:rsid w:val="0024290A"/>
    <w:rsid w:val="00243701"/>
    <w:rsid w:val="00243762"/>
    <w:rsid w:val="0024379B"/>
    <w:rsid w:val="00243A41"/>
    <w:rsid w:val="00243BC3"/>
    <w:rsid w:val="00243C7D"/>
    <w:rsid w:val="00243DE6"/>
    <w:rsid w:val="00244048"/>
    <w:rsid w:val="00244281"/>
    <w:rsid w:val="002447E3"/>
    <w:rsid w:val="00244C59"/>
    <w:rsid w:val="002451CE"/>
    <w:rsid w:val="002459EC"/>
    <w:rsid w:val="00245C31"/>
    <w:rsid w:val="00245CD6"/>
    <w:rsid w:val="00245CF7"/>
    <w:rsid w:val="00245D37"/>
    <w:rsid w:val="00246137"/>
    <w:rsid w:val="002461F9"/>
    <w:rsid w:val="0024635A"/>
    <w:rsid w:val="002466F1"/>
    <w:rsid w:val="00246A43"/>
    <w:rsid w:val="00246B86"/>
    <w:rsid w:val="002473C1"/>
    <w:rsid w:val="00247D93"/>
    <w:rsid w:val="00250071"/>
    <w:rsid w:val="002500AE"/>
    <w:rsid w:val="0025049D"/>
    <w:rsid w:val="00250618"/>
    <w:rsid w:val="00250981"/>
    <w:rsid w:val="002509FB"/>
    <w:rsid w:val="00250B98"/>
    <w:rsid w:val="00250EC8"/>
    <w:rsid w:val="00251325"/>
    <w:rsid w:val="00251336"/>
    <w:rsid w:val="00251731"/>
    <w:rsid w:val="00252003"/>
    <w:rsid w:val="002523FB"/>
    <w:rsid w:val="0025249E"/>
    <w:rsid w:val="00252A83"/>
    <w:rsid w:val="00252FCE"/>
    <w:rsid w:val="002538CF"/>
    <w:rsid w:val="00253FF9"/>
    <w:rsid w:val="0025443E"/>
    <w:rsid w:val="002547AC"/>
    <w:rsid w:val="002547DF"/>
    <w:rsid w:val="00254AEC"/>
    <w:rsid w:val="00254F2C"/>
    <w:rsid w:val="00254FA6"/>
    <w:rsid w:val="00255516"/>
    <w:rsid w:val="00255563"/>
    <w:rsid w:val="002559C1"/>
    <w:rsid w:val="002561D9"/>
    <w:rsid w:val="002565E8"/>
    <w:rsid w:val="002566AC"/>
    <w:rsid w:val="00256760"/>
    <w:rsid w:val="002567E2"/>
    <w:rsid w:val="00256D76"/>
    <w:rsid w:val="00256F97"/>
    <w:rsid w:val="00256FD1"/>
    <w:rsid w:val="002572A9"/>
    <w:rsid w:val="00257E1D"/>
    <w:rsid w:val="00257E8D"/>
    <w:rsid w:val="002600E3"/>
    <w:rsid w:val="0026068D"/>
    <w:rsid w:val="00260735"/>
    <w:rsid w:val="00260E7D"/>
    <w:rsid w:val="002611E2"/>
    <w:rsid w:val="00261BFB"/>
    <w:rsid w:val="00261C87"/>
    <w:rsid w:val="00261CF5"/>
    <w:rsid w:val="00261D2C"/>
    <w:rsid w:val="002620DA"/>
    <w:rsid w:val="00262558"/>
    <w:rsid w:val="00262971"/>
    <w:rsid w:val="00263188"/>
    <w:rsid w:val="002632D9"/>
    <w:rsid w:val="002635EB"/>
    <w:rsid w:val="0026382F"/>
    <w:rsid w:val="00264434"/>
    <w:rsid w:val="0026462F"/>
    <w:rsid w:val="00264EB1"/>
    <w:rsid w:val="0026500E"/>
    <w:rsid w:val="002653D3"/>
    <w:rsid w:val="002655FF"/>
    <w:rsid w:val="00265942"/>
    <w:rsid w:val="00265BDA"/>
    <w:rsid w:val="002663AD"/>
    <w:rsid w:val="0026657F"/>
    <w:rsid w:val="0026666A"/>
    <w:rsid w:val="00266CA6"/>
    <w:rsid w:val="0026709A"/>
    <w:rsid w:val="00267728"/>
    <w:rsid w:val="00267ABF"/>
    <w:rsid w:val="0027057D"/>
    <w:rsid w:val="00270D9D"/>
    <w:rsid w:val="00271280"/>
    <w:rsid w:val="002713BD"/>
    <w:rsid w:val="002716EC"/>
    <w:rsid w:val="0027174F"/>
    <w:rsid w:val="002717B8"/>
    <w:rsid w:val="0027191A"/>
    <w:rsid w:val="002719BB"/>
    <w:rsid w:val="00271A14"/>
    <w:rsid w:val="00271E55"/>
    <w:rsid w:val="00271F16"/>
    <w:rsid w:val="00271FF3"/>
    <w:rsid w:val="002725D0"/>
    <w:rsid w:val="00272BDA"/>
    <w:rsid w:val="00272DB1"/>
    <w:rsid w:val="00272F2F"/>
    <w:rsid w:val="0027363F"/>
    <w:rsid w:val="00273847"/>
    <w:rsid w:val="0027392D"/>
    <w:rsid w:val="00273991"/>
    <w:rsid w:val="00273FBB"/>
    <w:rsid w:val="0027418C"/>
    <w:rsid w:val="0027454C"/>
    <w:rsid w:val="002747B1"/>
    <w:rsid w:val="0027487F"/>
    <w:rsid w:val="002749F8"/>
    <w:rsid w:val="00274C58"/>
    <w:rsid w:val="00274D3D"/>
    <w:rsid w:val="00274E92"/>
    <w:rsid w:val="00274F55"/>
    <w:rsid w:val="0027507A"/>
    <w:rsid w:val="002753B3"/>
    <w:rsid w:val="0027572F"/>
    <w:rsid w:val="0027582A"/>
    <w:rsid w:val="00275908"/>
    <w:rsid w:val="00275BD3"/>
    <w:rsid w:val="00275C31"/>
    <w:rsid w:val="00275E2E"/>
    <w:rsid w:val="002760D1"/>
    <w:rsid w:val="002760E7"/>
    <w:rsid w:val="00276260"/>
    <w:rsid w:val="00276280"/>
    <w:rsid w:val="00276488"/>
    <w:rsid w:val="0027694F"/>
    <w:rsid w:val="00276A5F"/>
    <w:rsid w:val="00276B18"/>
    <w:rsid w:val="00276D91"/>
    <w:rsid w:val="0027749A"/>
    <w:rsid w:val="002777AF"/>
    <w:rsid w:val="00277C23"/>
    <w:rsid w:val="00277CFA"/>
    <w:rsid w:val="002801C8"/>
    <w:rsid w:val="00281234"/>
    <w:rsid w:val="002812EF"/>
    <w:rsid w:val="00281B21"/>
    <w:rsid w:val="002825D0"/>
    <w:rsid w:val="00282664"/>
    <w:rsid w:val="002827DC"/>
    <w:rsid w:val="00282B2C"/>
    <w:rsid w:val="00282CCA"/>
    <w:rsid w:val="00282DBE"/>
    <w:rsid w:val="0028305F"/>
    <w:rsid w:val="002831B6"/>
    <w:rsid w:val="002835EB"/>
    <w:rsid w:val="00283698"/>
    <w:rsid w:val="00284105"/>
    <w:rsid w:val="00284387"/>
    <w:rsid w:val="0028472C"/>
    <w:rsid w:val="002847DD"/>
    <w:rsid w:val="00284C5E"/>
    <w:rsid w:val="00284E22"/>
    <w:rsid w:val="00285632"/>
    <w:rsid w:val="00285770"/>
    <w:rsid w:val="00285AD0"/>
    <w:rsid w:val="00285BF6"/>
    <w:rsid w:val="00285DA1"/>
    <w:rsid w:val="00286433"/>
    <w:rsid w:val="002866EE"/>
    <w:rsid w:val="00286757"/>
    <w:rsid w:val="002869BB"/>
    <w:rsid w:val="0028717A"/>
    <w:rsid w:val="0029035F"/>
    <w:rsid w:val="00290579"/>
    <w:rsid w:val="0029093E"/>
    <w:rsid w:val="00290E74"/>
    <w:rsid w:val="00291443"/>
    <w:rsid w:val="002918EE"/>
    <w:rsid w:val="002920A7"/>
    <w:rsid w:val="00292125"/>
    <w:rsid w:val="002922BB"/>
    <w:rsid w:val="002922DF"/>
    <w:rsid w:val="002923A8"/>
    <w:rsid w:val="00292495"/>
    <w:rsid w:val="00292B6C"/>
    <w:rsid w:val="00292CBC"/>
    <w:rsid w:val="00292D50"/>
    <w:rsid w:val="0029302F"/>
    <w:rsid w:val="0029314A"/>
    <w:rsid w:val="002933A5"/>
    <w:rsid w:val="0029354E"/>
    <w:rsid w:val="00293C27"/>
    <w:rsid w:val="00294066"/>
    <w:rsid w:val="0029465C"/>
    <w:rsid w:val="002946A3"/>
    <w:rsid w:val="002947AD"/>
    <w:rsid w:val="00294821"/>
    <w:rsid w:val="00294AA5"/>
    <w:rsid w:val="00294D78"/>
    <w:rsid w:val="00295253"/>
    <w:rsid w:val="00295914"/>
    <w:rsid w:val="00295B7F"/>
    <w:rsid w:val="00295D85"/>
    <w:rsid w:val="00295DD2"/>
    <w:rsid w:val="00295E5F"/>
    <w:rsid w:val="00295F9D"/>
    <w:rsid w:val="002963DE"/>
    <w:rsid w:val="00296875"/>
    <w:rsid w:val="00296A4C"/>
    <w:rsid w:val="00296A7A"/>
    <w:rsid w:val="00296D88"/>
    <w:rsid w:val="00296EA1"/>
    <w:rsid w:val="00297546"/>
    <w:rsid w:val="00297974"/>
    <w:rsid w:val="00297AE1"/>
    <w:rsid w:val="00297CAD"/>
    <w:rsid w:val="00297CC0"/>
    <w:rsid w:val="002A0038"/>
    <w:rsid w:val="002A0852"/>
    <w:rsid w:val="002A0958"/>
    <w:rsid w:val="002A101B"/>
    <w:rsid w:val="002A12A9"/>
    <w:rsid w:val="002A162E"/>
    <w:rsid w:val="002A1A17"/>
    <w:rsid w:val="002A1DE4"/>
    <w:rsid w:val="002A24A5"/>
    <w:rsid w:val="002A3075"/>
    <w:rsid w:val="002A365A"/>
    <w:rsid w:val="002A37B3"/>
    <w:rsid w:val="002A3F47"/>
    <w:rsid w:val="002A401A"/>
    <w:rsid w:val="002A490A"/>
    <w:rsid w:val="002A513B"/>
    <w:rsid w:val="002A52E2"/>
    <w:rsid w:val="002A5B25"/>
    <w:rsid w:val="002A5BC4"/>
    <w:rsid w:val="002A5C42"/>
    <w:rsid w:val="002A61FA"/>
    <w:rsid w:val="002A6301"/>
    <w:rsid w:val="002A64D0"/>
    <w:rsid w:val="002A64D7"/>
    <w:rsid w:val="002A68FD"/>
    <w:rsid w:val="002A721E"/>
    <w:rsid w:val="002A768A"/>
    <w:rsid w:val="002A768C"/>
    <w:rsid w:val="002A7758"/>
    <w:rsid w:val="002A7913"/>
    <w:rsid w:val="002A7C5C"/>
    <w:rsid w:val="002B03CC"/>
    <w:rsid w:val="002B05A4"/>
    <w:rsid w:val="002B09E6"/>
    <w:rsid w:val="002B0B7D"/>
    <w:rsid w:val="002B0E0B"/>
    <w:rsid w:val="002B10DA"/>
    <w:rsid w:val="002B1171"/>
    <w:rsid w:val="002B150F"/>
    <w:rsid w:val="002B1D95"/>
    <w:rsid w:val="002B1E06"/>
    <w:rsid w:val="002B1E93"/>
    <w:rsid w:val="002B1EBE"/>
    <w:rsid w:val="002B2A3D"/>
    <w:rsid w:val="002B35B5"/>
    <w:rsid w:val="002B407F"/>
    <w:rsid w:val="002B4114"/>
    <w:rsid w:val="002B42AE"/>
    <w:rsid w:val="002B4410"/>
    <w:rsid w:val="002B45C4"/>
    <w:rsid w:val="002B4958"/>
    <w:rsid w:val="002B4A4D"/>
    <w:rsid w:val="002B4D3A"/>
    <w:rsid w:val="002B4D3C"/>
    <w:rsid w:val="002B5228"/>
    <w:rsid w:val="002B57DE"/>
    <w:rsid w:val="002B5818"/>
    <w:rsid w:val="002B5A93"/>
    <w:rsid w:val="002B5B13"/>
    <w:rsid w:val="002B6207"/>
    <w:rsid w:val="002B63CD"/>
    <w:rsid w:val="002B652C"/>
    <w:rsid w:val="002B6FFB"/>
    <w:rsid w:val="002B7176"/>
    <w:rsid w:val="002B757E"/>
    <w:rsid w:val="002B75E3"/>
    <w:rsid w:val="002B7659"/>
    <w:rsid w:val="002B7A37"/>
    <w:rsid w:val="002B7B15"/>
    <w:rsid w:val="002C0244"/>
    <w:rsid w:val="002C033E"/>
    <w:rsid w:val="002C0609"/>
    <w:rsid w:val="002C0A8B"/>
    <w:rsid w:val="002C0B80"/>
    <w:rsid w:val="002C0EF1"/>
    <w:rsid w:val="002C142E"/>
    <w:rsid w:val="002C1A03"/>
    <w:rsid w:val="002C1A91"/>
    <w:rsid w:val="002C1E1D"/>
    <w:rsid w:val="002C2169"/>
    <w:rsid w:val="002C253F"/>
    <w:rsid w:val="002C27DF"/>
    <w:rsid w:val="002C2DDE"/>
    <w:rsid w:val="002C2DE7"/>
    <w:rsid w:val="002C2DF8"/>
    <w:rsid w:val="002C2F9D"/>
    <w:rsid w:val="002C30D9"/>
    <w:rsid w:val="002C3567"/>
    <w:rsid w:val="002C3637"/>
    <w:rsid w:val="002C3686"/>
    <w:rsid w:val="002C39F2"/>
    <w:rsid w:val="002C3A6D"/>
    <w:rsid w:val="002C3AF8"/>
    <w:rsid w:val="002C3C4E"/>
    <w:rsid w:val="002C4053"/>
    <w:rsid w:val="002C4341"/>
    <w:rsid w:val="002C4D7B"/>
    <w:rsid w:val="002C4DD8"/>
    <w:rsid w:val="002C4E1B"/>
    <w:rsid w:val="002C4FF8"/>
    <w:rsid w:val="002C57BD"/>
    <w:rsid w:val="002C582E"/>
    <w:rsid w:val="002C5891"/>
    <w:rsid w:val="002C58EF"/>
    <w:rsid w:val="002C5AE7"/>
    <w:rsid w:val="002C5DC1"/>
    <w:rsid w:val="002C729F"/>
    <w:rsid w:val="002C74C6"/>
    <w:rsid w:val="002C7CB1"/>
    <w:rsid w:val="002D0203"/>
    <w:rsid w:val="002D0276"/>
    <w:rsid w:val="002D0586"/>
    <w:rsid w:val="002D08BE"/>
    <w:rsid w:val="002D09CA"/>
    <w:rsid w:val="002D0D5C"/>
    <w:rsid w:val="002D15FB"/>
    <w:rsid w:val="002D24BB"/>
    <w:rsid w:val="002D25C4"/>
    <w:rsid w:val="002D277F"/>
    <w:rsid w:val="002D2862"/>
    <w:rsid w:val="002D29CD"/>
    <w:rsid w:val="002D2F6E"/>
    <w:rsid w:val="002D2FF2"/>
    <w:rsid w:val="002D31E2"/>
    <w:rsid w:val="002D33E1"/>
    <w:rsid w:val="002D442F"/>
    <w:rsid w:val="002D4431"/>
    <w:rsid w:val="002D4830"/>
    <w:rsid w:val="002D5068"/>
    <w:rsid w:val="002D50F1"/>
    <w:rsid w:val="002D5B5A"/>
    <w:rsid w:val="002D5B9D"/>
    <w:rsid w:val="002D5BB4"/>
    <w:rsid w:val="002D5DAA"/>
    <w:rsid w:val="002D5F59"/>
    <w:rsid w:val="002D5F60"/>
    <w:rsid w:val="002D5FA5"/>
    <w:rsid w:val="002D6358"/>
    <w:rsid w:val="002D66C7"/>
    <w:rsid w:val="002E0210"/>
    <w:rsid w:val="002E06C7"/>
    <w:rsid w:val="002E0861"/>
    <w:rsid w:val="002E0982"/>
    <w:rsid w:val="002E09A9"/>
    <w:rsid w:val="002E1788"/>
    <w:rsid w:val="002E23BB"/>
    <w:rsid w:val="002E25DE"/>
    <w:rsid w:val="002E2777"/>
    <w:rsid w:val="002E2F18"/>
    <w:rsid w:val="002E2FEC"/>
    <w:rsid w:val="002E3489"/>
    <w:rsid w:val="002E35F9"/>
    <w:rsid w:val="002E38C0"/>
    <w:rsid w:val="002E3B4F"/>
    <w:rsid w:val="002E40EA"/>
    <w:rsid w:val="002E42C4"/>
    <w:rsid w:val="002E43D1"/>
    <w:rsid w:val="002E43D3"/>
    <w:rsid w:val="002E4506"/>
    <w:rsid w:val="002E4E88"/>
    <w:rsid w:val="002E51D4"/>
    <w:rsid w:val="002E5460"/>
    <w:rsid w:val="002E5A11"/>
    <w:rsid w:val="002E5B6D"/>
    <w:rsid w:val="002E6769"/>
    <w:rsid w:val="002E6B49"/>
    <w:rsid w:val="002E6B5C"/>
    <w:rsid w:val="002E794D"/>
    <w:rsid w:val="002E7970"/>
    <w:rsid w:val="002E7CE6"/>
    <w:rsid w:val="002E7FF6"/>
    <w:rsid w:val="002F0099"/>
    <w:rsid w:val="002F0164"/>
    <w:rsid w:val="002F03F3"/>
    <w:rsid w:val="002F061C"/>
    <w:rsid w:val="002F063D"/>
    <w:rsid w:val="002F06B5"/>
    <w:rsid w:val="002F082C"/>
    <w:rsid w:val="002F097C"/>
    <w:rsid w:val="002F098B"/>
    <w:rsid w:val="002F0E74"/>
    <w:rsid w:val="002F14B9"/>
    <w:rsid w:val="002F16CB"/>
    <w:rsid w:val="002F1FE9"/>
    <w:rsid w:val="002F1FED"/>
    <w:rsid w:val="002F23A5"/>
    <w:rsid w:val="002F2621"/>
    <w:rsid w:val="002F2766"/>
    <w:rsid w:val="002F389E"/>
    <w:rsid w:val="002F3A95"/>
    <w:rsid w:val="002F3ADC"/>
    <w:rsid w:val="002F3CC5"/>
    <w:rsid w:val="002F3E6A"/>
    <w:rsid w:val="002F3EBB"/>
    <w:rsid w:val="002F40DB"/>
    <w:rsid w:val="002F42C9"/>
    <w:rsid w:val="002F4B63"/>
    <w:rsid w:val="002F4BF4"/>
    <w:rsid w:val="002F599E"/>
    <w:rsid w:val="002F5BFE"/>
    <w:rsid w:val="002F60B3"/>
    <w:rsid w:val="002F6433"/>
    <w:rsid w:val="002F69A2"/>
    <w:rsid w:val="002F748F"/>
    <w:rsid w:val="002F7C36"/>
    <w:rsid w:val="0030017F"/>
    <w:rsid w:val="0030047C"/>
    <w:rsid w:val="00300BA3"/>
    <w:rsid w:val="00300F89"/>
    <w:rsid w:val="003010CD"/>
    <w:rsid w:val="003013BA"/>
    <w:rsid w:val="00301521"/>
    <w:rsid w:val="00301902"/>
    <w:rsid w:val="00301B41"/>
    <w:rsid w:val="0030207C"/>
    <w:rsid w:val="003023C7"/>
    <w:rsid w:val="0030240C"/>
    <w:rsid w:val="00302BA6"/>
    <w:rsid w:val="00302DAD"/>
    <w:rsid w:val="003030E8"/>
    <w:rsid w:val="003031EE"/>
    <w:rsid w:val="003033B6"/>
    <w:rsid w:val="00303464"/>
    <w:rsid w:val="00303731"/>
    <w:rsid w:val="00303B59"/>
    <w:rsid w:val="00303BDF"/>
    <w:rsid w:val="003040DB"/>
    <w:rsid w:val="00304399"/>
    <w:rsid w:val="00304479"/>
    <w:rsid w:val="003044E3"/>
    <w:rsid w:val="003044F3"/>
    <w:rsid w:val="003045C6"/>
    <w:rsid w:val="003045E8"/>
    <w:rsid w:val="00304767"/>
    <w:rsid w:val="003047D7"/>
    <w:rsid w:val="00304AFC"/>
    <w:rsid w:val="00304F3D"/>
    <w:rsid w:val="00304F87"/>
    <w:rsid w:val="003050DA"/>
    <w:rsid w:val="0030565C"/>
    <w:rsid w:val="003059D9"/>
    <w:rsid w:val="00305C8D"/>
    <w:rsid w:val="003062B7"/>
    <w:rsid w:val="003063D0"/>
    <w:rsid w:val="003066FB"/>
    <w:rsid w:val="003070CB"/>
    <w:rsid w:val="00307176"/>
    <w:rsid w:val="0030721E"/>
    <w:rsid w:val="003072F0"/>
    <w:rsid w:val="003074D5"/>
    <w:rsid w:val="003076D0"/>
    <w:rsid w:val="003078C4"/>
    <w:rsid w:val="00307DB9"/>
    <w:rsid w:val="00307FDB"/>
    <w:rsid w:val="0031050E"/>
    <w:rsid w:val="00310E20"/>
    <w:rsid w:val="003118A2"/>
    <w:rsid w:val="00311AC0"/>
    <w:rsid w:val="00311B41"/>
    <w:rsid w:val="00311BAC"/>
    <w:rsid w:val="00311D47"/>
    <w:rsid w:val="003120D2"/>
    <w:rsid w:val="0031248F"/>
    <w:rsid w:val="0031266E"/>
    <w:rsid w:val="0031284A"/>
    <w:rsid w:val="00312C62"/>
    <w:rsid w:val="00312E1B"/>
    <w:rsid w:val="003136FB"/>
    <w:rsid w:val="00313811"/>
    <w:rsid w:val="003140C1"/>
    <w:rsid w:val="0031423E"/>
    <w:rsid w:val="0031437C"/>
    <w:rsid w:val="003144C4"/>
    <w:rsid w:val="0031490F"/>
    <w:rsid w:val="003149A7"/>
    <w:rsid w:val="00314C24"/>
    <w:rsid w:val="00315126"/>
    <w:rsid w:val="0031559A"/>
    <w:rsid w:val="00316261"/>
    <w:rsid w:val="0031640A"/>
    <w:rsid w:val="00316439"/>
    <w:rsid w:val="003165C7"/>
    <w:rsid w:val="003167A4"/>
    <w:rsid w:val="003169AA"/>
    <w:rsid w:val="00316B75"/>
    <w:rsid w:val="003173A9"/>
    <w:rsid w:val="003174CC"/>
    <w:rsid w:val="00317FA7"/>
    <w:rsid w:val="003200CF"/>
    <w:rsid w:val="00320193"/>
    <w:rsid w:val="003202B8"/>
    <w:rsid w:val="003203D2"/>
    <w:rsid w:val="003204A6"/>
    <w:rsid w:val="0032055A"/>
    <w:rsid w:val="00320782"/>
    <w:rsid w:val="00320988"/>
    <w:rsid w:val="00321106"/>
    <w:rsid w:val="00321118"/>
    <w:rsid w:val="0032115A"/>
    <w:rsid w:val="003211C7"/>
    <w:rsid w:val="00321275"/>
    <w:rsid w:val="00321688"/>
    <w:rsid w:val="0032189D"/>
    <w:rsid w:val="00321D35"/>
    <w:rsid w:val="00321FD8"/>
    <w:rsid w:val="00322143"/>
    <w:rsid w:val="00322572"/>
    <w:rsid w:val="00322A07"/>
    <w:rsid w:val="00322AEF"/>
    <w:rsid w:val="00322CDF"/>
    <w:rsid w:val="00323E97"/>
    <w:rsid w:val="0032417E"/>
    <w:rsid w:val="00324230"/>
    <w:rsid w:val="003242D6"/>
    <w:rsid w:val="00324545"/>
    <w:rsid w:val="00325648"/>
    <w:rsid w:val="0032594C"/>
    <w:rsid w:val="00325C8F"/>
    <w:rsid w:val="00325EF9"/>
    <w:rsid w:val="003262FD"/>
    <w:rsid w:val="0032657D"/>
    <w:rsid w:val="003266CF"/>
    <w:rsid w:val="00326840"/>
    <w:rsid w:val="00326CC1"/>
    <w:rsid w:val="00327C68"/>
    <w:rsid w:val="003306E4"/>
    <w:rsid w:val="00330A9B"/>
    <w:rsid w:val="00330D83"/>
    <w:rsid w:val="003310FF"/>
    <w:rsid w:val="003316EF"/>
    <w:rsid w:val="00331722"/>
    <w:rsid w:val="00331989"/>
    <w:rsid w:val="00331CA4"/>
    <w:rsid w:val="00331EBB"/>
    <w:rsid w:val="0033282D"/>
    <w:rsid w:val="003328F2"/>
    <w:rsid w:val="0033307B"/>
    <w:rsid w:val="00333A60"/>
    <w:rsid w:val="00333D81"/>
    <w:rsid w:val="00333DBA"/>
    <w:rsid w:val="00334204"/>
    <w:rsid w:val="0033484A"/>
    <w:rsid w:val="0033488C"/>
    <w:rsid w:val="003348A2"/>
    <w:rsid w:val="00334F4C"/>
    <w:rsid w:val="00335210"/>
    <w:rsid w:val="003352A8"/>
    <w:rsid w:val="003357B9"/>
    <w:rsid w:val="00335929"/>
    <w:rsid w:val="00335A9E"/>
    <w:rsid w:val="00336668"/>
    <w:rsid w:val="0033675F"/>
    <w:rsid w:val="00336D10"/>
    <w:rsid w:val="00337038"/>
    <w:rsid w:val="00337221"/>
    <w:rsid w:val="003373C2"/>
    <w:rsid w:val="00337673"/>
    <w:rsid w:val="00337A5A"/>
    <w:rsid w:val="00337E9E"/>
    <w:rsid w:val="00337EBA"/>
    <w:rsid w:val="00340506"/>
    <w:rsid w:val="003407B9"/>
    <w:rsid w:val="00340840"/>
    <w:rsid w:val="003409DE"/>
    <w:rsid w:val="00340ADE"/>
    <w:rsid w:val="00340B52"/>
    <w:rsid w:val="00341134"/>
    <w:rsid w:val="003413F1"/>
    <w:rsid w:val="003414C6"/>
    <w:rsid w:val="00341574"/>
    <w:rsid w:val="00341F61"/>
    <w:rsid w:val="00342491"/>
    <w:rsid w:val="00342ADF"/>
    <w:rsid w:val="00342BE3"/>
    <w:rsid w:val="0034305C"/>
    <w:rsid w:val="003436E7"/>
    <w:rsid w:val="00343A4E"/>
    <w:rsid w:val="00343B49"/>
    <w:rsid w:val="00343C70"/>
    <w:rsid w:val="0034423E"/>
    <w:rsid w:val="00344580"/>
    <w:rsid w:val="00344F42"/>
    <w:rsid w:val="0034509C"/>
    <w:rsid w:val="0034553B"/>
    <w:rsid w:val="003456CD"/>
    <w:rsid w:val="0034570C"/>
    <w:rsid w:val="00345758"/>
    <w:rsid w:val="00345795"/>
    <w:rsid w:val="00345797"/>
    <w:rsid w:val="00345821"/>
    <w:rsid w:val="003458BA"/>
    <w:rsid w:val="00345A53"/>
    <w:rsid w:val="00345CCD"/>
    <w:rsid w:val="0034650F"/>
    <w:rsid w:val="003468F2"/>
    <w:rsid w:val="003473F7"/>
    <w:rsid w:val="003475F0"/>
    <w:rsid w:val="00347765"/>
    <w:rsid w:val="003478E0"/>
    <w:rsid w:val="00347F24"/>
    <w:rsid w:val="00347F5D"/>
    <w:rsid w:val="003501B6"/>
    <w:rsid w:val="00350582"/>
    <w:rsid w:val="0035069A"/>
    <w:rsid w:val="00350CD3"/>
    <w:rsid w:val="003515B4"/>
    <w:rsid w:val="0035167F"/>
    <w:rsid w:val="00351975"/>
    <w:rsid w:val="00351F5D"/>
    <w:rsid w:val="003529F6"/>
    <w:rsid w:val="00352B7D"/>
    <w:rsid w:val="00352F23"/>
    <w:rsid w:val="003532BB"/>
    <w:rsid w:val="003536D4"/>
    <w:rsid w:val="0035385A"/>
    <w:rsid w:val="003538AA"/>
    <w:rsid w:val="00353B55"/>
    <w:rsid w:val="00353C17"/>
    <w:rsid w:val="00354418"/>
    <w:rsid w:val="0035488A"/>
    <w:rsid w:val="00354A1F"/>
    <w:rsid w:val="00355689"/>
    <w:rsid w:val="00355814"/>
    <w:rsid w:val="00355905"/>
    <w:rsid w:val="00355D90"/>
    <w:rsid w:val="00355F79"/>
    <w:rsid w:val="0035605C"/>
    <w:rsid w:val="0035678B"/>
    <w:rsid w:val="00356AE8"/>
    <w:rsid w:val="00356E33"/>
    <w:rsid w:val="00357152"/>
    <w:rsid w:val="00357383"/>
    <w:rsid w:val="003575EA"/>
    <w:rsid w:val="0035774D"/>
    <w:rsid w:val="003577B1"/>
    <w:rsid w:val="00357863"/>
    <w:rsid w:val="0035788B"/>
    <w:rsid w:val="00357E95"/>
    <w:rsid w:val="00360269"/>
    <w:rsid w:val="0036100A"/>
    <w:rsid w:val="00361C4A"/>
    <w:rsid w:val="00362030"/>
    <w:rsid w:val="0036208C"/>
    <w:rsid w:val="00362B5B"/>
    <w:rsid w:val="00363667"/>
    <w:rsid w:val="00363F0E"/>
    <w:rsid w:val="00364111"/>
    <w:rsid w:val="00364490"/>
    <w:rsid w:val="0036451E"/>
    <w:rsid w:val="00364AA8"/>
    <w:rsid w:val="00364CF3"/>
    <w:rsid w:val="00364D1D"/>
    <w:rsid w:val="00364D57"/>
    <w:rsid w:val="00364DEA"/>
    <w:rsid w:val="00364EAB"/>
    <w:rsid w:val="003651B6"/>
    <w:rsid w:val="003656CA"/>
    <w:rsid w:val="00365830"/>
    <w:rsid w:val="00365DD1"/>
    <w:rsid w:val="00366148"/>
    <w:rsid w:val="0036631F"/>
    <w:rsid w:val="00366AA0"/>
    <w:rsid w:val="00366DFE"/>
    <w:rsid w:val="00367088"/>
    <w:rsid w:val="003679EB"/>
    <w:rsid w:val="0037024E"/>
    <w:rsid w:val="00370A7C"/>
    <w:rsid w:val="00371071"/>
    <w:rsid w:val="0037128D"/>
    <w:rsid w:val="00371445"/>
    <w:rsid w:val="00371902"/>
    <w:rsid w:val="003719A7"/>
    <w:rsid w:val="00371C27"/>
    <w:rsid w:val="00372BCF"/>
    <w:rsid w:val="00372C5C"/>
    <w:rsid w:val="00372F98"/>
    <w:rsid w:val="00373064"/>
    <w:rsid w:val="00373D4D"/>
    <w:rsid w:val="00373F68"/>
    <w:rsid w:val="0037418D"/>
    <w:rsid w:val="003744BC"/>
    <w:rsid w:val="003748EE"/>
    <w:rsid w:val="00374EAB"/>
    <w:rsid w:val="0037548E"/>
    <w:rsid w:val="00375CA7"/>
    <w:rsid w:val="00375D01"/>
    <w:rsid w:val="00375F5A"/>
    <w:rsid w:val="00376218"/>
    <w:rsid w:val="00376963"/>
    <w:rsid w:val="00376A5A"/>
    <w:rsid w:val="00376F9E"/>
    <w:rsid w:val="00377114"/>
    <w:rsid w:val="0037772C"/>
    <w:rsid w:val="00377747"/>
    <w:rsid w:val="00377A34"/>
    <w:rsid w:val="00380353"/>
    <w:rsid w:val="00380A37"/>
    <w:rsid w:val="00381085"/>
    <w:rsid w:val="00381404"/>
    <w:rsid w:val="00381436"/>
    <w:rsid w:val="003814BB"/>
    <w:rsid w:val="00381597"/>
    <w:rsid w:val="00381777"/>
    <w:rsid w:val="00381A1F"/>
    <w:rsid w:val="0038212D"/>
    <w:rsid w:val="00382A44"/>
    <w:rsid w:val="00382B97"/>
    <w:rsid w:val="00382F6B"/>
    <w:rsid w:val="00383534"/>
    <w:rsid w:val="00383629"/>
    <w:rsid w:val="00383EBF"/>
    <w:rsid w:val="00384038"/>
    <w:rsid w:val="00384109"/>
    <w:rsid w:val="0038466F"/>
    <w:rsid w:val="003849EF"/>
    <w:rsid w:val="00384A05"/>
    <w:rsid w:val="003851EB"/>
    <w:rsid w:val="00385251"/>
    <w:rsid w:val="003855EA"/>
    <w:rsid w:val="0038589F"/>
    <w:rsid w:val="00385B7D"/>
    <w:rsid w:val="00385D8C"/>
    <w:rsid w:val="00386057"/>
    <w:rsid w:val="003860B0"/>
    <w:rsid w:val="003864B5"/>
    <w:rsid w:val="00386933"/>
    <w:rsid w:val="00386C78"/>
    <w:rsid w:val="00386EB6"/>
    <w:rsid w:val="00387551"/>
    <w:rsid w:val="003877BB"/>
    <w:rsid w:val="003879C4"/>
    <w:rsid w:val="00387BE2"/>
    <w:rsid w:val="00387CB6"/>
    <w:rsid w:val="00387EBE"/>
    <w:rsid w:val="00390109"/>
    <w:rsid w:val="003901E2"/>
    <w:rsid w:val="00390B39"/>
    <w:rsid w:val="00391495"/>
    <w:rsid w:val="003918EC"/>
    <w:rsid w:val="00391AD9"/>
    <w:rsid w:val="00391CDA"/>
    <w:rsid w:val="003922FD"/>
    <w:rsid w:val="00392733"/>
    <w:rsid w:val="003929FE"/>
    <w:rsid w:val="00392D23"/>
    <w:rsid w:val="00392D55"/>
    <w:rsid w:val="00392FE4"/>
    <w:rsid w:val="00393058"/>
    <w:rsid w:val="003932B4"/>
    <w:rsid w:val="0039384B"/>
    <w:rsid w:val="00393E03"/>
    <w:rsid w:val="0039402C"/>
    <w:rsid w:val="003941B5"/>
    <w:rsid w:val="00394486"/>
    <w:rsid w:val="0039473C"/>
    <w:rsid w:val="00394C01"/>
    <w:rsid w:val="00394EEB"/>
    <w:rsid w:val="00394F37"/>
    <w:rsid w:val="003957B3"/>
    <w:rsid w:val="003957E1"/>
    <w:rsid w:val="00396580"/>
    <w:rsid w:val="0039682B"/>
    <w:rsid w:val="00396FFE"/>
    <w:rsid w:val="0039738A"/>
    <w:rsid w:val="003A039C"/>
    <w:rsid w:val="003A0912"/>
    <w:rsid w:val="003A102B"/>
    <w:rsid w:val="003A15FE"/>
    <w:rsid w:val="003A18B3"/>
    <w:rsid w:val="003A1C4C"/>
    <w:rsid w:val="003A1E92"/>
    <w:rsid w:val="003A231F"/>
    <w:rsid w:val="003A281C"/>
    <w:rsid w:val="003A2869"/>
    <w:rsid w:val="003A2935"/>
    <w:rsid w:val="003A2BA6"/>
    <w:rsid w:val="003A2D5B"/>
    <w:rsid w:val="003A2E71"/>
    <w:rsid w:val="003A3343"/>
    <w:rsid w:val="003A3388"/>
    <w:rsid w:val="003A378A"/>
    <w:rsid w:val="003A4033"/>
    <w:rsid w:val="003A4305"/>
    <w:rsid w:val="003A4868"/>
    <w:rsid w:val="003A4A9A"/>
    <w:rsid w:val="003A4EE8"/>
    <w:rsid w:val="003A4FA0"/>
    <w:rsid w:val="003A6665"/>
    <w:rsid w:val="003A6A8F"/>
    <w:rsid w:val="003A6E71"/>
    <w:rsid w:val="003A708C"/>
    <w:rsid w:val="003A7823"/>
    <w:rsid w:val="003A7B46"/>
    <w:rsid w:val="003A7B96"/>
    <w:rsid w:val="003A7E58"/>
    <w:rsid w:val="003B129A"/>
    <w:rsid w:val="003B1392"/>
    <w:rsid w:val="003B143D"/>
    <w:rsid w:val="003B14BA"/>
    <w:rsid w:val="003B1EEA"/>
    <w:rsid w:val="003B1FC0"/>
    <w:rsid w:val="003B22FF"/>
    <w:rsid w:val="003B23A4"/>
    <w:rsid w:val="003B2645"/>
    <w:rsid w:val="003B273F"/>
    <w:rsid w:val="003B2952"/>
    <w:rsid w:val="003B33C7"/>
    <w:rsid w:val="003B3952"/>
    <w:rsid w:val="003B4139"/>
    <w:rsid w:val="003B444B"/>
    <w:rsid w:val="003B4598"/>
    <w:rsid w:val="003B4F5E"/>
    <w:rsid w:val="003B5138"/>
    <w:rsid w:val="003B5371"/>
    <w:rsid w:val="003B54C3"/>
    <w:rsid w:val="003B5DF7"/>
    <w:rsid w:val="003B6F81"/>
    <w:rsid w:val="003B702D"/>
    <w:rsid w:val="003B70EE"/>
    <w:rsid w:val="003B74BE"/>
    <w:rsid w:val="003B77C5"/>
    <w:rsid w:val="003B7B4F"/>
    <w:rsid w:val="003B7CC0"/>
    <w:rsid w:val="003B7D66"/>
    <w:rsid w:val="003B7F6E"/>
    <w:rsid w:val="003B7FB3"/>
    <w:rsid w:val="003C0191"/>
    <w:rsid w:val="003C0998"/>
    <w:rsid w:val="003C0C89"/>
    <w:rsid w:val="003C0CFF"/>
    <w:rsid w:val="003C12E7"/>
    <w:rsid w:val="003C1350"/>
    <w:rsid w:val="003C1889"/>
    <w:rsid w:val="003C1893"/>
    <w:rsid w:val="003C18A9"/>
    <w:rsid w:val="003C1C20"/>
    <w:rsid w:val="003C1E39"/>
    <w:rsid w:val="003C245A"/>
    <w:rsid w:val="003C2902"/>
    <w:rsid w:val="003C2D26"/>
    <w:rsid w:val="003C2EF6"/>
    <w:rsid w:val="003C3056"/>
    <w:rsid w:val="003C30CC"/>
    <w:rsid w:val="003C3306"/>
    <w:rsid w:val="003C36E5"/>
    <w:rsid w:val="003C3A92"/>
    <w:rsid w:val="003C3BA8"/>
    <w:rsid w:val="003C4496"/>
    <w:rsid w:val="003C4705"/>
    <w:rsid w:val="003C47E5"/>
    <w:rsid w:val="003C4B06"/>
    <w:rsid w:val="003C5164"/>
    <w:rsid w:val="003C5AFF"/>
    <w:rsid w:val="003C5D2E"/>
    <w:rsid w:val="003C6D24"/>
    <w:rsid w:val="003C7D7B"/>
    <w:rsid w:val="003D03D8"/>
    <w:rsid w:val="003D085E"/>
    <w:rsid w:val="003D09EF"/>
    <w:rsid w:val="003D0A79"/>
    <w:rsid w:val="003D0B2E"/>
    <w:rsid w:val="003D0BF2"/>
    <w:rsid w:val="003D1421"/>
    <w:rsid w:val="003D1BCA"/>
    <w:rsid w:val="003D1CB1"/>
    <w:rsid w:val="003D1DA9"/>
    <w:rsid w:val="003D22E6"/>
    <w:rsid w:val="003D29DC"/>
    <w:rsid w:val="003D3029"/>
    <w:rsid w:val="003D3775"/>
    <w:rsid w:val="003D3998"/>
    <w:rsid w:val="003D3BC8"/>
    <w:rsid w:val="003D3EA8"/>
    <w:rsid w:val="003D3EFF"/>
    <w:rsid w:val="003D4208"/>
    <w:rsid w:val="003D42C5"/>
    <w:rsid w:val="003D4499"/>
    <w:rsid w:val="003D49D2"/>
    <w:rsid w:val="003D4BE5"/>
    <w:rsid w:val="003D4EAD"/>
    <w:rsid w:val="003D53C0"/>
    <w:rsid w:val="003D57CF"/>
    <w:rsid w:val="003D5CCE"/>
    <w:rsid w:val="003D659F"/>
    <w:rsid w:val="003D67C0"/>
    <w:rsid w:val="003D6D26"/>
    <w:rsid w:val="003D6EBC"/>
    <w:rsid w:val="003D7301"/>
    <w:rsid w:val="003D73B2"/>
    <w:rsid w:val="003D7957"/>
    <w:rsid w:val="003D7B86"/>
    <w:rsid w:val="003D7BF4"/>
    <w:rsid w:val="003D7DB9"/>
    <w:rsid w:val="003D7EC5"/>
    <w:rsid w:val="003D7EDC"/>
    <w:rsid w:val="003E09FF"/>
    <w:rsid w:val="003E0D8E"/>
    <w:rsid w:val="003E12E9"/>
    <w:rsid w:val="003E1619"/>
    <w:rsid w:val="003E178B"/>
    <w:rsid w:val="003E2167"/>
    <w:rsid w:val="003E2BBC"/>
    <w:rsid w:val="003E2DD5"/>
    <w:rsid w:val="003E3927"/>
    <w:rsid w:val="003E44E6"/>
    <w:rsid w:val="003E47D3"/>
    <w:rsid w:val="003E4AFF"/>
    <w:rsid w:val="003E55E3"/>
    <w:rsid w:val="003E578D"/>
    <w:rsid w:val="003E5ABD"/>
    <w:rsid w:val="003E6220"/>
    <w:rsid w:val="003E65C8"/>
    <w:rsid w:val="003E709B"/>
    <w:rsid w:val="003E709D"/>
    <w:rsid w:val="003E782F"/>
    <w:rsid w:val="003E78E6"/>
    <w:rsid w:val="003E7BB0"/>
    <w:rsid w:val="003E7E31"/>
    <w:rsid w:val="003E7E88"/>
    <w:rsid w:val="003F0024"/>
    <w:rsid w:val="003F12C2"/>
    <w:rsid w:val="003F156C"/>
    <w:rsid w:val="003F15DE"/>
    <w:rsid w:val="003F1E4B"/>
    <w:rsid w:val="003F1FF8"/>
    <w:rsid w:val="003F209E"/>
    <w:rsid w:val="003F226C"/>
    <w:rsid w:val="003F2D90"/>
    <w:rsid w:val="003F2EDC"/>
    <w:rsid w:val="003F305F"/>
    <w:rsid w:val="003F3087"/>
    <w:rsid w:val="003F31BF"/>
    <w:rsid w:val="003F32BF"/>
    <w:rsid w:val="003F396E"/>
    <w:rsid w:val="003F3B79"/>
    <w:rsid w:val="003F4480"/>
    <w:rsid w:val="003F44FF"/>
    <w:rsid w:val="003F4500"/>
    <w:rsid w:val="003F4511"/>
    <w:rsid w:val="003F46BC"/>
    <w:rsid w:val="003F4751"/>
    <w:rsid w:val="003F4B73"/>
    <w:rsid w:val="003F54C2"/>
    <w:rsid w:val="003F5730"/>
    <w:rsid w:val="003F5813"/>
    <w:rsid w:val="003F5905"/>
    <w:rsid w:val="003F5AB3"/>
    <w:rsid w:val="003F5D9A"/>
    <w:rsid w:val="003F6099"/>
    <w:rsid w:val="003F60C4"/>
    <w:rsid w:val="003F6866"/>
    <w:rsid w:val="003F6AD7"/>
    <w:rsid w:val="003F6D69"/>
    <w:rsid w:val="003F75D8"/>
    <w:rsid w:val="003F76FD"/>
    <w:rsid w:val="003F7FB7"/>
    <w:rsid w:val="004001B5"/>
    <w:rsid w:val="00400765"/>
    <w:rsid w:val="00400D91"/>
    <w:rsid w:val="004013D4"/>
    <w:rsid w:val="00401934"/>
    <w:rsid w:val="00401AF2"/>
    <w:rsid w:val="0040233A"/>
    <w:rsid w:val="004024BC"/>
    <w:rsid w:val="004029E0"/>
    <w:rsid w:val="00402C31"/>
    <w:rsid w:val="00402D28"/>
    <w:rsid w:val="00402DCB"/>
    <w:rsid w:val="00402F10"/>
    <w:rsid w:val="004032BF"/>
    <w:rsid w:val="004037A7"/>
    <w:rsid w:val="00403F01"/>
    <w:rsid w:val="00403F6E"/>
    <w:rsid w:val="00404513"/>
    <w:rsid w:val="00404893"/>
    <w:rsid w:val="00404913"/>
    <w:rsid w:val="00405670"/>
    <w:rsid w:val="00405CA3"/>
    <w:rsid w:val="00405D33"/>
    <w:rsid w:val="00406002"/>
    <w:rsid w:val="00406089"/>
    <w:rsid w:val="004062A6"/>
    <w:rsid w:val="00406A13"/>
    <w:rsid w:val="00406C39"/>
    <w:rsid w:val="00407541"/>
    <w:rsid w:val="00407CD5"/>
    <w:rsid w:val="00410032"/>
    <w:rsid w:val="00411105"/>
    <w:rsid w:val="00411EBA"/>
    <w:rsid w:val="00411FF7"/>
    <w:rsid w:val="00412A2F"/>
    <w:rsid w:val="00412C26"/>
    <w:rsid w:val="00412C58"/>
    <w:rsid w:val="00412F45"/>
    <w:rsid w:val="00413080"/>
    <w:rsid w:val="00413359"/>
    <w:rsid w:val="004133C1"/>
    <w:rsid w:val="00413451"/>
    <w:rsid w:val="00413A0F"/>
    <w:rsid w:val="00413EEE"/>
    <w:rsid w:val="00413FDD"/>
    <w:rsid w:val="004140AF"/>
    <w:rsid w:val="00414278"/>
    <w:rsid w:val="00414CDD"/>
    <w:rsid w:val="004157A0"/>
    <w:rsid w:val="00415932"/>
    <w:rsid w:val="00415ED0"/>
    <w:rsid w:val="004162FC"/>
    <w:rsid w:val="00416364"/>
    <w:rsid w:val="0041664E"/>
    <w:rsid w:val="00416913"/>
    <w:rsid w:val="00416963"/>
    <w:rsid w:val="00416B04"/>
    <w:rsid w:val="00416C43"/>
    <w:rsid w:val="00417286"/>
    <w:rsid w:val="0041738A"/>
    <w:rsid w:val="004174C1"/>
    <w:rsid w:val="00417DF4"/>
    <w:rsid w:val="00420178"/>
    <w:rsid w:val="00420342"/>
    <w:rsid w:val="004209E8"/>
    <w:rsid w:val="00420C88"/>
    <w:rsid w:val="00420E1B"/>
    <w:rsid w:val="0042159B"/>
    <w:rsid w:val="004215D0"/>
    <w:rsid w:val="004216F8"/>
    <w:rsid w:val="004217C2"/>
    <w:rsid w:val="00421B9E"/>
    <w:rsid w:val="00421DA4"/>
    <w:rsid w:val="0042247C"/>
    <w:rsid w:val="00422713"/>
    <w:rsid w:val="004235F4"/>
    <w:rsid w:val="00423A2C"/>
    <w:rsid w:val="00424026"/>
    <w:rsid w:val="00424283"/>
    <w:rsid w:val="004245FA"/>
    <w:rsid w:val="00424AA9"/>
    <w:rsid w:val="0042560D"/>
    <w:rsid w:val="004259D1"/>
    <w:rsid w:val="004260C3"/>
    <w:rsid w:val="0042638F"/>
    <w:rsid w:val="0042655B"/>
    <w:rsid w:val="004265AE"/>
    <w:rsid w:val="00426774"/>
    <w:rsid w:val="00426844"/>
    <w:rsid w:val="004268EA"/>
    <w:rsid w:val="0042697E"/>
    <w:rsid w:val="00426992"/>
    <w:rsid w:val="00426D5D"/>
    <w:rsid w:val="00426E28"/>
    <w:rsid w:val="004273C3"/>
    <w:rsid w:val="004278DE"/>
    <w:rsid w:val="00427D5E"/>
    <w:rsid w:val="00427DB6"/>
    <w:rsid w:val="004301A6"/>
    <w:rsid w:val="00430360"/>
    <w:rsid w:val="0043047E"/>
    <w:rsid w:val="004305A7"/>
    <w:rsid w:val="00430B1A"/>
    <w:rsid w:val="00430E65"/>
    <w:rsid w:val="004310D3"/>
    <w:rsid w:val="004310D4"/>
    <w:rsid w:val="004314EC"/>
    <w:rsid w:val="00431DF0"/>
    <w:rsid w:val="00432157"/>
    <w:rsid w:val="00432677"/>
    <w:rsid w:val="00432C89"/>
    <w:rsid w:val="00432CD3"/>
    <w:rsid w:val="00432E48"/>
    <w:rsid w:val="00433585"/>
    <w:rsid w:val="004336B5"/>
    <w:rsid w:val="00433915"/>
    <w:rsid w:val="00433C32"/>
    <w:rsid w:val="00433F34"/>
    <w:rsid w:val="00433F95"/>
    <w:rsid w:val="004340D1"/>
    <w:rsid w:val="0043486E"/>
    <w:rsid w:val="00434A45"/>
    <w:rsid w:val="00434E96"/>
    <w:rsid w:val="00434FFB"/>
    <w:rsid w:val="0043518F"/>
    <w:rsid w:val="004353AF"/>
    <w:rsid w:val="004356D3"/>
    <w:rsid w:val="00435706"/>
    <w:rsid w:val="00436316"/>
    <w:rsid w:val="00436434"/>
    <w:rsid w:val="00436D21"/>
    <w:rsid w:val="00436F30"/>
    <w:rsid w:val="00436F95"/>
    <w:rsid w:val="0043723D"/>
    <w:rsid w:val="0043768C"/>
    <w:rsid w:val="0043780F"/>
    <w:rsid w:val="00437A03"/>
    <w:rsid w:val="00437F05"/>
    <w:rsid w:val="00440212"/>
    <w:rsid w:val="00440B52"/>
    <w:rsid w:val="00440DCB"/>
    <w:rsid w:val="00441504"/>
    <w:rsid w:val="0044165B"/>
    <w:rsid w:val="00441872"/>
    <w:rsid w:val="00441A80"/>
    <w:rsid w:val="00441C0F"/>
    <w:rsid w:val="00441EE1"/>
    <w:rsid w:val="00442360"/>
    <w:rsid w:val="0044281E"/>
    <w:rsid w:val="00442861"/>
    <w:rsid w:val="0044334D"/>
    <w:rsid w:val="0044349A"/>
    <w:rsid w:val="00443B08"/>
    <w:rsid w:val="00443E78"/>
    <w:rsid w:val="0044444A"/>
    <w:rsid w:val="004445A9"/>
    <w:rsid w:val="00444D3D"/>
    <w:rsid w:val="00444D92"/>
    <w:rsid w:val="00444DCF"/>
    <w:rsid w:val="00444EAE"/>
    <w:rsid w:val="00444FEE"/>
    <w:rsid w:val="004450AE"/>
    <w:rsid w:val="0044641C"/>
    <w:rsid w:val="0044658E"/>
    <w:rsid w:val="00446907"/>
    <w:rsid w:val="00446A79"/>
    <w:rsid w:val="00446ACD"/>
    <w:rsid w:val="00446FEF"/>
    <w:rsid w:val="0044720D"/>
    <w:rsid w:val="00447334"/>
    <w:rsid w:val="00447609"/>
    <w:rsid w:val="004478D6"/>
    <w:rsid w:val="004478DF"/>
    <w:rsid w:val="00447951"/>
    <w:rsid w:val="00450206"/>
    <w:rsid w:val="00450A9B"/>
    <w:rsid w:val="00450B9D"/>
    <w:rsid w:val="00450EDE"/>
    <w:rsid w:val="0045114E"/>
    <w:rsid w:val="00451867"/>
    <w:rsid w:val="00451CDA"/>
    <w:rsid w:val="00451DD9"/>
    <w:rsid w:val="00451EF6"/>
    <w:rsid w:val="004521F5"/>
    <w:rsid w:val="00452E79"/>
    <w:rsid w:val="00452F57"/>
    <w:rsid w:val="00453682"/>
    <w:rsid w:val="00454176"/>
    <w:rsid w:val="0045489A"/>
    <w:rsid w:val="004549FF"/>
    <w:rsid w:val="00454AC3"/>
    <w:rsid w:val="00454B13"/>
    <w:rsid w:val="00454DAA"/>
    <w:rsid w:val="0045546C"/>
    <w:rsid w:val="00455A8F"/>
    <w:rsid w:val="00456366"/>
    <w:rsid w:val="004568A0"/>
    <w:rsid w:val="00457005"/>
    <w:rsid w:val="004572AA"/>
    <w:rsid w:val="0045738B"/>
    <w:rsid w:val="0045744B"/>
    <w:rsid w:val="004575BC"/>
    <w:rsid w:val="0045761D"/>
    <w:rsid w:val="004604B7"/>
    <w:rsid w:val="00460B3C"/>
    <w:rsid w:val="00460CFB"/>
    <w:rsid w:val="004610C9"/>
    <w:rsid w:val="0046128B"/>
    <w:rsid w:val="00461794"/>
    <w:rsid w:val="00461914"/>
    <w:rsid w:val="00461A9C"/>
    <w:rsid w:val="00461BF8"/>
    <w:rsid w:val="00462424"/>
    <w:rsid w:val="0046266F"/>
    <w:rsid w:val="00462980"/>
    <w:rsid w:val="00462D03"/>
    <w:rsid w:val="00463248"/>
    <w:rsid w:val="0046325D"/>
    <w:rsid w:val="004634C6"/>
    <w:rsid w:val="00463B7C"/>
    <w:rsid w:val="00463C4E"/>
    <w:rsid w:val="0046425D"/>
    <w:rsid w:val="004644EE"/>
    <w:rsid w:val="0046462D"/>
    <w:rsid w:val="004647EE"/>
    <w:rsid w:val="00465153"/>
    <w:rsid w:val="004651B1"/>
    <w:rsid w:val="00465883"/>
    <w:rsid w:val="00465B3C"/>
    <w:rsid w:val="00465D8C"/>
    <w:rsid w:val="004662F5"/>
    <w:rsid w:val="004666C1"/>
    <w:rsid w:val="0046673E"/>
    <w:rsid w:val="004667E6"/>
    <w:rsid w:val="00466B93"/>
    <w:rsid w:val="00466FC7"/>
    <w:rsid w:val="0046727E"/>
    <w:rsid w:val="004678CB"/>
    <w:rsid w:val="00467AFE"/>
    <w:rsid w:val="0047006C"/>
    <w:rsid w:val="0047050C"/>
    <w:rsid w:val="00470709"/>
    <w:rsid w:val="00471332"/>
    <w:rsid w:val="004714AB"/>
    <w:rsid w:val="00471554"/>
    <w:rsid w:val="00471AEC"/>
    <w:rsid w:val="00471F26"/>
    <w:rsid w:val="004722A7"/>
    <w:rsid w:val="00472331"/>
    <w:rsid w:val="00472AE8"/>
    <w:rsid w:val="00472CCF"/>
    <w:rsid w:val="00473054"/>
    <w:rsid w:val="0047321A"/>
    <w:rsid w:val="004735BA"/>
    <w:rsid w:val="00473954"/>
    <w:rsid w:val="00473B5D"/>
    <w:rsid w:val="00473EDF"/>
    <w:rsid w:val="00473FA8"/>
    <w:rsid w:val="00474125"/>
    <w:rsid w:val="004742BD"/>
    <w:rsid w:val="0047444A"/>
    <w:rsid w:val="004746CE"/>
    <w:rsid w:val="00474A8E"/>
    <w:rsid w:val="00474BBD"/>
    <w:rsid w:val="00474CB9"/>
    <w:rsid w:val="00474D0C"/>
    <w:rsid w:val="00474FA4"/>
    <w:rsid w:val="00475105"/>
    <w:rsid w:val="0047516E"/>
    <w:rsid w:val="004751EF"/>
    <w:rsid w:val="0047534B"/>
    <w:rsid w:val="00475433"/>
    <w:rsid w:val="00475539"/>
    <w:rsid w:val="00475A97"/>
    <w:rsid w:val="00475EEA"/>
    <w:rsid w:val="0047607F"/>
    <w:rsid w:val="00476452"/>
    <w:rsid w:val="00476572"/>
    <w:rsid w:val="00477443"/>
    <w:rsid w:val="004777F9"/>
    <w:rsid w:val="00477A84"/>
    <w:rsid w:val="00477E90"/>
    <w:rsid w:val="00480209"/>
    <w:rsid w:val="0048036E"/>
    <w:rsid w:val="00480377"/>
    <w:rsid w:val="0048096A"/>
    <w:rsid w:val="00480CBA"/>
    <w:rsid w:val="00481168"/>
    <w:rsid w:val="0048144B"/>
    <w:rsid w:val="0048148B"/>
    <w:rsid w:val="0048182E"/>
    <w:rsid w:val="00481ACF"/>
    <w:rsid w:val="00481B1B"/>
    <w:rsid w:val="00481C5B"/>
    <w:rsid w:val="00482233"/>
    <w:rsid w:val="00482632"/>
    <w:rsid w:val="00482E11"/>
    <w:rsid w:val="0048307E"/>
    <w:rsid w:val="00483440"/>
    <w:rsid w:val="004841F2"/>
    <w:rsid w:val="0048470A"/>
    <w:rsid w:val="004847B4"/>
    <w:rsid w:val="00485349"/>
    <w:rsid w:val="00485A9F"/>
    <w:rsid w:val="00485B13"/>
    <w:rsid w:val="00485CE0"/>
    <w:rsid w:val="00485F15"/>
    <w:rsid w:val="00486338"/>
    <w:rsid w:val="00486479"/>
    <w:rsid w:val="00486EDA"/>
    <w:rsid w:val="00487488"/>
    <w:rsid w:val="0048756A"/>
    <w:rsid w:val="00487AB9"/>
    <w:rsid w:val="00487DF5"/>
    <w:rsid w:val="00487E16"/>
    <w:rsid w:val="0049136C"/>
    <w:rsid w:val="00491E7B"/>
    <w:rsid w:val="0049202D"/>
    <w:rsid w:val="00492327"/>
    <w:rsid w:val="00492B83"/>
    <w:rsid w:val="00492CB0"/>
    <w:rsid w:val="00493020"/>
    <w:rsid w:val="0049363D"/>
    <w:rsid w:val="00493895"/>
    <w:rsid w:val="00493BA9"/>
    <w:rsid w:val="00493CA5"/>
    <w:rsid w:val="00494059"/>
    <w:rsid w:val="00494350"/>
    <w:rsid w:val="0049452B"/>
    <w:rsid w:val="004946DA"/>
    <w:rsid w:val="004946FD"/>
    <w:rsid w:val="00494C81"/>
    <w:rsid w:val="00494D99"/>
    <w:rsid w:val="00494F0D"/>
    <w:rsid w:val="004950C2"/>
    <w:rsid w:val="004959CB"/>
    <w:rsid w:val="00495B8D"/>
    <w:rsid w:val="00495BD0"/>
    <w:rsid w:val="00495CFB"/>
    <w:rsid w:val="00495D20"/>
    <w:rsid w:val="0049624D"/>
    <w:rsid w:val="00496AB5"/>
    <w:rsid w:val="00496AFD"/>
    <w:rsid w:val="00496D51"/>
    <w:rsid w:val="00497738"/>
    <w:rsid w:val="004A028C"/>
    <w:rsid w:val="004A0425"/>
    <w:rsid w:val="004A04E0"/>
    <w:rsid w:val="004A0BD2"/>
    <w:rsid w:val="004A10E1"/>
    <w:rsid w:val="004A1121"/>
    <w:rsid w:val="004A1151"/>
    <w:rsid w:val="004A14D3"/>
    <w:rsid w:val="004A15AA"/>
    <w:rsid w:val="004A22A5"/>
    <w:rsid w:val="004A2496"/>
    <w:rsid w:val="004A2EF9"/>
    <w:rsid w:val="004A3067"/>
    <w:rsid w:val="004A3283"/>
    <w:rsid w:val="004A347F"/>
    <w:rsid w:val="004A35FF"/>
    <w:rsid w:val="004A3AD6"/>
    <w:rsid w:val="004A3BC4"/>
    <w:rsid w:val="004A3E50"/>
    <w:rsid w:val="004A3E78"/>
    <w:rsid w:val="004A41ED"/>
    <w:rsid w:val="004A4CFA"/>
    <w:rsid w:val="004A54A4"/>
    <w:rsid w:val="004A5BE5"/>
    <w:rsid w:val="004A623E"/>
    <w:rsid w:val="004A6443"/>
    <w:rsid w:val="004A65B9"/>
    <w:rsid w:val="004A6666"/>
    <w:rsid w:val="004A6809"/>
    <w:rsid w:val="004A6899"/>
    <w:rsid w:val="004A6999"/>
    <w:rsid w:val="004A71F1"/>
    <w:rsid w:val="004A7921"/>
    <w:rsid w:val="004A7E17"/>
    <w:rsid w:val="004A7F0A"/>
    <w:rsid w:val="004B0049"/>
    <w:rsid w:val="004B076C"/>
    <w:rsid w:val="004B08F0"/>
    <w:rsid w:val="004B0E59"/>
    <w:rsid w:val="004B0F08"/>
    <w:rsid w:val="004B1241"/>
    <w:rsid w:val="004B1573"/>
    <w:rsid w:val="004B1813"/>
    <w:rsid w:val="004B1936"/>
    <w:rsid w:val="004B1D77"/>
    <w:rsid w:val="004B1F07"/>
    <w:rsid w:val="004B1FB6"/>
    <w:rsid w:val="004B2958"/>
    <w:rsid w:val="004B2FC1"/>
    <w:rsid w:val="004B3135"/>
    <w:rsid w:val="004B3174"/>
    <w:rsid w:val="004B3493"/>
    <w:rsid w:val="004B360A"/>
    <w:rsid w:val="004B3637"/>
    <w:rsid w:val="004B363F"/>
    <w:rsid w:val="004B3B1B"/>
    <w:rsid w:val="004B4111"/>
    <w:rsid w:val="004B4113"/>
    <w:rsid w:val="004B4778"/>
    <w:rsid w:val="004B47C9"/>
    <w:rsid w:val="004B5225"/>
    <w:rsid w:val="004B5253"/>
    <w:rsid w:val="004B5D2D"/>
    <w:rsid w:val="004B639F"/>
    <w:rsid w:val="004B63F4"/>
    <w:rsid w:val="004B6E1B"/>
    <w:rsid w:val="004B6E9F"/>
    <w:rsid w:val="004B6F49"/>
    <w:rsid w:val="004B721F"/>
    <w:rsid w:val="004B7608"/>
    <w:rsid w:val="004B7826"/>
    <w:rsid w:val="004B78BF"/>
    <w:rsid w:val="004B7927"/>
    <w:rsid w:val="004B7EAC"/>
    <w:rsid w:val="004C0079"/>
    <w:rsid w:val="004C047B"/>
    <w:rsid w:val="004C0523"/>
    <w:rsid w:val="004C0D17"/>
    <w:rsid w:val="004C1A75"/>
    <w:rsid w:val="004C3088"/>
    <w:rsid w:val="004C30C9"/>
    <w:rsid w:val="004C314D"/>
    <w:rsid w:val="004C314F"/>
    <w:rsid w:val="004C33B9"/>
    <w:rsid w:val="004C33DF"/>
    <w:rsid w:val="004C3B76"/>
    <w:rsid w:val="004C3FB1"/>
    <w:rsid w:val="004C4166"/>
    <w:rsid w:val="004C4459"/>
    <w:rsid w:val="004C4A7D"/>
    <w:rsid w:val="004C51E0"/>
    <w:rsid w:val="004C52F9"/>
    <w:rsid w:val="004C56DC"/>
    <w:rsid w:val="004C65B7"/>
    <w:rsid w:val="004C6950"/>
    <w:rsid w:val="004C70EB"/>
    <w:rsid w:val="004C717A"/>
    <w:rsid w:val="004C740F"/>
    <w:rsid w:val="004C7663"/>
    <w:rsid w:val="004C780D"/>
    <w:rsid w:val="004C7B31"/>
    <w:rsid w:val="004D04E3"/>
    <w:rsid w:val="004D0566"/>
    <w:rsid w:val="004D05F3"/>
    <w:rsid w:val="004D0AF0"/>
    <w:rsid w:val="004D0B17"/>
    <w:rsid w:val="004D0E05"/>
    <w:rsid w:val="004D149E"/>
    <w:rsid w:val="004D168C"/>
    <w:rsid w:val="004D1850"/>
    <w:rsid w:val="004D2631"/>
    <w:rsid w:val="004D277D"/>
    <w:rsid w:val="004D2DEA"/>
    <w:rsid w:val="004D365B"/>
    <w:rsid w:val="004D37A2"/>
    <w:rsid w:val="004D3BC7"/>
    <w:rsid w:val="004D3DFA"/>
    <w:rsid w:val="004D4407"/>
    <w:rsid w:val="004D48EA"/>
    <w:rsid w:val="004D4CD7"/>
    <w:rsid w:val="004D4E0A"/>
    <w:rsid w:val="004D4EDD"/>
    <w:rsid w:val="004D4FD4"/>
    <w:rsid w:val="004D516A"/>
    <w:rsid w:val="004D5C2E"/>
    <w:rsid w:val="004D6166"/>
    <w:rsid w:val="004D6AD9"/>
    <w:rsid w:val="004D6B78"/>
    <w:rsid w:val="004D7064"/>
    <w:rsid w:val="004D71B2"/>
    <w:rsid w:val="004D74E7"/>
    <w:rsid w:val="004D7CDE"/>
    <w:rsid w:val="004D7EFF"/>
    <w:rsid w:val="004E0146"/>
    <w:rsid w:val="004E07EC"/>
    <w:rsid w:val="004E08B4"/>
    <w:rsid w:val="004E08D3"/>
    <w:rsid w:val="004E0BEF"/>
    <w:rsid w:val="004E11E6"/>
    <w:rsid w:val="004E1478"/>
    <w:rsid w:val="004E1AF6"/>
    <w:rsid w:val="004E1D2C"/>
    <w:rsid w:val="004E1D8A"/>
    <w:rsid w:val="004E2931"/>
    <w:rsid w:val="004E3130"/>
    <w:rsid w:val="004E370A"/>
    <w:rsid w:val="004E396D"/>
    <w:rsid w:val="004E46E4"/>
    <w:rsid w:val="004E47B4"/>
    <w:rsid w:val="004E4B36"/>
    <w:rsid w:val="004E4FE7"/>
    <w:rsid w:val="004E57EE"/>
    <w:rsid w:val="004E629B"/>
    <w:rsid w:val="004E62AF"/>
    <w:rsid w:val="004E6AF4"/>
    <w:rsid w:val="004E6D8E"/>
    <w:rsid w:val="004E6EB4"/>
    <w:rsid w:val="004E752F"/>
    <w:rsid w:val="004E7878"/>
    <w:rsid w:val="004E7BE1"/>
    <w:rsid w:val="004E7BEE"/>
    <w:rsid w:val="004E7DD0"/>
    <w:rsid w:val="004F0759"/>
    <w:rsid w:val="004F09BB"/>
    <w:rsid w:val="004F0E3D"/>
    <w:rsid w:val="004F16C3"/>
    <w:rsid w:val="004F173B"/>
    <w:rsid w:val="004F1E29"/>
    <w:rsid w:val="004F292B"/>
    <w:rsid w:val="004F36F5"/>
    <w:rsid w:val="004F393D"/>
    <w:rsid w:val="004F4119"/>
    <w:rsid w:val="004F4830"/>
    <w:rsid w:val="004F4932"/>
    <w:rsid w:val="004F49DC"/>
    <w:rsid w:val="004F4CC0"/>
    <w:rsid w:val="004F4E69"/>
    <w:rsid w:val="004F4F81"/>
    <w:rsid w:val="004F55C8"/>
    <w:rsid w:val="004F5772"/>
    <w:rsid w:val="004F58C8"/>
    <w:rsid w:val="004F5C01"/>
    <w:rsid w:val="004F6408"/>
    <w:rsid w:val="004F64A3"/>
    <w:rsid w:val="004F677C"/>
    <w:rsid w:val="004F6923"/>
    <w:rsid w:val="004F69A3"/>
    <w:rsid w:val="004F6A64"/>
    <w:rsid w:val="004F6AEA"/>
    <w:rsid w:val="004F6E4D"/>
    <w:rsid w:val="004F6FBA"/>
    <w:rsid w:val="004F7221"/>
    <w:rsid w:val="004F75E4"/>
    <w:rsid w:val="004F7750"/>
    <w:rsid w:val="004F799B"/>
    <w:rsid w:val="004F7DAB"/>
    <w:rsid w:val="004F7E45"/>
    <w:rsid w:val="0050013C"/>
    <w:rsid w:val="00500270"/>
    <w:rsid w:val="00500C4F"/>
    <w:rsid w:val="00501852"/>
    <w:rsid w:val="00501E21"/>
    <w:rsid w:val="005025F4"/>
    <w:rsid w:val="00502725"/>
    <w:rsid w:val="005031E1"/>
    <w:rsid w:val="00504094"/>
    <w:rsid w:val="005043B0"/>
    <w:rsid w:val="00504972"/>
    <w:rsid w:val="00504EAE"/>
    <w:rsid w:val="00505757"/>
    <w:rsid w:val="0050636D"/>
    <w:rsid w:val="005071FB"/>
    <w:rsid w:val="0050740B"/>
    <w:rsid w:val="00507557"/>
    <w:rsid w:val="00507960"/>
    <w:rsid w:val="005079A2"/>
    <w:rsid w:val="005079D8"/>
    <w:rsid w:val="00507F18"/>
    <w:rsid w:val="0051077F"/>
    <w:rsid w:val="00510803"/>
    <w:rsid w:val="00510C8A"/>
    <w:rsid w:val="00510FB7"/>
    <w:rsid w:val="00511073"/>
    <w:rsid w:val="00511173"/>
    <w:rsid w:val="00511432"/>
    <w:rsid w:val="0051144E"/>
    <w:rsid w:val="005115B4"/>
    <w:rsid w:val="0051181B"/>
    <w:rsid w:val="00511A23"/>
    <w:rsid w:val="00511E42"/>
    <w:rsid w:val="00511FA3"/>
    <w:rsid w:val="00512268"/>
    <w:rsid w:val="00512288"/>
    <w:rsid w:val="00512304"/>
    <w:rsid w:val="005123DA"/>
    <w:rsid w:val="005128E8"/>
    <w:rsid w:val="00512971"/>
    <w:rsid w:val="0051297F"/>
    <w:rsid w:val="005130CB"/>
    <w:rsid w:val="00513283"/>
    <w:rsid w:val="00513A71"/>
    <w:rsid w:val="00513AF4"/>
    <w:rsid w:val="00514344"/>
    <w:rsid w:val="0051449D"/>
    <w:rsid w:val="00514F6C"/>
    <w:rsid w:val="00514FB5"/>
    <w:rsid w:val="005150F9"/>
    <w:rsid w:val="005153CA"/>
    <w:rsid w:val="005154D2"/>
    <w:rsid w:val="00515640"/>
    <w:rsid w:val="00515717"/>
    <w:rsid w:val="00515D58"/>
    <w:rsid w:val="00515E24"/>
    <w:rsid w:val="00516501"/>
    <w:rsid w:val="00516521"/>
    <w:rsid w:val="00516D39"/>
    <w:rsid w:val="0051716C"/>
    <w:rsid w:val="005174D2"/>
    <w:rsid w:val="00517A75"/>
    <w:rsid w:val="00517BA3"/>
    <w:rsid w:val="0052019A"/>
    <w:rsid w:val="005201F1"/>
    <w:rsid w:val="005203D3"/>
    <w:rsid w:val="00520432"/>
    <w:rsid w:val="00520533"/>
    <w:rsid w:val="005209C1"/>
    <w:rsid w:val="00520DE7"/>
    <w:rsid w:val="005211CE"/>
    <w:rsid w:val="00521700"/>
    <w:rsid w:val="005221DA"/>
    <w:rsid w:val="0052222D"/>
    <w:rsid w:val="005223CF"/>
    <w:rsid w:val="00522434"/>
    <w:rsid w:val="0052245E"/>
    <w:rsid w:val="005229F9"/>
    <w:rsid w:val="00522BEF"/>
    <w:rsid w:val="00522CD1"/>
    <w:rsid w:val="00523341"/>
    <w:rsid w:val="00523513"/>
    <w:rsid w:val="005235CA"/>
    <w:rsid w:val="00523736"/>
    <w:rsid w:val="00523A8A"/>
    <w:rsid w:val="00523F2E"/>
    <w:rsid w:val="00524CC9"/>
    <w:rsid w:val="00524D6B"/>
    <w:rsid w:val="00524FBA"/>
    <w:rsid w:val="005253D1"/>
    <w:rsid w:val="005254CA"/>
    <w:rsid w:val="00525E60"/>
    <w:rsid w:val="005262A7"/>
    <w:rsid w:val="0052648D"/>
    <w:rsid w:val="005266A0"/>
    <w:rsid w:val="00526D7C"/>
    <w:rsid w:val="00527021"/>
    <w:rsid w:val="005272F0"/>
    <w:rsid w:val="00527469"/>
    <w:rsid w:val="00527C74"/>
    <w:rsid w:val="00527E1C"/>
    <w:rsid w:val="0053004D"/>
    <w:rsid w:val="005302FE"/>
    <w:rsid w:val="00530338"/>
    <w:rsid w:val="005308CB"/>
    <w:rsid w:val="00530B4E"/>
    <w:rsid w:val="00530E66"/>
    <w:rsid w:val="00531AAB"/>
    <w:rsid w:val="00531F43"/>
    <w:rsid w:val="00532094"/>
    <w:rsid w:val="0053239F"/>
    <w:rsid w:val="00532609"/>
    <w:rsid w:val="00532BF3"/>
    <w:rsid w:val="00533147"/>
    <w:rsid w:val="00533238"/>
    <w:rsid w:val="00533401"/>
    <w:rsid w:val="00533C4E"/>
    <w:rsid w:val="00533F01"/>
    <w:rsid w:val="005343CD"/>
    <w:rsid w:val="005346FD"/>
    <w:rsid w:val="00535088"/>
    <w:rsid w:val="00535492"/>
    <w:rsid w:val="00535703"/>
    <w:rsid w:val="00535E84"/>
    <w:rsid w:val="00535F26"/>
    <w:rsid w:val="005360A6"/>
    <w:rsid w:val="00536146"/>
    <w:rsid w:val="005366D4"/>
    <w:rsid w:val="00536B55"/>
    <w:rsid w:val="00536B5C"/>
    <w:rsid w:val="00536C53"/>
    <w:rsid w:val="00536E37"/>
    <w:rsid w:val="00536F5E"/>
    <w:rsid w:val="0053713C"/>
    <w:rsid w:val="00537366"/>
    <w:rsid w:val="00537FEF"/>
    <w:rsid w:val="0054043B"/>
    <w:rsid w:val="00540443"/>
    <w:rsid w:val="0054063A"/>
    <w:rsid w:val="0054065C"/>
    <w:rsid w:val="005409B1"/>
    <w:rsid w:val="00540F24"/>
    <w:rsid w:val="00541134"/>
    <w:rsid w:val="00541959"/>
    <w:rsid w:val="00541CBB"/>
    <w:rsid w:val="0054205C"/>
    <w:rsid w:val="005421D5"/>
    <w:rsid w:val="00542350"/>
    <w:rsid w:val="0054238C"/>
    <w:rsid w:val="00542980"/>
    <w:rsid w:val="00542BB5"/>
    <w:rsid w:val="0054313F"/>
    <w:rsid w:val="005434B7"/>
    <w:rsid w:val="0054363D"/>
    <w:rsid w:val="00543719"/>
    <w:rsid w:val="00543EA3"/>
    <w:rsid w:val="00543F3A"/>
    <w:rsid w:val="00544403"/>
    <w:rsid w:val="00544708"/>
    <w:rsid w:val="0054480F"/>
    <w:rsid w:val="00544B7C"/>
    <w:rsid w:val="00545F8D"/>
    <w:rsid w:val="005463EC"/>
    <w:rsid w:val="0054678C"/>
    <w:rsid w:val="00546DFB"/>
    <w:rsid w:val="00546E29"/>
    <w:rsid w:val="005472C2"/>
    <w:rsid w:val="00547728"/>
    <w:rsid w:val="005477F2"/>
    <w:rsid w:val="00547AB1"/>
    <w:rsid w:val="00547C2B"/>
    <w:rsid w:val="00547C9D"/>
    <w:rsid w:val="00547D56"/>
    <w:rsid w:val="005501E2"/>
    <w:rsid w:val="005502A2"/>
    <w:rsid w:val="005505CD"/>
    <w:rsid w:val="005508CC"/>
    <w:rsid w:val="00550B00"/>
    <w:rsid w:val="00550BD7"/>
    <w:rsid w:val="0055106E"/>
    <w:rsid w:val="0055130D"/>
    <w:rsid w:val="00551435"/>
    <w:rsid w:val="00551DFB"/>
    <w:rsid w:val="00552061"/>
    <w:rsid w:val="005521DC"/>
    <w:rsid w:val="005522D3"/>
    <w:rsid w:val="005522FA"/>
    <w:rsid w:val="00552618"/>
    <w:rsid w:val="00552671"/>
    <w:rsid w:val="005527C7"/>
    <w:rsid w:val="00552D27"/>
    <w:rsid w:val="00552F0A"/>
    <w:rsid w:val="0055300C"/>
    <w:rsid w:val="00553A31"/>
    <w:rsid w:val="00553A60"/>
    <w:rsid w:val="00553B71"/>
    <w:rsid w:val="00553BF1"/>
    <w:rsid w:val="00553D16"/>
    <w:rsid w:val="00553F92"/>
    <w:rsid w:val="00554200"/>
    <w:rsid w:val="005548D6"/>
    <w:rsid w:val="00555056"/>
    <w:rsid w:val="0055544C"/>
    <w:rsid w:val="00555498"/>
    <w:rsid w:val="005554A9"/>
    <w:rsid w:val="00555682"/>
    <w:rsid w:val="00555888"/>
    <w:rsid w:val="005559D5"/>
    <w:rsid w:val="00555B5E"/>
    <w:rsid w:val="00555DD4"/>
    <w:rsid w:val="00555DE2"/>
    <w:rsid w:val="00555F85"/>
    <w:rsid w:val="005562B4"/>
    <w:rsid w:val="005565BD"/>
    <w:rsid w:val="005566E5"/>
    <w:rsid w:val="00556A69"/>
    <w:rsid w:val="00556A80"/>
    <w:rsid w:val="00556EAF"/>
    <w:rsid w:val="00556FA5"/>
    <w:rsid w:val="0055705E"/>
    <w:rsid w:val="005571E4"/>
    <w:rsid w:val="0055740D"/>
    <w:rsid w:val="005575B2"/>
    <w:rsid w:val="00557630"/>
    <w:rsid w:val="005576C8"/>
    <w:rsid w:val="00557B52"/>
    <w:rsid w:val="00557DEA"/>
    <w:rsid w:val="005604E4"/>
    <w:rsid w:val="00560662"/>
    <w:rsid w:val="00561097"/>
    <w:rsid w:val="0056129D"/>
    <w:rsid w:val="00561380"/>
    <w:rsid w:val="00561DC5"/>
    <w:rsid w:val="00562621"/>
    <w:rsid w:val="00562B32"/>
    <w:rsid w:val="00562C6A"/>
    <w:rsid w:val="00563142"/>
    <w:rsid w:val="00563B19"/>
    <w:rsid w:val="005642F1"/>
    <w:rsid w:val="005647E0"/>
    <w:rsid w:val="00564A11"/>
    <w:rsid w:val="005653C5"/>
    <w:rsid w:val="00565654"/>
    <w:rsid w:val="005657C5"/>
    <w:rsid w:val="00565977"/>
    <w:rsid w:val="00565A75"/>
    <w:rsid w:val="005666AB"/>
    <w:rsid w:val="00566845"/>
    <w:rsid w:val="00566C4D"/>
    <w:rsid w:val="00566D06"/>
    <w:rsid w:val="00567247"/>
    <w:rsid w:val="00570579"/>
    <w:rsid w:val="00570745"/>
    <w:rsid w:val="0057089D"/>
    <w:rsid w:val="00570D6D"/>
    <w:rsid w:val="00571179"/>
    <w:rsid w:val="005711F7"/>
    <w:rsid w:val="00571366"/>
    <w:rsid w:val="00571442"/>
    <w:rsid w:val="0057148E"/>
    <w:rsid w:val="0057149B"/>
    <w:rsid w:val="005715F0"/>
    <w:rsid w:val="005717AB"/>
    <w:rsid w:val="00571C75"/>
    <w:rsid w:val="00571E67"/>
    <w:rsid w:val="0057241B"/>
    <w:rsid w:val="005727E2"/>
    <w:rsid w:val="005727ED"/>
    <w:rsid w:val="00572EB4"/>
    <w:rsid w:val="00573727"/>
    <w:rsid w:val="00573941"/>
    <w:rsid w:val="00573B04"/>
    <w:rsid w:val="00573B4C"/>
    <w:rsid w:val="00573F72"/>
    <w:rsid w:val="005742CA"/>
    <w:rsid w:val="005743F4"/>
    <w:rsid w:val="005745A8"/>
    <w:rsid w:val="00574A95"/>
    <w:rsid w:val="00574AF7"/>
    <w:rsid w:val="00574C27"/>
    <w:rsid w:val="005750C8"/>
    <w:rsid w:val="00575504"/>
    <w:rsid w:val="00575878"/>
    <w:rsid w:val="00575A13"/>
    <w:rsid w:val="00575A78"/>
    <w:rsid w:val="0057695A"/>
    <w:rsid w:val="005770CC"/>
    <w:rsid w:val="005771F0"/>
    <w:rsid w:val="00577333"/>
    <w:rsid w:val="0057753F"/>
    <w:rsid w:val="0057757B"/>
    <w:rsid w:val="00577759"/>
    <w:rsid w:val="00577B4F"/>
    <w:rsid w:val="00580AD1"/>
    <w:rsid w:val="00580C83"/>
    <w:rsid w:val="00580EEB"/>
    <w:rsid w:val="00581091"/>
    <w:rsid w:val="0058147F"/>
    <w:rsid w:val="005814D8"/>
    <w:rsid w:val="00581EEB"/>
    <w:rsid w:val="00582E9E"/>
    <w:rsid w:val="005836B0"/>
    <w:rsid w:val="00583866"/>
    <w:rsid w:val="0058396B"/>
    <w:rsid w:val="005839A9"/>
    <w:rsid w:val="00583CD0"/>
    <w:rsid w:val="00584080"/>
    <w:rsid w:val="0058494A"/>
    <w:rsid w:val="00584D96"/>
    <w:rsid w:val="00585481"/>
    <w:rsid w:val="00585D95"/>
    <w:rsid w:val="00585DC3"/>
    <w:rsid w:val="00585DE1"/>
    <w:rsid w:val="0058695A"/>
    <w:rsid w:val="00586C14"/>
    <w:rsid w:val="005876B5"/>
    <w:rsid w:val="00587AB2"/>
    <w:rsid w:val="00587D88"/>
    <w:rsid w:val="00590017"/>
    <w:rsid w:val="0059029E"/>
    <w:rsid w:val="0059065A"/>
    <w:rsid w:val="00590A05"/>
    <w:rsid w:val="00590D5F"/>
    <w:rsid w:val="0059105D"/>
    <w:rsid w:val="005910B6"/>
    <w:rsid w:val="005913BC"/>
    <w:rsid w:val="00591BCD"/>
    <w:rsid w:val="00591DCD"/>
    <w:rsid w:val="00591F4B"/>
    <w:rsid w:val="00591FC8"/>
    <w:rsid w:val="0059279D"/>
    <w:rsid w:val="005930A3"/>
    <w:rsid w:val="005937D7"/>
    <w:rsid w:val="00593B1C"/>
    <w:rsid w:val="00593DC0"/>
    <w:rsid w:val="00594954"/>
    <w:rsid w:val="00594B24"/>
    <w:rsid w:val="00595A6A"/>
    <w:rsid w:val="00595C06"/>
    <w:rsid w:val="00595C9B"/>
    <w:rsid w:val="00595E0F"/>
    <w:rsid w:val="00595E5B"/>
    <w:rsid w:val="00596279"/>
    <w:rsid w:val="00596660"/>
    <w:rsid w:val="00596CC6"/>
    <w:rsid w:val="00597241"/>
    <w:rsid w:val="005972B7"/>
    <w:rsid w:val="005975DF"/>
    <w:rsid w:val="00597885"/>
    <w:rsid w:val="005A0A0D"/>
    <w:rsid w:val="005A0EA1"/>
    <w:rsid w:val="005A1252"/>
    <w:rsid w:val="005A171A"/>
    <w:rsid w:val="005A2111"/>
    <w:rsid w:val="005A239E"/>
    <w:rsid w:val="005A2962"/>
    <w:rsid w:val="005A2E4D"/>
    <w:rsid w:val="005A326E"/>
    <w:rsid w:val="005A3E6F"/>
    <w:rsid w:val="005A3EF2"/>
    <w:rsid w:val="005A46C9"/>
    <w:rsid w:val="005A49E7"/>
    <w:rsid w:val="005A4AFC"/>
    <w:rsid w:val="005A57B7"/>
    <w:rsid w:val="005A5935"/>
    <w:rsid w:val="005A5976"/>
    <w:rsid w:val="005A59AA"/>
    <w:rsid w:val="005A635C"/>
    <w:rsid w:val="005A6456"/>
    <w:rsid w:val="005A661C"/>
    <w:rsid w:val="005A75CB"/>
    <w:rsid w:val="005A761C"/>
    <w:rsid w:val="005A783D"/>
    <w:rsid w:val="005A7EA3"/>
    <w:rsid w:val="005B05BE"/>
    <w:rsid w:val="005B16B8"/>
    <w:rsid w:val="005B187F"/>
    <w:rsid w:val="005B195D"/>
    <w:rsid w:val="005B1E8D"/>
    <w:rsid w:val="005B2123"/>
    <w:rsid w:val="005B2A36"/>
    <w:rsid w:val="005B2DFA"/>
    <w:rsid w:val="005B303D"/>
    <w:rsid w:val="005B34CF"/>
    <w:rsid w:val="005B3793"/>
    <w:rsid w:val="005B38E9"/>
    <w:rsid w:val="005B3AE2"/>
    <w:rsid w:val="005B3BF4"/>
    <w:rsid w:val="005B41C9"/>
    <w:rsid w:val="005B41F1"/>
    <w:rsid w:val="005B4477"/>
    <w:rsid w:val="005B457F"/>
    <w:rsid w:val="005B4E4A"/>
    <w:rsid w:val="005B508B"/>
    <w:rsid w:val="005B5367"/>
    <w:rsid w:val="005B536E"/>
    <w:rsid w:val="005B567A"/>
    <w:rsid w:val="005B58C6"/>
    <w:rsid w:val="005B5B25"/>
    <w:rsid w:val="005B5D7B"/>
    <w:rsid w:val="005B5E66"/>
    <w:rsid w:val="005B5FE1"/>
    <w:rsid w:val="005B6040"/>
    <w:rsid w:val="005B6412"/>
    <w:rsid w:val="005B6713"/>
    <w:rsid w:val="005B6898"/>
    <w:rsid w:val="005B6F0D"/>
    <w:rsid w:val="005B713B"/>
    <w:rsid w:val="005B73D6"/>
    <w:rsid w:val="005B7974"/>
    <w:rsid w:val="005B7A25"/>
    <w:rsid w:val="005B7B19"/>
    <w:rsid w:val="005B7E15"/>
    <w:rsid w:val="005C0001"/>
    <w:rsid w:val="005C009A"/>
    <w:rsid w:val="005C0D70"/>
    <w:rsid w:val="005C0DB1"/>
    <w:rsid w:val="005C0FB6"/>
    <w:rsid w:val="005C1117"/>
    <w:rsid w:val="005C16AD"/>
    <w:rsid w:val="005C1752"/>
    <w:rsid w:val="005C1B71"/>
    <w:rsid w:val="005C1BE0"/>
    <w:rsid w:val="005C1C5C"/>
    <w:rsid w:val="005C1E8E"/>
    <w:rsid w:val="005C2213"/>
    <w:rsid w:val="005C2541"/>
    <w:rsid w:val="005C28AF"/>
    <w:rsid w:val="005C2D2D"/>
    <w:rsid w:val="005C2DD5"/>
    <w:rsid w:val="005C3546"/>
    <w:rsid w:val="005C366E"/>
    <w:rsid w:val="005C36FE"/>
    <w:rsid w:val="005C3B49"/>
    <w:rsid w:val="005C3C2E"/>
    <w:rsid w:val="005C3CB2"/>
    <w:rsid w:val="005C40A0"/>
    <w:rsid w:val="005C4154"/>
    <w:rsid w:val="005C4619"/>
    <w:rsid w:val="005C465B"/>
    <w:rsid w:val="005C46BD"/>
    <w:rsid w:val="005C4AF1"/>
    <w:rsid w:val="005C4DD4"/>
    <w:rsid w:val="005C4E47"/>
    <w:rsid w:val="005C4EBA"/>
    <w:rsid w:val="005C525A"/>
    <w:rsid w:val="005C5312"/>
    <w:rsid w:val="005C5614"/>
    <w:rsid w:val="005C5646"/>
    <w:rsid w:val="005C60C4"/>
    <w:rsid w:val="005C6643"/>
    <w:rsid w:val="005C66A8"/>
    <w:rsid w:val="005C6BC6"/>
    <w:rsid w:val="005C6EF9"/>
    <w:rsid w:val="005C72A0"/>
    <w:rsid w:val="005C72C4"/>
    <w:rsid w:val="005C7A55"/>
    <w:rsid w:val="005C7C45"/>
    <w:rsid w:val="005D0143"/>
    <w:rsid w:val="005D0C9D"/>
    <w:rsid w:val="005D0CA1"/>
    <w:rsid w:val="005D0D6B"/>
    <w:rsid w:val="005D1087"/>
    <w:rsid w:val="005D139B"/>
    <w:rsid w:val="005D15E0"/>
    <w:rsid w:val="005D177B"/>
    <w:rsid w:val="005D1BBD"/>
    <w:rsid w:val="005D1C96"/>
    <w:rsid w:val="005D1FB2"/>
    <w:rsid w:val="005D2A97"/>
    <w:rsid w:val="005D2E5A"/>
    <w:rsid w:val="005D32A6"/>
    <w:rsid w:val="005D36F1"/>
    <w:rsid w:val="005D37E6"/>
    <w:rsid w:val="005D3970"/>
    <w:rsid w:val="005D3F7D"/>
    <w:rsid w:val="005D4137"/>
    <w:rsid w:val="005D4613"/>
    <w:rsid w:val="005D5C20"/>
    <w:rsid w:val="005D5C47"/>
    <w:rsid w:val="005D5FDB"/>
    <w:rsid w:val="005D60AD"/>
    <w:rsid w:val="005D6297"/>
    <w:rsid w:val="005D6600"/>
    <w:rsid w:val="005D69D8"/>
    <w:rsid w:val="005D6ED4"/>
    <w:rsid w:val="005D70C5"/>
    <w:rsid w:val="005D7201"/>
    <w:rsid w:val="005D7288"/>
    <w:rsid w:val="005D737A"/>
    <w:rsid w:val="005D78C9"/>
    <w:rsid w:val="005D7B7A"/>
    <w:rsid w:val="005D7E61"/>
    <w:rsid w:val="005E03E5"/>
    <w:rsid w:val="005E06E0"/>
    <w:rsid w:val="005E0833"/>
    <w:rsid w:val="005E1096"/>
    <w:rsid w:val="005E11B7"/>
    <w:rsid w:val="005E1DBE"/>
    <w:rsid w:val="005E2244"/>
    <w:rsid w:val="005E2796"/>
    <w:rsid w:val="005E27A6"/>
    <w:rsid w:val="005E2A24"/>
    <w:rsid w:val="005E2E66"/>
    <w:rsid w:val="005E2EB4"/>
    <w:rsid w:val="005E30A4"/>
    <w:rsid w:val="005E3204"/>
    <w:rsid w:val="005E3641"/>
    <w:rsid w:val="005E39CF"/>
    <w:rsid w:val="005E3D0A"/>
    <w:rsid w:val="005E3D82"/>
    <w:rsid w:val="005E3DEB"/>
    <w:rsid w:val="005E3FF0"/>
    <w:rsid w:val="005E400F"/>
    <w:rsid w:val="005E41A1"/>
    <w:rsid w:val="005E42A2"/>
    <w:rsid w:val="005E432E"/>
    <w:rsid w:val="005E4370"/>
    <w:rsid w:val="005E458E"/>
    <w:rsid w:val="005E46A1"/>
    <w:rsid w:val="005E46EC"/>
    <w:rsid w:val="005E4924"/>
    <w:rsid w:val="005E4BAA"/>
    <w:rsid w:val="005E4C54"/>
    <w:rsid w:val="005E4E45"/>
    <w:rsid w:val="005E556F"/>
    <w:rsid w:val="005E5848"/>
    <w:rsid w:val="005E58EE"/>
    <w:rsid w:val="005E5CDB"/>
    <w:rsid w:val="005E640A"/>
    <w:rsid w:val="005E6428"/>
    <w:rsid w:val="005E648A"/>
    <w:rsid w:val="005E6EE2"/>
    <w:rsid w:val="005E7796"/>
    <w:rsid w:val="005E786E"/>
    <w:rsid w:val="005F02F5"/>
    <w:rsid w:val="005F03C7"/>
    <w:rsid w:val="005F0897"/>
    <w:rsid w:val="005F0A27"/>
    <w:rsid w:val="005F1059"/>
    <w:rsid w:val="005F1163"/>
    <w:rsid w:val="005F151E"/>
    <w:rsid w:val="005F15FC"/>
    <w:rsid w:val="005F15FD"/>
    <w:rsid w:val="005F1650"/>
    <w:rsid w:val="005F17DA"/>
    <w:rsid w:val="005F1A24"/>
    <w:rsid w:val="005F1A73"/>
    <w:rsid w:val="005F1B8A"/>
    <w:rsid w:val="005F1E13"/>
    <w:rsid w:val="005F2548"/>
    <w:rsid w:val="005F28D0"/>
    <w:rsid w:val="005F29B1"/>
    <w:rsid w:val="005F353C"/>
    <w:rsid w:val="005F369E"/>
    <w:rsid w:val="005F37BD"/>
    <w:rsid w:val="005F3A59"/>
    <w:rsid w:val="005F3DB9"/>
    <w:rsid w:val="005F3FB6"/>
    <w:rsid w:val="005F4286"/>
    <w:rsid w:val="005F5570"/>
    <w:rsid w:val="005F5804"/>
    <w:rsid w:val="005F59E0"/>
    <w:rsid w:val="005F5B9D"/>
    <w:rsid w:val="005F5F53"/>
    <w:rsid w:val="005F73A2"/>
    <w:rsid w:val="005F749E"/>
    <w:rsid w:val="005F78DE"/>
    <w:rsid w:val="005F792A"/>
    <w:rsid w:val="005F7EC9"/>
    <w:rsid w:val="00600193"/>
    <w:rsid w:val="0060022A"/>
    <w:rsid w:val="00600413"/>
    <w:rsid w:val="006009B2"/>
    <w:rsid w:val="006009B5"/>
    <w:rsid w:val="00600F21"/>
    <w:rsid w:val="006015E0"/>
    <w:rsid w:val="00601A13"/>
    <w:rsid w:val="00601DC7"/>
    <w:rsid w:val="00602081"/>
    <w:rsid w:val="006029B7"/>
    <w:rsid w:val="00602D29"/>
    <w:rsid w:val="00602E94"/>
    <w:rsid w:val="00602EC4"/>
    <w:rsid w:val="00603484"/>
    <w:rsid w:val="006036DB"/>
    <w:rsid w:val="00603D09"/>
    <w:rsid w:val="00603D59"/>
    <w:rsid w:val="0060405B"/>
    <w:rsid w:val="006049CB"/>
    <w:rsid w:val="00604AD4"/>
    <w:rsid w:val="00604CE1"/>
    <w:rsid w:val="00604D4B"/>
    <w:rsid w:val="00605181"/>
    <w:rsid w:val="006052F6"/>
    <w:rsid w:val="00605A9A"/>
    <w:rsid w:val="00605F2F"/>
    <w:rsid w:val="00605FB5"/>
    <w:rsid w:val="00606027"/>
    <w:rsid w:val="006060E2"/>
    <w:rsid w:val="00606538"/>
    <w:rsid w:val="00606544"/>
    <w:rsid w:val="0060672C"/>
    <w:rsid w:val="00606CB5"/>
    <w:rsid w:val="00606DF8"/>
    <w:rsid w:val="006070E5"/>
    <w:rsid w:val="00607C16"/>
    <w:rsid w:val="0061006E"/>
    <w:rsid w:val="00610855"/>
    <w:rsid w:val="00610BC3"/>
    <w:rsid w:val="00610E45"/>
    <w:rsid w:val="00610F8E"/>
    <w:rsid w:val="00611126"/>
    <w:rsid w:val="00611C1A"/>
    <w:rsid w:val="0061241A"/>
    <w:rsid w:val="00612638"/>
    <w:rsid w:val="006126B0"/>
    <w:rsid w:val="00612984"/>
    <w:rsid w:val="00612AF5"/>
    <w:rsid w:val="00612B1E"/>
    <w:rsid w:val="00612CA1"/>
    <w:rsid w:val="0061327B"/>
    <w:rsid w:val="006136D2"/>
    <w:rsid w:val="00614119"/>
    <w:rsid w:val="0061428C"/>
    <w:rsid w:val="00614662"/>
    <w:rsid w:val="0061469E"/>
    <w:rsid w:val="00614C4D"/>
    <w:rsid w:val="00614FAA"/>
    <w:rsid w:val="00615625"/>
    <w:rsid w:val="00615A8A"/>
    <w:rsid w:val="00615F1B"/>
    <w:rsid w:val="00616068"/>
    <w:rsid w:val="006169B1"/>
    <w:rsid w:val="006172CE"/>
    <w:rsid w:val="0061758F"/>
    <w:rsid w:val="00617960"/>
    <w:rsid w:val="00620036"/>
    <w:rsid w:val="00620625"/>
    <w:rsid w:val="00620E27"/>
    <w:rsid w:val="00620E7E"/>
    <w:rsid w:val="00620F43"/>
    <w:rsid w:val="00621324"/>
    <w:rsid w:val="006214CB"/>
    <w:rsid w:val="006215A5"/>
    <w:rsid w:val="006215B6"/>
    <w:rsid w:val="00621B7B"/>
    <w:rsid w:val="00621C47"/>
    <w:rsid w:val="00621E56"/>
    <w:rsid w:val="006222FB"/>
    <w:rsid w:val="006229E1"/>
    <w:rsid w:val="00622ABE"/>
    <w:rsid w:val="006230B1"/>
    <w:rsid w:val="00623149"/>
    <w:rsid w:val="006234CC"/>
    <w:rsid w:val="0062389F"/>
    <w:rsid w:val="00623930"/>
    <w:rsid w:val="0062455D"/>
    <w:rsid w:val="00624639"/>
    <w:rsid w:val="006247F7"/>
    <w:rsid w:val="006247F8"/>
    <w:rsid w:val="006249C6"/>
    <w:rsid w:val="00624BCF"/>
    <w:rsid w:val="00625493"/>
    <w:rsid w:val="0062609F"/>
    <w:rsid w:val="0062697D"/>
    <w:rsid w:val="0062745B"/>
    <w:rsid w:val="00627929"/>
    <w:rsid w:val="00627A89"/>
    <w:rsid w:val="0063009C"/>
    <w:rsid w:val="00630231"/>
    <w:rsid w:val="006302D4"/>
    <w:rsid w:val="006302F8"/>
    <w:rsid w:val="00630407"/>
    <w:rsid w:val="0063056A"/>
    <w:rsid w:val="006305EF"/>
    <w:rsid w:val="00630931"/>
    <w:rsid w:val="00630AFE"/>
    <w:rsid w:val="00630CBB"/>
    <w:rsid w:val="00630F48"/>
    <w:rsid w:val="00630FF9"/>
    <w:rsid w:val="0063104B"/>
    <w:rsid w:val="0063107A"/>
    <w:rsid w:val="00631C14"/>
    <w:rsid w:val="00632099"/>
    <w:rsid w:val="00632729"/>
    <w:rsid w:val="006327D7"/>
    <w:rsid w:val="006328E9"/>
    <w:rsid w:val="0063291E"/>
    <w:rsid w:val="00633038"/>
    <w:rsid w:val="006332D9"/>
    <w:rsid w:val="006337E0"/>
    <w:rsid w:val="00633D73"/>
    <w:rsid w:val="00633F90"/>
    <w:rsid w:val="006340B6"/>
    <w:rsid w:val="006347C9"/>
    <w:rsid w:val="006347EC"/>
    <w:rsid w:val="00634B58"/>
    <w:rsid w:val="006351AA"/>
    <w:rsid w:val="006353A2"/>
    <w:rsid w:val="00635EB1"/>
    <w:rsid w:val="006360F9"/>
    <w:rsid w:val="0063617B"/>
    <w:rsid w:val="00636917"/>
    <w:rsid w:val="00636CE9"/>
    <w:rsid w:val="00636E70"/>
    <w:rsid w:val="00637DF9"/>
    <w:rsid w:val="006404BC"/>
    <w:rsid w:val="00640EC9"/>
    <w:rsid w:val="00641016"/>
    <w:rsid w:val="006414A1"/>
    <w:rsid w:val="00641805"/>
    <w:rsid w:val="00641995"/>
    <w:rsid w:val="00641ACB"/>
    <w:rsid w:val="00641AD1"/>
    <w:rsid w:val="00641B50"/>
    <w:rsid w:val="00642517"/>
    <w:rsid w:val="00642563"/>
    <w:rsid w:val="00642EFE"/>
    <w:rsid w:val="00643173"/>
    <w:rsid w:val="00643583"/>
    <w:rsid w:val="0064386E"/>
    <w:rsid w:val="00643D2A"/>
    <w:rsid w:val="00643DBC"/>
    <w:rsid w:val="00643E08"/>
    <w:rsid w:val="00644732"/>
    <w:rsid w:val="00644772"/>
    <w:rsid w:val="00644E89"/>
    <w:rsid w:val="00645095"/>
    <w:rsid w:val="006456EE"/>
    <w:rsid w:val="00645784"/>
    <w:rsid w:val="00645D66"/>
    <w:rsid w:val="0064602F"/>
    <w:rsid w:val="00646610"/>
    <w:rsid w:val="0064677D"/>
    <w:rsid w:val="006467A8"/>
    <w:rsid w:val="006471E0"/>
    <w:rsid w:val="006479C0"/>
    <w:rsid w:val="00647C7E"/>
    <w:rsid w:val="00647E2D"/>
    <w:rsid w:val="0065004E"/>
    <w:rsid w:val="0065016C"/>
    <w:rsid w:val="006501F6"/>
    <w:rsid w:val="00650474"/>
    <w:rsid w:val="00650873"/>
    <w:rsid w:val="0065087E"/>
    <w:rsid w:val="00650A4D"/>
    <w:rsid w:val="00650CD9"/>
    <w:rsid w:val="00650E65"/>
    <w:rsid w:val="00651816"/>
    <w:rsid w:val="00651869"/>
    <w:rsid w:val="00651B28"/>
    <w:rsid w:val="00651BA2"/>
    <w:rsid w:val="00652202"/>
    <w:rsid w:val="0065361B"/>
    <w:rsid w:val="00653A8D"/>
    <w:rsid w:val="00653B37"/>
    <w:rsid w:val="00653CF2"/>
    <w:rsid w:val="00653DA8"/>
    <w:rsid w:val="00654338"/>
    <w:rsid w:val="00654572"/>
    <w:rsid w:val="0065475C"/>
    <w:rsid w:val="006548DD"/>
    <w:rsid w:val="00654989"/>
    <w:rsid w:val="0065591D"/>
    <w:rsid w:val="00655A61"/>
    <w:rsid w:val="00655B04"/>
    <w:rsid w:val="00655DBF"/>
    <w:rsid w:val="00656006"/>
    <w:rsid w:val="0065608E"/>
    <w:rsid w:val="006561A8"/>
    <w:rsid w:val="0065654A"/>
    <w:rsid w:val="00656C73"/>
    <w:rsid w:val="00656EB6"/>
    <w:rsid w:val="0065777B"/>
    <w:rsid w:val="00660481"/>
    <w:rsid w:val="006604E4"/>
    <w:rsid w:val="006605F8"/>
    <w:rsid w:val="00660777"/>
    <w:rsid w:val="00660913"/>
    <w:rsid w:val="00660AA6"/>
    <w:rsid w:val="00660F1B"/>
    <w:rsid w:val="00661876"/>
    <w:rsid w:val="00661CFE"/>
    <w:rsid w:val="00662678"/>
    <w:rsid w:val="00662696"/>
    <w:rsid w:val="0066270D"/>
    <w:rsid w:val="00662973"/>
    <w:rsid w:val="00662ED0"/>
    <w:rsid w:val="00662F2F"/>
    <w:rsid w:val="0066302C"/>
    <w:rsid w:val="006635AC"/>
    <w:rsid w:val="0066368F"/>
    <w:rsid w:val="0066369A"/>
    <w:rsid w:val="00663BC1"/>
    <w:rsid w:val="00663BDF"/>
    <w:rsid w:val="00663C6D"/>
    <w:rsid w:val="0066404C"/>
    <w:rsid w:val="00664832"/>
    <w:rsid w:val="006648AA"/>
    <w:rsid w:val="00664AB0"/>
    <w:rsid w:val="00664BF8"/>
    <w:rsid w:val="006652FF"/>
    <w:rsid w:val="00665465"/>
    <w:rsid w:val="0066574A"/>
    <w:rsid w:val="00665A04"/>
    <w:rsid w:val="00665A06"/>
    <w:rsid w:val="0066614F"/>
    <w:rsid w:val="00666A2C"/>
    <w:rsid w:val="00666ABD"/>
    <w:rsid w:val="00666B75"/>
    <w:rsid w:val="00666CC8"/>
    <w:rsid w:val="00666E5C"/>
    <w:rsid w:val="006673B6"/>
    <w:rsid w:val="006676FD"/>
    <w:rsid w:val="0066774A"/>
    <w:rsid w:val="00667808"/>
    <w:rsid w:val="00667ED9"/>
    <w:rsid w:val="006701CF"/>
    <w:rsid w:val="00670205"/>
    <w:rsid w:val="0067086B"/>
    <w:rsid w:val="00670CC7"/>
    <w:rsid w:val="00671120"/>
    <w:rsid w:val="006711A7"/>
    <w:rsid w:val="00671299"/>
    <w:rsid w:val="00671315"/>
    <w:rsid w:val="00671322"/>
    <w:rsid w:val="006713E5"/>
    <w:rsid w:val="006723B5"/>
    <w:rsid w:val="006724CE"/>
    <w:rsid w:val="00672648"/>
    <w:rsid w:val="0067293B"/>
    <w:rsid w:val="00672C3E"/>
    <w:rsid w:val="0067344B"/>
    <w:rsid w:val="0067347E"/>
    <w:rsid w:val="0067355A"/>
    <w:rsid w:val="00673623"/>
    <w:rsid w:val="0067385C"/>
    <w:rsid w:val="00673D35"/>
    <w:rsid w:val="00673EA4"/>
    <w:rsid w:val="00674863"/>
    <w:rsid w:val="00674A47"/>
    <w:rsid w:val="00674CBF"/>
    <w:rsid w:val="00675333"/>
    <w:rsid w:val="00675572"/>
    <w:rsid w:val="00675CEB"/>
    <w:rsid w:val="00675D2F"/>
    <w:rsid w:val="0067616C"/>
    <w:rsid w:val="006761DD"/>
    <w:rsid w:val="006766BC"/>
    <w:rsid w:val="006768B2"/>
    <w:rsid w:val="0068011A"/>
    <w:rsid w:val="006807B9"/>
    <w:rsid w:val="00680A38"/>
    <w:rsid w:val="00680AB3"/>
    <w:rsid w:val="00680E23"/>
    <w:rsid w:val="00681092"/>
    <w:rsid w:val="0068151F"/>
    <w:rsid w:val="00681578"/>
    <w:rsid w:val="00681AB8"/>
    <w:rsid w:val="00681D63"/>
    <w:rsid w:val="00682116"/>
    <w:rsid w:val="006822F4"/>
    <w:rsid w:val="006825DC"/>
    <w:rsid w:val="006826D9"/>
    <w:rsid w:val="00682949"/>
    <w:rsid w:val="0068321B"/>
    <w:rsid w:val="006832A6"/>
    <w:rsid w:val="006834DF"/>
    <w:rsid w:val="0068389E"/>
    <w:rsid w:val="00683DA5"/>
    <w:rsid w:val="00683FF6"/>
    <w:rsid w:val="0068414B"/>
    <w:rsid w:val="006842C4"/>
    <w:rsid w:val="00684517"/>
    <w:rsid w:val="0068486B"/>
    <w:rsid w:val="00684F55"/>
    <w:rsid w:val="0068502F"/>
    <w:rsid w:val="00685A8D"/>
    <w:rsid w:val="00685B98"/>
    <w:rsid w:val="00685BAD"/>
    <w:rsid w:val="00685C1B"/>
    <w:rsid w:val="00686A2C"/>
    <w:rsid w:val="00686E19"/>
    <w:rsid w:val="006879DA"/>
    <w:rsid w:val="00687F16"/>
    <w:rsid w:val="00690C2B"/>
    <w:rsid w:val="006911C9"/>
    <w:rsid w:val="006912B7"/>
    <w:rsid w:val="00691407"/>
    <w:rsid w:val="006917E8"/>
    <w:rsid w:val="00692573"/>
    <w:rsid w:val="006929DE"/>
    <w:rsid w:val="00692B12"/>
    <w:rsid w:val="00693230"/>
    <w:rsid w:val="00693246"/>
    <w:rsid w:val="00693755"/>
    <w:rsid w:val="006938B4"/>
    <w:rsid w:val="00693988"/>
    <w:rsid w:val="00693F32"/>
    <w:rsid w:val="0069482F"/>
    <w:rsid w:val="00694C4A"/>
    <w:rsid w:val="00695C23"/>
    <w:rsid w:val="00695E76"/>
    <w:rsid w:val="00696397"/>
    <w:rsid w:val="00696492"/>
    <w:rsid w:val="00696664"/>
    <w:rsid w:val="00696711"/>
    <w:rsid w:val="00696771"/>
    <w:rsid w:val="00696AE4"/>
    <w:rsid w:val="00696CB6"/>
    <w:rsid w:val="00696DB4"/>
    <w:rsid w:val="0069752F"/>
    <w:rsid w:val="006977AB"/>
    <w:rsid w:val="006978CB"/>
    <w:rsid w:val="00697DB6"/>
    <w:rsid w:val="006A08B9"/>
    <w:rsid w:val="006A0B21"/>
    <w:rsid w:val="006A0E1D"/>
    <w:rsid w:val="006A141F"/>
    <w:rsid w:val="006A184A"/>
    <w:rsid w:val="006A1E4E"/>
    <w:rsid w:val="006A2268"/>
    <w:rsid w:val="006A23E9"/>
    <w:rsid w:val="006A270A"/>
    <w:rsid w:val="006A3CBC"/>
    <w:rsid w:val="006A3EB2"/>
    <w:rsid w:val="006A402F"/>
    <w:rsid w:val="006A41D4"/>
    <w:rsid w:val="006A47BC"/>
    <w:rsid w:val="006A51BA"/>
    <w:rsid w:val="006A5338"/>
    <w:rsid w:val="006A535D"/>
    <w:rsid w:val="006A5505"/>
    <w:rsid w:val="006A5932"/>
    <w:rsid w:val="006A5ADE"/>
    <w:rsid w:val="006A5B41"/>
    <w:rsid w:val="006A5C86"/>
    <w:rsid w:val="006A5CE2"/>
    <w:rsid w:val="006A5EC8"/>
    <w:rsid w:val="006A61C1"/>
    <w:rsid w:val="006A648F"/>
    <w:rsid w:val="006A67D7"/>
    <w:rsid w:val="006A6B85"/>
    <w:rsid w:val="006A6EC5"/>
    <w:rsid w:val="006A6F87"/>
    <w:rsid w:val="006A729F"/>
    <w:rsid w:val="006A774B"/>
    <w:rsid w:val="006A7798"/>
    <w:rsid w:val="006A7BD9"/>
    <w:rsid w:val="006B0119"/>
    <w:rsid w:val="006B0233"/>
    <w:rsid w:val="006B0287"/>
    <w:rsid w:val="006B02DB"/>
    <w:rsid w:val="006B09FF"/>
    <w:rsid w:val="006B0C77"/>
    <w:rsid w:val="006B1139"/>
    <w:rsid w:val="006B1287"/>
    <w:rsid w:val="006B13FF"/>
    <w:rsid w:val="006B1812"/>
    <w:rsid w:val="006B19A2"/>
    <w:rsid w:val="006B19E3"/>
    <w:rsid w:val="006B1A51"/>
    <w:rsid w:val="006B1B94"/>
    <w:rsid w:val="006B29DA"/>
    <w:rsid w:val="006B2DDB"/>
    <w:rsid w:val="006B2EF5"/>
    <w:rsid w:val="006B332B"/>
    <w:rsid w:val="006B34E0"/>
    <w:rsid w:val="006B372B"/>
    <w:rsid w:val="006B3793"/>
    <w:rsid w:val="006B38C4"/>
    <w:rsid w:val="006B3C3D"/>
    <w:rsid w:val="006B47AD"/>
    <w:rsid w:val="006B4927"/>
    <w:rsid w:val="006B4964"/>
    <w:rsid w:val="006B4B60"/>
    <w:rsid w:val="006B4E03"/>
    <w:rsid w:val="006B4EEA"/>
    <w:rsid w:val="006B5010"/>
    <w:rsid w:val="006B5213"/>
    <w:rsid w:val="006B534F"/>
    <w:rsid w:val="006B539A"/>
    <w:rsid w:val="006B5501"/>
    <w:rsid w:val="006B568D"/>
    <w:rsid w:val="006B5E00"/>
    <w:rsid w:val="006B6510"/>
    <w:rsid w:val="006B6851"/>
    <w:rsid w:val="006B688E"/>
    <w:rsid w:val="006B6B03"/>
    <w:rsid w:val="006B6DC9"/>
    <w:rsid w:val="006B724A"/>
    <w:rsid w:val="006B73B7"/>
    <w:rsid w:val="006B74EE"/>
    <w:rsid w:val="006B7A7A"/>
    <w:rsid w:val="006B7DEC"/>
    <w:rsid w:val="006C00C8"/>
    <w:rsid w:val="006C0651"/>
    <w:rsid w:val="006C0720"/>
    <w:rsid w:val="006C0C0D"/>
    <w:rsid w:val="006C0C7A"/>
    <w:rsid w:val="006C0FDA"/>
    <w:rsid w:val="006C1297"/>
    <w:rsid w:val="006C133C"/>
    <w:rsid w:val="006C1B49"/>
    <w:rsid w:val="006C1EA3"/>
    <w:rsid w:val="006C207C"/>
    <w:rsid w:val="006C2156"/>
    <w:rsid w:val="006C298E"/>
    <w:rsid w:val="006C2DAD"/>
    <w:rsid w:val="006C3036"/>
    <w:rsid w:val="006C30E3"/>
    <w:rsid w:val="006C31F0"/>
    <w:rsid w:val="006C35F2"/>
    <w:rsid w:val="006C35F6"/>
    <w:rsid w:val="006C3795"/>
    <w:rsid w:val="006C3BA2"/>
    <w:rsid w:val="006C3BEB"/>
    <w:rsid w:val="006C3CCA"/>
    <w:rsid w:val="006C3F07"/>
    <w:rsid w:val="006C4050"/>
    <w:rsid w:val="006C42F3"/>
    <w:rsid w:val="006C4B74"/>
    <w:rsid w:val="006C58B8"/>
    <w:rsid w:val="006C5962"/>
    <w:rsid w:val="006C5A46"/>
    <w:rsid w:val="006C5AEF"/>
    <w:rsid w:val="006C5C91"/>
    <w:rsid w:val="006C5E8E"/>
    <w:rsid w:val="006C6345"/>
    <w:rsid w:val="006C6B98"/>
    <w:rsid w:val="006C6C16"/>
    <w:rsid w:val="006C6CE0"/>
    <w:rsid w:val="006C7F5F"/>
    <w:rsid w:val="006D0471"/>
    <w:rsid w:val="006D0490"/>
    <w:rsid w:val="006D0D63"/>
    <w:rsid w:val="006D0E81"/>
    <w:rsid w:val="006D11DE"/>
    <w:rsid w:val="006D126F"/>
    <w:rsid w:val="006D12DF"/>
    <w:rsid w:val="006D1E9E"/>
    <w:rsid w:val="006D1F8B"/>
    <w:rsid w:val="006D2417"/>
    <w:rsid w:val="006D2684"/>
    <w:rsid w:val="006D2BDB"/>
    <w:rsid w:val="006D3525"/>
    <w:rsid w:val="006D35AA"/>
    <w:rsid w:val="006D3744"/>
    <w:rsid w:val="006D38E3"/>
    <w:rsid w:val="006D3A04"/>
    <w:rsid w:val="006D3D12"/>
    <w:rsid w:val="006D3D94"/>
    <w:rsid w:val="006D428B"/>
    <w:rsid w:val="006D43CD"/>
    <w:rsid w:val="006D43D5"/>
    <w:rsid w:val="006D4444"/>
    <w:rsid w:val="006D4446"/>
    <w:rsid w:val="006D45C5"/>
    <w:rsid w:val="006D46FF"/>
    <w:rsid w:val="006D4904"/>
    <w:rsid w:val="006D4A89"/>
    <w:rsid w:val="006D4B44"/>
    <w:rsid w:val="006D4DAB"/>
    <w:rsid w:val="006D4EE8"/>
    <w:rsid w:val="006D4F30"/>
    <w:rsid w:val="006D53AB"/>
    <w:rsid w:val="006D554F"/>
    <w:rsid w:val="006D564B"/>
    <w:rsid w:val="006D5D93"/>
    <w:rsid w:val="006D6115"/>
    <w:rsid w:val="006D637B"/>
    <w:rsid w:val="006D63CF"/>
    <w:rsid w:val="006D648D"/>
    <w:rsid w:val="006D651B"/>
    <w:rsid w:val="006D6737"/>
    <w:rsid w:val="006D6885"/>
    <w:rsid w:val="006D6BAA"/>
    <w:rsid w:val="006D6BC1"/>
    <w:rsid w:val="006D6EAB"/>
    <w:rsid w:val="006D6F08"/>
    <w:rsid w:val="006D6FCB"/>
    <w:rsid w:val="006D72F6"/>
    <w:rsid w:val="006D765A"/>
    <w:rsid w:val="006E0023"/>
    <w:rsid w:val="006E0483"/>
    <w:rsid w:val="006E04AA"/>
    <w:rsid w:val="006E072E"/>
    <w:rsid w:val="006E10F0"/>
    <w:rsid w:val="006E11E5"/>
    <w:rsid w:val="006E182F"/>
    <w:rsid w:val="006E1901"/>
    <w:rsid w:val="006E19AD"/>
    <w:rsid w:val="006E1A1A"/>
    <w:rsid w:val="006E1C1F"/>
    <w:rsid w:val="006E2929"/>
    <w:rsid w:val="006E2B54"/>
    <w:rsid w:val="006E3249"/>
    <w:rsid w:val="006E3638"/>
    <w:rsid w:val="006E3812"/>
    <w:rsid w:val="006E38ED"/>
    <w:rsid w:val="006E3A03"/>
    <w:rsid w:val="006E3F55"/>
    <w:rsid w:val="006E412E"/>
    <w:rsid w:val="006E4DBF"/>
    <w:rsid w:val="006E52CF"/>
    <w:rsid w:val="006E5669"/>
    <w:rsid w:val="006E5E04"/>
    <w:rsid w:val="006E5E23"/>
    <w:rsid w:val="006E5FDA"/>
    <w:rsid w:val="006E623D"/>
    <w:rsid w:val="006E63DC"/>
    <w:rsid w:val="006E65C8"/>
    <w:rsid w:val="006E6C8A"/>
    <w:rsid w:val="006E6EA8"/>
    <w:rsid w:val="006E7055"/>
    <w:rsid w:val="006E72D2"/>
    <w:rsid w:val="006E73BC"/>
    <w:rsid w:val="006E7490"/>
    <w:rsid w:val="006E752B"/>
    <w:rsid w:val="006E752C"/>
    <w:rsid w:val="006E761E"/>
    <w:rsid w:val="006E7739"/>
    <w:rsid w:val="006E7794"/>
    <w:rsid w:val="006E7CD7"/>
    <w:rsid w:val="006F003F"/>
    <w:rsid w:val="006F01B9"/>
    <w:rsid w:val="006F0262"/>
    <w:rsid w:val="006F0920"/>
    <w:rsid w:val="006F0959"/>
    <w:rsid w:val="006F10EC"/>
    <w:rsid w:val="006F12AD"/>
    <w:rsid w:val="006F18BD"/>
    <w:rsid w:val="006F1E32"/>
    <w:rsid w:val="006F1FEE"/>
    <w:rsid w:val="006F20C8"/>
    <w:rsid w:val="006F2161"/>
    <w:rsid w:val="006F21E8"/>
    <w:rsid w:val="006F2C40"/>
    <w:rsid w:val="006F2CD9"/>
    <w:rsid w:val="006F3789"/>
    <w:rsid w:val="006F3A71"/>
    <w:rsid w:val="006F457F"/>
    <w:rsid w:val="006F49F3"/>
    <w:rsid w:val="006F4C5F"/>
    <w:rsid w:val="006F5242"/>
    <w:rsid w:val="006F5278"/>
    <w:rsid w:val="006F556C"/>
    <w:rsid w:val="006F55AD"/>
    <w:rsid w:val="006F563E"/>
    <w:rsid w:val="006F5772"/>
    <w:rsid w:val="006F5E93"/>
    <w:rsid w:val="006F61B1"/>
    <w:rsid w:val="006F6663"/>
    <w:rsid w:val="006F67F8"/>
    <w:rsid w:val="006F6845"/>
    <w:rsid w:val="006F6DDF"/>
    <w:rsid w:val="006F74A9"/>
    <w:rsid w:val="006F757A"/>
    <w:rsid w:val="006F7B6B"/>
    <w:rsid w:val="006F7BEE"/>
    <w:rsid w:val="0070019D"/>
    <w:rsid w:val="007006E0"/>
    <w:rsid w:val="00700AA9"/>
    <w:rsid w:val="00700E19"/>
    <w:rsid w:val="00700EDC"/>
    <w:rsid w:val="00701E39"/>
    <w:rsid w:val="00702458"/>
    <w:rsid w:val="0070278A"/>
    <w:rsid w:val="00702E1E"/>
    <w:rsid w:val="00702E49"/>
    <w:rsid w:val="007030A2"/>
    <w:rsid w:val="00703897"/>
    <w:rsid w:val="00703AE0"/>
    <w:rsid w:val="00703DAF"/>
    <w:rsid w:val="007043D2"/>
    <w:rsid w:val="00704822"/>
    <w:rsid w:val="007048F1"/>
    <w:rsid w:val="00705977"/>
    <w:rsid w:val="00705F04"/>
    <w:rsid w:val="00706098"/>
    <w:rsid w:val="007065A0"/>
    <w:rsid w:val="00706A97"/>
    <w:rsid w:val="00707001"/>
    <w:rsid w:val="00707900"/>
    <w:rsid w:val="007100D5"/>
    <w:rsid w:val="00710297"/>
    <w:rsid w:val="007104C5"/>
    <w:rsid w:val="00710524"/>
    <w:rsid w:val="00710611"/>
    <w:rsid w:val="007107DE"/>
    <w:rsid w:val="00710853"/>
    <w:rsid w:val="00710A28"/>
    <w:rsid w:val="00710BA2"/>
    <w:rsid w:val="00710E30"/>
    <w:rsid w:val="00710E97"/>
    <w:rsid w:val="00710FE0"/>
    <w:rsid w:val="007115BD"/>
    <w:rsid w:val="00711666"/>
    <w:rsid w:val="007119A2"/>
    <w:rsid w:val="007119EB"/>
    <w:rsid w:val="00711CA3"/>
    <w:rsid w:val="00711E9A"/>
    <w:rsid w:val="0071212E"/>
    <w:rsid w:val="00712235"/>
    <w:rsid w:val="00712295"/>
    <w:rsid w:val="0071246C"/>
    <w:rsid w:val="00712BBA"/>
    <w:rsid w:val="007134B0"/>
    <w:rsid w:val="00713B2E"/>
    <w:rsid w:val="00714245"/>
    <w:rsid w:val="007142D8"/>
    <w:rsid w:val="007143FB"/>
    <w:rsid w:val="00714773"/>
    <w:rsid w:val="007147AD"/>
    <w:rsid w:val="00715F1A"/>
    <w:rsid w:val="00716417"/>
    <w:rsid w:val="007165CD"/>
    <w:rsid w:val="00716A2F"/>
    <w:rsid w:val="00716BB2"/>
    <w:rsid w:val="00716C77"/>
    <w:rsid w:val="0071701A"/>
    <w:rsid w:val="0071705E"/>
    <w:rsid w:val="007170B2"/>
    <w:rsid w:val="007170CF"/>
    <w:rsid w:val="0071727C"/>
    <w:rsid w:val="00717721"/>
    <w:rsid w:val="00717B97"/>
    <w:rsid w:val="00717DFA"/>
    <w:rsid w:val="00720015"/>
    <w:rsid w:val="00721281"/>
    <w:rsid w:val="007212C1"/>
    <w:rsid w:val="00721471"/>
    <w:rsid w:val="00721B43"/>
    <w:rsid w:val="007226FA"/>
    <w:rsid w:val="007227F9"/>
    <w:rsid w:val="00722C5F"/>
    <w:rsid w:val="00723321"/>
    <w:rsid w:val="00723A5E"/>
    <w:rsid w:val="00723AA3"/>
    <w:rsid w:val="00723C9C"/>
    <w:rsid w:val="00723CD8"/>
    <w:rsid w:val="007240F9"/>
    <w:rsid w:val="00724194"/>
    <w:rsid w:val="007249D8"/>
    <w:rsid w:val="00724B3C"/>
    <w:rsid w:val="00725973"/>
    <w:rsid w:val="00725ABE"/>
    <w:rsid w:val="007264B8"/>
    <w:rsid w:val="0072695B"/>
    <w:rsid w:val="0072725E"/>
    <w:rsid w:val="0072775D"/>
    <w:rsid w:val="00727B03"/>
    <w:rsid w:val="0073023B"/>
    <w:rsid w:val="007303CB"/>
    <w:rsid w:val="007313CD"/>
    <w:rsid w:val="00731419"/>
    <w:rsid w:val="007315BF"/>
    <w:rsid w:val="00731616"/>
    <w:rsid w:val="00732272"/>
    <w:rsid w:val="0073234F"/>
    <w:rsid w:val="0073267D"/>
    <w:rsid w:val="00732B8C"/>
    <w:rsid w:val="00732C2A"/>
    <w:rsid w:val="00732E28"/>
    <w:rsid w:val="00733245"/>
    <w:rsid w:val="007332AB"/>
    <w:rsid w:val="00733351"/>
    <w:rsid w:val="0073360E"/>
    <w:rsid w:val="00734252"/>
    <w:rsid w:val="0073446D"/>
    <w:rsid w:val="00734780"/>
    <w:rsid w:val="00734B7F"/>
    <w:rsid w:val="0073500F"/>
    <w:rsid w:val="007355E0"/>
    <w:rsid w:val="00735B71"/>
    <w:rsid w:val="00735D0D"/>
    <w:rsid w:val="00735D29"/>
    <w:rsid w:val="00735E9B"/>
    <w:rsid w:val="00736876"/>
    <w:rsid w:val="007368F2"/>
    <w:rsid w:val="00736CA5"/>
    <w:rsid w:val="007370BF"/>
    <w:rsid w:val="007376B7"/>
    <w:rsid w:val="00737EA1"/>
    <w:rsid w:val="007400AF"/>
    <w:rsid w:val="007402DF"/>
    <w:rsid w:val="0074060B"/>
    <w:rsid w:val="007406B9"/>
    <w:rsid w:val="00740729"/>
    <w:rsid w:val="007407A4"/>
    <w:rsid w:val="007408E3"/>
    <w:rsid w:val="007409A3"/>
    <w:rsid w:val="00740ACC"/>
    <w:rsid w:val="00740D65"/>
    <w:rsid w:val="007415EC"/>
    <w:rsid w:val="0074160A"/>
    <w:rsid w:val="00741B33"/>
    <w:rsid w:val="00741C40"/>
    <w:rsid w:val="00741E54"/>
    <w:rsid w:val="00742232"/>
    <w:rsid w:val="007422D1"/>
    <w:rsid w:val="0074256D"/>
    <w:rsid w:val="007428CC"/>
    <w:rsid w:val="007430B9"/>
    <w:rsid w:val="00743114"/>
    <w:rsid w:val="00743660"/>
    <w:rsid w:val="007437D1"/>
    <w:rsid w:val="007439B5"/>
    <w:rsid w:val="00743A87"/>
    <w:rsid w:val="00743DE1"/>
    <w:rsid w:val="00743DF2"/>
    <w:rsid w:val="00743F85"/>
    <w:rsid w:val="0074400B"/>
    <w:rsid w:val="0074437B"/>
    <w:rsid w:val="0074437D"/>
    <w:rsid w:val="00744E68"/>
    <w:rsid w:val="0074512B"/>
    <w:rsid w:val="0074592E"/>
    <w:rsid w:val="00745A30"/>
    <w:rsid w:val="00745AC1"/>
    <w:rsid w:val="00745BBD"/>
    <w:rsid w:val="007464A9"/>
    <w:rsid w:val="007464FC"/>
    <w:rsid w:val="00746897"/>
    <w:rsid w:val="00746D42"/>
    <w:rsid w:val="00746F38"/>
    <w:rsid w:val="00746F8E"/>
    <w:rsid w:val="0074733C"/>
    <w:rsid w:val="00747425"/>
    <w:rsid w:val="00747722"/>
    <w:rsid w:val="00747ADC"/>
    <w:rsid w:val="00747C0E"/>
    <w:rsid w:val="00747CAA"/>
    <w:rsid w:val="00747EF2"/>
    <w:rsid w:val="0075164C"/>
    <w:rsid w:val="007516F8"/>
    <w:rsid w:val="007518C7"/>
    <w:rsid w:val="0075196E"/>
    <w:rsid w:val="00751C87"/>
    <w:rsid w:val="00751D74"/>
    <w:rsid w:val="00752050"/>
    <w:rsid w:val="007520A6"/>
    <w:rsid w:val="0075210C"/>
    <w:rsid w:val="00752162"/>
    <w:rsid w:val="007522C7"/>
    <w:rsid w:val="00752648"/>
    <w:rsid w:val="00752769"/>
    <w:rsid w:val="0075293E"/>
    <w:rsid w:val="00752B97"/>
    <w:rsid w:val="00752CAC"/>
    <w:rsid w:val="0075306C"/>
    <w:rsid w:val="0075362B"/>
    <w:rsid w:val="007548BD"/>
    <w:rsid w:val="00754AE9"/>
    <w:rsid w:val="00754B01"/>
    <w:rsid w:val="00754BE3"/>
    <w:rsid w:val="0075506E"/>
    <w:rsid w:val="00755177"/>
    <w:rsid w:val="00755218"/>
    <w:rsid w:val="007555CE"/>
    <w:rsid w:val="00755654"/>
    <w:rsid w:val="007556B0"/>
    <w:rsid w:val="00755880"/>
    <w:rsid w:val="0075589C"/>
    <w:rsid w:val="00755AEE"/>
    <w:rsid w:val="00755D08"/>
    <w:rsid w:val="007560DB"/>
    <w:rsid w:val="007562D5"/>
    <w:rsid w:val="00756335"/>
    <w:rsid w:val="007563CB"/>
    <w:rsid w:val="00756523"/>
    <w:rsid w:val="007566B6"/>
    <w:rsid w:val="00756807"/>
    <w:rsid w:val="00756AF9"/>
    <w:rsid w:val="00757063"/>
    <w:rsid w:val="007571AD"/>
    <w:rsid w:val="007573D5"/>
    <w:rsid w:val="00757720"/>
    <w:rsid w:val="00757782"/>
    <w:rsid w:val="007577AA"/>
    <w:rsid w:val="0075782E"/>
    <w:rsid w:val="007607A5"/>
    <w:rsid w:val="00760CD4"/>
    <w:rsid w:val="007611EF"/>
    <w:rsid w:val="0076128F"/>
    <w:rsid w:val="00761302"/>
    <w:rsid w:val="00761754"/>
    <w:rsid w:val="007619DE"/>
    <w:rsid w:val="00761A76"/>
    <w:rsid w:val="00761AF7"/>
    <w:rsid w:val="00761ECF"/>
    <w:rsid w:val="00762545"/>
    <w:rsid w:val="007625C5"/>
    <w:rsid w:val="00762ADB"/>
    <w:rsid w:val="00762ED2"/>
    <w:rsid w:val="00762F75"/>
    <w:rsid w:val="007630DC"/>
    <w:rsid w:val="00763748"/>
    <w:rsid w:val="0076396A"/>
    <w:rsid w:val="007639F9"/>
    <w:rsid w:val="00764840"/>
    <w:rsid w:val="00765047"/>
    <w:rsid w:val="007651DC"/>
    <w:rsid w:val="00765C66"/>
    <w:rsid w:val="00766010"/>
    <w:rsid w:val="00766910"/>
    <w:rsid w:val="00766926"/>
    <w:rsid w:val="00766B86"/>
    <w:rsid w:val="00766C77"/>
    <w:rsid w:val="00766CCF"/>
    <w:rsid w:val="00766F33"/>
    <w:rsid w:val="00767063"/>
    <w:rsid w:val="00767249"/>
    <w:rsid w:val="0076779A"/>
    <w:rsid w:val="00767BDA"/>
    <w:rsid w:val="00770129"/>
    <w:rsid w:val="00770187"/>
    <w:rsid w:val="00770826"/>
    <w:rsid w:val="00770B31"/>
    <w:rsid w:val="00770C08"/>
    <w:rsid w:val="00770FAE"/>
    <w:rsid w:val="007717E2"/>
    <w:rsid w:val="00771848"/>
    <w:rsid w:val="00771E2C"/>
    <w:rsid w:val="00772214"/>
    <w:rsid w:val="00772334"/>
    <w:rsid w:val="00772571"/>
    <w:rsid w:val="00772700"/>
    <w:rsid w:val="00772A8D"/>
    <w:rsid w:val="00772AA8"/>
    <w:rsid w:val="00772D67"/>
    <w:rsid w:val="00772DE0"/>
    <w:rsid w:val="00772E42"/>
    <w:rsid w:val="00773975"/>
    <w:rsid w:val="00773B94"/>
    <w:rsid w:val="00773CDD"/>
    <w:rsid w:val="00773DE9"/>
    <w:rsid w:val="007742A8"/>
    <w:rsid w:val="0077471F"/>
    <w:rsid w:val="007748C3"/>
    <w:rsid w:val="0077589B"/>
    <w:rsid w:val="00775C3A"/>
    <w:rsid w:val="00776165"/>
    <w:rsid w:val="007762BA"/>
    <w:rsid w:val="0077643A"/>
    <w:rsid w:val="00776901"/>
    <w:rsid w:val="00776A03"/>
    <w:rsid w:val="00776EE3"/>
    <w:rsid w:val="007772F8"/>
    <w:rsid w:val="007774A0"/>
    <w:rsid w:val="00777C26"/>
    <w:rsid w:val="00777F6A"/>
    <w:rsid w:val="00777F7D"/>
    <w:rsid w:val="0078005C"/>
    <w:rsid w:val="007800CE"/>
    <w:rsid w:val="00781664"/>
    <w:rsid w:val="0078172D"/>
    <w:rsid w:val="007818C3"/>
    <w:rsid w:val="00782672"/>
    <w:rsid w:val="007826F6"/>
    <w:rsid w:val="00782808"/>
    <w:rsid w:val="00783251"/>
    <w:rsid w:val="0078335D"/>
    <w:rsid w:val="00783407"/>
    <w:rsid w:val="00783811"/>
    <w:rsid w:val="00783E5A"/>
    <w:rsid w:val="00783E8A"/>
    <w:rsid w:val="0078403E"/>
    <w:rsid w:val="007841BE"/>
    <w:rsid w:val="007850A5"/>
    <w:rsid w:val="00785889"/>
    <w:rsid w:val="0078594A"/>
    <w:rsid w:val="007860C2"/>
    <w:rsid w:val="0078628D"/>
    <w:rsid w:val="00786746"/>
    <w:rsid w:val="007867F7"/>
    <w:rsid w:val="00786A6A"/>
    <w:rsid w:val="00786BFE"/>
    <w:rsid w:val="00786E02"/>
    <w:rsid w:val="0078712B"/>
    <w:rsid w:val="00787702"/>
    <w:rsid w:val="007879F3"/>
    <w:rsid w:val="00787B3E"/>
    <w:rsid w:val="00787D0F"/>
    <w:rsid w:val="007900E1"/>
    <w:rsid w:val="00790134"/>
    <w:rsid w:val="00790488"/>
    <w:rsid w:val="007905C1"/>
    <w:rsid w:val="00790B4E"/>
    <w:rsid w:val="00790E26"/>
    <w:rsid w:val="00791110"/>
    <w:rsid w:val="00791165"/>
    <w:rsid w:val="00791579"/>
    <w:rsid w:val="00791BB8"/>
    <w:rsid w:val="00792802"/>
    <w:rsid w:val="007929C7"/>
    <w:rsid w:val="00793588"/>
    <w:rsid w:val="007935D2"/>
    <w:rsid w:val="00793783"/>
    <w:rsid w:val="007939A7"/>
    <w:rsid w:val="00793E1C"/>
    <w:rsid w:val="00793FBB"/>
    <w:rsid w:val="00794126"/>
    <w:rsid w:val="007945E9"/>
    <w:rsid w:val="0079473C"/>
    <w:rsid w:val="007947FB"/>
    <w:rsid w:val="0079485F"/>
    <w:rsid w:val="00794A26"/>
    <w:rsid w:val="00794A52"/>
    <w:rsid w:val="00794A5F"/>
    <w:rsid w:val="00794C24"/>
    <w:rsid w:val="00794CA8"/>
    <w:rsid w:val="00794E40"/>
    <w:rsid w:val="0079513D"/>
    <w:rsid w:val="00795548"/>
    <w:rsid w:val="00795789"/>
    <w:rsid w:val="00795A7B"/>
    <w:rsid w:val="00795B33"/>
    <w:rsid w:val="00795ECD"/>
    <w:rsid w:val="007963CD"/>
    <w:rsid w:val="00796CC3"/>
    <w:rsid w:val="00796EB5"/>
    <w:rsid w:val="0079701D"/>
    <w:rsid w:val="00797574"/>
    <w:rsid w:val="00797A43"/>
    <w:rsid w:val="00797AEB"/>
    <w:rsid w:val="00797E1C"/>
    <w:rsid w:val="007A0346"/>
    <w:rsid w:val="007A08F1"/>
    <w:rsid w:val="007A0B46"/>
    <w:rsid w:val="007A0D01"/>
    <w:rsid w:val="007A0E0B"/>
    <w:rsid w:val="007A14EB"/>
    <w:rsid w:val="007A1775"/>
    <w:rsid w:val="007A1878"/>
    <w:rsid w:val="007A21A0"/>
    <w:rsid w:val="007A23DD"/>
    <w:rsid w:val="007A2730"/>
    <w:rsid w:val="007A2AE0"/>
    <w:rsid w:val="007A2FB1"/>
    <w:rsid w:val="007A32D2"/>
    <w:rsid w:val="007A3692"/>
    <w:rsid w:val="007A3C07"/>
    <w:rsid w:val="007A3C0C"/>
    <w:rsid w:val="007A3E99"/>
    <w:rsid w:val="007A4CAD"/>
    <w:rsid w:val="007A526B"/>
    <w:rsid w:val="007A52A5"/>
    <w:rsid w:val="007A5790"/>
    <w:rsid w:val="007A59FA"/>
    <w:rsid w:val="007A5C67"/>
    <w:rsid w:val="007A5DDD"/>
    <w:rsid w:val="007A67EC"/>
    <w:rsid w:val="007A70A0"/>
    <w:rsid w:val="007A7303"/>
    <w:rsid w:val="007A76AE"/>
    <w:rsid w:val="007A7845"/>
    <w:rsid w:val="007A7982"/>
    <w:rsid w:val="007A79D7"/>
    <w:rsid w:val="007B0177"/>
    <w:rsid w:val="007B022E"/>
    <w:rsid w:val="007B022F"/>
    <w:rsid w:val="007B09EF"/>
    <w:rsid w:val="007B0CF4"/>
    <w:rsid w:val="007B116E"/>
    <w:rsid w:val="007B12DE"/>
    <w:rsid w:val="007B131B"/>
    <w:rsid w:val="007B1549"/>
    <w:rsid w:val="007B1697"/>
    <w:rsid w:val="007B181E"/>
    <w:rsid w:val="007B1BE6"/>
    <w:rsid w:val="007B1CF7"/>
    <w:rsid w:val="007B1D3F"/>
    <w:rsid w:val="007B2317"/>
    <w:rsid w:val="007B2432"/>
    <w:rsid w:val="007B2624"/>
    <w:rsid w:val="007B30DE"/>
    <w:rsid w:val="007B3366"/>
    <w:rsid w:val="007B3367"/>
    <w:rsid w:val="007B3C2E"/>
    <w:rsid w:val="007B3DFF"/>
    <w:rsid w:val="007B3F44"/>
    <w:rsid w:val="007B441B"/>
    <w:rsid w:val="007B4C3F"/>
    <w:rsid w:val="007B53E1"/>
    <w:rsid w:val="007B54E8"/>
    <w:rsid w:val="007B5729"/>
    <w:rsid w:val="007B590A"/>
    <w:rsid w:val="007B5982"/>
    <w:rsid w:val="007B5BA1"/>
    <w:rsid w:val="007B609E"/>
    <w:rsid w:val="007B6348"/>
    <w:rsid w:val="007B63BE"/>
    <w:rsid w:val="007B6641"/>
    <w:rsid w:val="007B6705"/>
    <w:rsid w:val="007B67A5"/>
    <w:rsid w:val="007B687B"/>
    <w:rsid w:val="007B6B82"/>
    <w:rsid w:val="007B7316"/>
    <w:rsid w:val="007B74D3"/>
    <w:rsid w:val="007B7A6E"/>
    <w:rsid w:val="007B7D16"/>
    <w:rsid w:val="007C002A"/>
    <w:rsid w:val="007C011E"/>
    <w:rsid w:val="007C0188"/>
    <w:rsid w:val="007C0606"/>
    <w:rsid w:val="007C0768"/>
    <w:rsid w:val="007C084A"/>
    <w:rsid w:val="007C0EB8"/>
    <w:rsid w:val="007C0FAD"/>
    <w:rsid w:val="007C11FD"/>
    <w:rsid w:val="007C1347"/>
    <w:rsid w:val="007C1767"/>
    <w:rsid w:val="007C2052"/>
    <w:rsid w:val="007C20AE"/>
    <w:rsid w:val="007C212C"/>
    <w:rsid w:val="007C28AD"/>
    <w:rsid w:val="007C292E"/>
    <w:rsid w:val="007C2998"/>
    <w:rsid w:val="007C2B13"/>
    <w:rsid w:val="007C2B54"/>
    <w:rsid w:val="007C2C7F"/>
    <w:rsid w:val="007C35C9"/>
    <w:rsid w:val="007C35F2"/>
    <w:rsid w:val="007C3C44"/>
    <w:rsid w:val="007C3CAD"/>
    <w:rsid w:val="007C4190"/>
    <w:rsid w:val="007C4519"/>
    <w:rsid w:val="007C457F"/>
    <w:rsid w:val="007C463D"/>
    <w:rsid w:val="007C4A29"/>
    <w:rsid w:val="007C4B03"/>
    <w:rsid w:val="007C4BB9"/>
    <w:rsid w:val="007C53AA"/>
    <w:rsid w:val="007C54A7"/>
    <w:rsid w:val="007C5813"/>
    <w:rsid w:val="007C5B9E"/>
    <w:rsid w:val="007C5CC1"/>
    <w:rsid w:val="007C5E54"/>
    <w:rsid w:val="007C5ECD"/>
    <w:rsid w:val="007C640E"/>
    <w:rsid w:val="007C6E3F"/>
    <w:rsid w:val="007C6E92"/>
    <w:rsid w:val="007C6F1F"/>
    <w:rsid w:val="007C70D5"/>
    <w:rsid w:val="007C7FE0"/>
    <w:rsid w:val="007D0717"/>
    <w:rsid w:val="007D0EDF"/>
    <w:rsid w:val="007D1352"/>
    <w:rsid w:val="007D1991"/>
    <w:rsid w:val="007D2044"/>
    <w:rsid w:val="007D2226"/>
    <w:rsid w:val="007D251B"/>
    <w:rsid w:val="007D282E"/>
    <w:rsid w:val="007D3380"/>
    <w:rsid w:val="007D33A5"/>
    <w:rsid w:val="007D3EB0"/>
    <w:rsid w:val="007D4055"/>
    <w:rsid w:val="007D4078"/>
    <w:rsid w:val="007D4317"/>
    <w:rsid w:val="007D4343"/>
    <w:rsid w:val="007D43E6"/>
    <w:rsid w:val="007D4556"/>
    <w:rsid w:val="007D4C89"/>
    <w:rsid w:val="007D4F72"/>
    <w:rsid w:val="007D53FB"/>
    <w:rsid w:val="007D59FA"/>
    <w:rsid w:val="007D5A17"/>
    <w:rsid w:val="007D5F60"/>
    <w:rsid w:val="007D6156"/>
    <w:rsid w:val="007D68B9"/>
    <w:rsid w:val="007D6C59"/>
    <w:rsid w:val="007D6D37"/>
    <w:rsid w:val="007D6F0C"/>
    <w:rsid w:val="007D7638"/>
    <w:rsid w:val="007D790E"/>
    <w:rsid w:val="007D7F4E"/>
    <w:rsid w:val="007E035B"/>
    <w:rsid w:val="007E06B8"/>
    <w:rsid w:val="007E0A48"/>
    <w:rsid w:val="007E1158"/>
    <w:rsid w:val="007E153C"/>
    <w:rsid w:val="007E19D9"/>
    <w:rsid w:val="007E200D"/>
    <w:rsid w:val="007E229C"/>
    <w:rsid w:val="007E24F2"/>
    <w:rsid w:val="007E2FDD"/>
    <w:rsid w:val="007E32C3"/>
    <w:rsid w:val="007E35F9"/>
    <w:rsid w:val="007E37B9"/>
    <w:rsid w:val="007E380C"/>
    <w:rsid w:val="007E3904"/>
    <w:rsid w:val="007E3AB4"/>
    <w:rsid w:val="007E4ACF"/>
    <w:rsid w:val="007E4C48"/>
    <w:rsid w:val="007E5195"/>
    <w:rsid w:val="007E51FF"/>
    <w:rsid w:val="007E542D"/>
    <w:rsid w:val="007E55B6"/>
    <w:rsid w:val="007E5A67"/>
    <w:rsid w:val="007E6704"/>
    <w:rsid w:val="007E695F"/>
    <w:rsid w:val="007E6B09"/>
    <w:rsid w:val="007E6FF4"/>
    <w:rsid w:val="007E72FF"/>
    <w:rsid w:val="007E735C"/>
    <w:rsid w:val="007E767C"/>
    <w:rsid w:val="007E7685"/>
    <w:rsid w:val="007E7B1F"/>
    <w:rsid w:val="007E7EE1"/>
    <w:rsid w:val="007F038A"/>
    <w:rsid w:val="007F0AE8"/>
    <w:rsid w:val="007F0F7D"/>
    <w:rsid w:val="007F1116"/>
    <w:rsid w:val="007F19BE"/>
    <w:rsid w:val="007F1A42"/>
    <w:rsid w:val="007F1A81"/>
    <w:rsid w:val="007F1EDE"/>
    <w:rsid w:val="007F219A"/>
    <w:rsid w:val="007F2267"/>
    <w:rsid w:val="007F2279"/>
    <w:rsid w:val="007F22EA"/>
    <w:rsid w:val="007F2994"/>
    <w:rsid w:val="007F2A83"/>
    <w:rsid w:val="007F2EF2"/>
    <w:rsid w:val="007F3025"/>
    <w:rsid w:val="007F30C0"/>
    <w:rsid w:val="007F31E2"/>
    <w:rsid w:val="007F3986"/>
    <w:rsid w:val="007F3C15"/>
    <w:rsid w:val="007F3D37"/>
    <w:rsid w:val="007F3EAC"/>
    <w:rsid w:val="007F3F3E"/>
    <w:rsid w:val="007F3FC2"/>
    <w:rsid w:val="007F3FF4"/>
    <w:rsid w:val="007F451D"/>
    <w:rsid w:val="007F4EA7"/>
    <w:rsid w:val="007F51B9"/>
    <w:rsid w:val="007F5573"/>
    <w:rsid w:val="007F58AA"/>
    <w:rsid w:val="007F5EC8"/>
    <w:rsid w:val="007F6210"/>
    <w:rsid w:val="007F64CB"/>
    <w:rsid w:val="007F6652"/>
    <w:rsid w:val="007F6666"/>
    <w:rsid w:val="007F686B"/>
    <w:rsid w:val="007F71DE"/>
    <w:rsid w:val="007F747D"/>
    <w:rsid w:val="007F751C"/>
    <w:rsid w:val="007F79BB"/>
    <w:rsid w:val="007F79DD"/>
    <w:rsid w:val="007F7AF3"/>
    <w:rsid w:val="00800221"/>
    <w:rsid w:val="008003FF"/>
    <w:rsid w:val="00800439"/>
    <w:rsid w:val="00800782"/>
    <w:rsid w:val="008008A3"/>
    <w:rsid w:val="0080091C"/>
    <w:rsid w:val="00800A5D"/>
    <w:rsid w:val="00800B2A"/>
    <w:rsid w:val="0080170A"/>
    <w:rsid w:val="008017A4"/>
    <w:rsid w:val="00801B3A"/>
    <w:rsid w:val="00801C16"/>
    <w:rsid w:val="00801C36"/>
    <w:rsid w:val="00801F12"/>
    <w:rsid w:val="008024F8"/>
    <w:rsid w:val="008025D9"/>
    <w:rsid w:val="00802762"/>
    <w:rsid w:val="0080284F"/>
    <w:rsid w:val="008029A0"/>
    <w:rsid w:val="00802B33"/>
    <w:rsid w:val="0080304F"/>
    <w:rsid w:val="00803377"/>
    <w:rsid w:val="008034CA"/>
    <w:rsid w:val="0080351B"/>
    <w:rsid w:val="0080397F"/>
    <w:rsid w:val="00803D22"/>
    <w:rsid w:val="00803E81"/>
    <w:rsid w:val="008042D1"/>
    <w:rsid w:val="0080433C"/>
    <w:rsid w:val="008044DD"/>
    <w:rsid w:val="00804554"/>
    <w:rsid w:val="0080474F"/>
    <w:rsid w:val="008047F6"/>
    <w:rsid w:val="008048F3"/>
    <w:rsid w:val="00804B33"/>
    <w:rsid w:val="00804EEC"/>
    <w:rsid w:val="0080537A"/>
    <w:rsid w:val="00805515"/>
    <w:rsid w:val="00805792"/>
    <w:rsid w:val="00805CF0"/>
    <w:rsid w:val="008066A3"/>
    <w:rsid w:val="0080697E"/>
    <w:rsid w:val="008069B6"/>
    <w:rsid w:val="00806AEB"/>
    <w:rsid w:val="00806FB0"/>
    <w:rsid w:val="008073EB"/>
    <w:rsid w:val="008079CE"/>
    <w:rsid w:val="00810197"/>
    <w:rsid w:val="00810402"/>
    <w:rsid w:val="00810577"/>
    <w:rsid w:val="008108A1"/>
    <w:rsid w:val="008108C7"/>
    <w:rsid w:val="00811437"/>
    <w:rsid w:val="00811895"/>
    <w:rsid w:val="00812013"/>
    <w:rsid w:val="008124FB"/>
    <w:rsid w:val="008126C6"/>
    <w:rsid w:val="008126F4"/>
    <w:rsid w:val="00812C02"/>
    <w:rsid w:val="00812CC2"/>
    <w:rsid w:val="00812D1D"/>
    <w:rsid w:val="008131F0"/>
    <w:rsid w:val="00813382"/>
    <w:rsid w:val="008138CD"/>
    <w:rsid w:val="00813A1D"/>
    <w:rsid w:val="00813DF9"/>
    <w:rsid w:val="0081429F"/>
    <w:rsid w:val="008145B4"/>
    <w:rsid w:val="0081463A"/>
    <w:rsid w:val="0081465A"/>
    <w:rsid w:val="008146C6"/>
    <w:rsid w:val="00814999"/>
    <w:rsid w:val="00814B48"/>
    <w:rsid w:val="00814B5E"/>
    <w:rsid w:val="00814DC0"/>
    <w:rsid w:val="0081519D"/>
    <w:rsid w:val="00815401"/>
    <w:rsid w:val="00815535"/>
    <w:rsid w:val="008157F1"/>
    <w:rsid w:val="00815A70"/>
    <w:rsid w:val="008164B5"/>
    <w:rsid w:val="008169BC"/>
    <w:rsid w:val="00817012"/>
    <w:rsid w:val="008170F9"/>
    <w:rsid w:val="008172CB"/>
    <w:rsid w:val="008175BF"/>
    <w:rsid w:val="00817C09"/>
    <w:rsid w:val="00817D5E"/>
    <w:rsid w:val="00817FE8"/>
    <w:rsid w:val="008203A9"/>
    <w:rsid w:val="0082042E"/>
    <w:rsid w:val="008206DA"/>
    <w:rsid w:val="00821995"/>
    <w:rsid w:val="0082226C"/>
    <w:rsid w:val="0082237C"/>
    <w:rsid w:val="00822524"/>
    <w:rsid w:val="00822A56"/>
    <w:rsid w:val="0082309C"/>
    <w:rsid w:val="00823439"/>
    <w:rsid w:val="0082374C"/>
    <w:rsid w:val="00823998"/>
    <w:rsid w:val="00823B2F"/>
    <w:rsid w:val="00823D4C"/>
    <w:rsid w:val="00823D8D"/>
    <w:rsid w:val="00823E75"/>
    <w:rsid w:val="00824203"/>
    <w:rsid w:val="00824686"/>
    <w:rsid w:val="00825181"/>
    <w:rsid w:val="00825374"/>
    <w:rsid w:val="00825482"/>
    <w:rsid w:val="00825760"/>
    <w:rsid w:val="00825791"/>
    <w:rsid w:val="0082587F"/>
    <w:rsid w:val="00825B64"/>
    <w:rsid w:val="00825B8F"/>
    <w:rsid w:val="00826239"/>
    <w:rsid w:val="0082629E"/>
    <w:rsid w:val="008265B3"/>
    <w:rsid w:val="00826927"/>
    <w:rsid w:val="00826C45"/>
    <w:rsid w:val="00826D77"/>
    <w:rsid w:val="00826E45"/>
    <w:rsid w:val="0082794B"/>
    <w:rsid w:val="008302BD"/>
    <w:rsid w:val="008306EA"/>
    <w:rsid w:val="0083092C"/>
    <w:rsid w:val="00830963"/>
    <w:rsid w:val="008309C5"/>
    <w:rsid w:val="00830E5B"/>
    <w:rsid w:val="00830F81"/>
    <w:rsid w:val="00831300"/>
    <w:rsid w:val="0083152E"/>
    <w:rsid w:val="008321B1"/>
    <w:rsid w:val="008325D6"/>
    <w:rsid w:val="0083266F"/>
    <w:rsid w:val="008326D6"/>
    <w:rsid w:val="008327F0"/>
    <w:rsid w:val="008327F1"/>
    <w:rsid w:val="00832C8E"/>
    <w:rsid w:val="00832EFA"/>
    <w:rsid w:val="00833028"/>
    <w:rsid w:val="0083318F"/>
    <w:rsid w:val="008337C3"/>
    <w:rsid w:val="008346D3"/>
    <w:rsid w:val="00834710"/>
    <w:rsid w:val="008349B4"/>
    <w:rsid w:val="00834ACD"/>
    <w:rsid w:val="00834B9B"/>
    <w:rsid w:val="0083559E"/>
    <w:rsid w:val="00835EE1"/>
    <w:rsid w:val="008361D3"/>
    <w:rsid w:val="0083620D"/>
    <w:rsid w:val="008363B2"/>
    <w:rsid w:val="008364DB"/>
    <w:rsid w:val="00836B28"/>
    <w:rsid w:val="00836F49"/>
    <w:rsid w:val="00837262"/>
    <w:rsid w:val="008372E7"/>
    <w:rsid w:val="00837368"/>
    <w:rsid w:val="0083756D"/>
    <w:rsid w:val="008378E1"/>
    <w:rsid w:val="00837BAF"/>
    <w:rsid w:val="00837E0D"/>
    <w:rsid w:val="00841232"/>
    <w:rsid w:val="0084141F"/>
    <w:rsid w:val="0084182E"/>
    <w:rsid w:val="00841979"/>
    <w:rsid w:val="00841A31"/>
    <w:rsid w:val="00841C7E"/>
    <w:rsid w:val="00841CA8"/>
    <w:rsid w:val="00841ECF"/>
    <w:rsid w:val="00841FAC"/>
    <w:rsid w:val="008421DB"/>
    <w:rsid w:val="00842B1D"/>
    <w:rsid w:val="00842E80"/>
    <w:rsid w:val="00843637"/>
    <w:rsid w:val="008436BD"/>
    <w:rsid w:val="00843CD0"/>
    <w:rsid w:val="00843CF8"/>
    <w:rsid w:val="008440EF"/>
    <w:rsid w:val="00844864"/>
    <w:rsid w:val="008451D6"/>
    <w:rsid w:val="00845241"/>
    <w:rsid w:val="0084534A"/>
    <w:rsid w:val="00845548"/>
    <w:rsid w:val="00845644"/>
    <w:rsid w:val="008457A8"/>
    <w:rsid w:val="0084595B"/>
    <w:rsid w:val="00845A27"/>
    <w:rsid w:val="00845B79"/>
    <w:rsid w:val="00845BFA"/>
    <w:rsid w:val="00845C31"/>
    <w:rsid w:val="00845D1B"/>
    <w:rsid w:val="00845F9C"/>
    <w:rsid w:val="00846005"/>
    <w:rsid w:val="0084615E"/>
    <w:rsid w:val="00846A59"/>
    <w:rsid w:val="00846ADF"/>
    <w:rsid w:val="00846C47"/>
    <w:rsid w:val="00846C95"/>
    <w:rsid w:val="00846E35"/>
    <w:rsid w:val="00847389"/>
    <w:rsid w:val="008474C6"/>
    <w:rsid w:val="00847520"/>
    <w:rsid w:val="0084767E"/>
    <w:rsid w:val="00847D3B"/>
    <w:rsid w:val="00847EA1"/>
    <w:rsid w:val="00850093"/>
    <w:rsid w:val="0085022B"/>
    <w:rsid w:val="008507C0"/>
    <w:rsid w:val="00850C77"/>
    <w:rsid w:val="00850D17"/>
    <w:rsid w:val="00850EDB"/>
    <w:rsid w:val="00850F0E"/>
    <w:rsid w:val="0085126D"/>
    <w:rsid w:val="00851650"/>
    <w:rsid w:val="00851ADD"/>
    <w:rsid w:val="00851B1C"/>
    <w:rsid w:val="00851CE3"/>
    <w:rsid w:val="00851E0A"/>
    <w:rsid w:val="00851E85"/>
    <w:rsid w:val="00851EA7"/>
    <w:rsid w:val="00852178"/>
    <w:rsid w:val="00852630"/>
    <w:rsid w:val="0085288E"/>
    <w:rsid w:val="00852ECD"/>
    <w:rsid w:val="008531AE"/>
    <w:rsid w:val="0085325C"/>
    <w:rsid w:val="00853566"/>
    <w:rsid w:val="008538CC"/>
    <w:rsid w:val="008538FD"/>
    <w:rsid w:val="0085395B"/>
    <w:rsid w:val="00853BA8"/>
    <w:rsid w:val="00853C22"/>
    <w:rsid w:val="00853D15"/>
    <w:rsid w:val="0085431D"/>
    <w:rsid w:val="00854ED3"/>
    <w:rsid w:val="00854EE3"/>
    <w:rsid w:val="008551BB"/>
    <w:rsid w:val="00855A91"/>
    <w:rsid w:val="00855F33"/>
    <w:rsid w:val="00856114"/>
    <w:rsid w:val="008562D7"/>
    <w:rsid w:val="00856713"/>
    <w:rsid w:val="00856854"/>
    <w:rsid w:val="008569DF"/>
    <w:rsid w:val="0085715D"/>
    <w:rsid w:val="00857386"/>
    <w:rsid w:val="00857873"/>
    <w:rsid w:val="00857998"/>
    <w:rsid w:val="00860799"/>
    <w:rsid w:val="00860CAA"/>
    <w:rsid w:val="00860F41"/>
    <w:rsid w:val="00861EFA"/>
    <w:rsid w:val="0086202B"/>
    <w:rsid w:val="00862095"/>
    <w:rsid w:val="00862603"/>
    <w:rsid w:val="0086302D"/>
    <w:rsid w:val="00863042"/>
    <w:rsid w:val="00863251"/>
    <w:rsid w:val="008633D1"/>
    <w:rsid w:val="008637A8"/>
    <w:rsid w:val="00863828"/>
    <w:rsid w:val="00863975"/>
    <w:rsid w:val="00863A3A"/>
    <w:rsid w:val="008640FA"/>
    <w:rsid w:val="00864677"/>
    <w:rsid w:val="008646D0"/>
    <w:rsid w:val="008647DD"/>
    <w:rsid w:val="00864A0A"/>
    <w:rsid w:val="00864BA7"/>
    <w:rsid w:val="00864CDE"/>
    <w:rsid w:val="00864DD5"/>
    <w:rsid w:val="00864DE1"/>
    <w:rsid w:val="00864F5C"/>
    <w:rsid w:val="0086530B"/>
    <w:rsid w:val="00865AEF"/>
    <w:rsid w:val="0086648B"/>
    <w:rsid w:val="008665F2"/>
    <w:rsid w:val="00866646"/>
    <w:rsid w:val="0086668E"/>
    <w:rsid w:val="00866BF8"/>
    <w:rsid w:val="0086746E"/>
    <w:rsid w:val="008675E3"/>
    <w:rsid w:val="00867FF7"/>
    <w:rsid w:val="008702BD"/>
    <w:rsid w:val="0087063A"/>
    <w:rsid w:val="008706DF"/>
    <w:rsid w:val="00870D5B"/>
    <w:rsid w:val="008712C9"/>
    <w:rsid w:val="008716E2"/>
    <w:rsid w:val="00871771"/>
    <w:rsid w:val="0087184C"/>
    <w:rsid w:val="00871C5C"/>
    <w:rsid w:val="008722AC"/>
    <w:rsid w:val="0087244E"/>
    <w:rsid w:val="00872576"/>
    <w:rsid w:val="00872618"/>
    <w:rsid w:val="00873024"/>
    <w:rsid w:val="00873B05"/>
    <w:rsid w:val="00873C14"/>
    <w:rsid w:val="0087466F"/>
    <w:rsid w:val="00874ED1"/>
    <w:rsid w:val="00874F6C"/>
    <w:rsid w:val="00874FBB"/>
    <w:rsid w:val="0087536B"/>
    <w:rsid w:val="00875491"/>
    <w:rsid w:val="00875972"/>
    <w:rsid w:val="00875D4B"/>
    <w:rsid w:val="00875F01"/>
    <w:rsid w:val="00876392"/>
    <w:rsid w:val="00876542"/>
    <w:rsid w:val="008767CD"/>
    <w:rsid w:val="008768C0"/>
    <w:rsid w:val="00876954"/>
    <w:rsid w:val="00876A87"/>
    <w:rsid w:val="00877219"/>
    <w:rsid w:val="00877357"/>
    <w:rsid w:val="008774D3"/>
    <w:rsid w:val="00877856"/>
    <w:rsid w:val="00877B8D"/>
    <w:rsid w:val="00877F97"/>
    <w:rsid w:val="00877FC9"/>
    <w:rsid w:val="008804ED"/>
    <w:rsid w:val="00880FF1"/>
    <w:rsid w:val="008813DF"/>
    <w:rsid w:val="00881736"/>
    <w:rsid w:val="00881A06"/>
    <w:rsid w:val="00881C31"/>
    <w:rsid w:val="00881C3F"/>
    <w:rsid w:val="00881CFC"/>
    <w:rsid w:val="008820AD"/>
    <w:rsid w:val="008827AF"/>
    <w:rsid w:val="00882D05"/>
    <w:rsid w:val="00882E53"/>
    <w:rsid w:val="008830DA"/>
    <w:rsid w:val="00883229"/>
    <w:rsid w:val="008832CE"/>
    <w:rsid w:val="00883694"/>
    <w:rsid w:val="00883EE2"/>
    <w:rsid w:val="00883F11"/>
    <w:rsid w:val="008844F1"/>
    <w:rsid w:val="00884724"/>
    <w:rsid w:val="00884A7E"/>
    <w:rsid w:val="00884B22"/>
    <w:rsid w:val="00884BD8"/>
    <w:rsid w:val="008853C3"/>
    <w:rsid w:val="00885473"/>
    <w:rsid w:val="00885865"/>
    <w:rsid w:val="00885BAA"/>
    <w:rsid w:val="00885D36"/>
    <w:rsid w:val="00885DE9"/>
    <w:rsid w:val="00885F44"/>
    <w:rsid w:val="008864EC"/>
    <w:rsid w:val="00886D8C"/>
    <w:rsid w:val="00886DBB"/>
    <w:rsid w:val="008873C1"/>
    <w:rsid w:val="008873C6"/>
    <w:rsid w:val="008875CE"/>
    <w:rsid w:val="00887CDD"/>
    <w:rsid w:val="00890210"/>
    <w:rsid w:val="0089040C"/>
    <w:rsid w:val="008905ED"/>
    <w:rsid w:val="00890660"/>
    <w:rsid w:val="00890699"/>
    <w:rsid w:val="008908C5"/>
    <w:rsid w:val="0089110A"/>
    <w:rsid w:val="008911FD"/>
    <w:rsid w:val="008912FE"/>
    <w:rsid w:val="00891519"/>
    <w:rsid w:val="00891682"/>
    <w:rsid w:val="00891694"/>
    <w:rsid w:val="0089185B"/>
    <w:rsid w:val="00891AF9"/>
    <w:rsid w:val="00891CFE"/>
    <w:rsid w:val="00891F3C"/>
    <w:rsid w:val="00892189"/>
    <w:rsid w:val="008922EF"/>
    <w:rsid w:val="0089296F"/>
    <w:rsid w:val="00892982"/>
    <w:rsid w:val="00892E6F"/>
    <w:rsid w:val="00893597"/>
    <w:rsid w:val="0089368D"/>
    <w:rsid w:val="00893756"/>
    <w:rsid w:val="00893D8C"/>
    <w:rsid w:val="008942D8"/>
    <w:rsid w:val="00894644"/>
    <w:rsid w:val="008947E1"/>
    <w:rsid w:val="0089481C"/>
    <w:rsid w:val="008948F5"/>
    <w:rsid w:val="00894954"/>
    <w:rsid w:val="00895114"/>
    <w:rsid w:val="0089526A"/>
    <w:rsid w:val="0089526E"/>
    <w:rsid w:val="008952AC"/>
    <w:rsid w:val="008953CD"/>
    <w:rsid w:val="00895649"/>
    <w:rsid w:val="00896391"/>
    <w:rsid w:val="008969EE"/>
    <w:rsid w:val="00896AB8"/>
    <w:rsid w:val="00897223"/>
    <w:rsid w:val="0089724A"/>
    <w:rsid w:val="00897276"/>
    <w:rsid w:val="0089749C"/>
    <w:rsid w:val="008976D6"/>
    <w:rsid w:val="0089789F"/>
    <w:rsid w:val="00897AA4"/>
    <w:rsid w:val="00897CEC"/>
    <w:rsid w:val="008A047C"/>
    <w:rsid w:val="008A04DB"/>
    <w:rsid w:val="008A08EE"/>
    <w:rsid w:val="008A0919"/>
    <w:rsid w:val="008A0E42"/>
    <w:rsid w:val="008A140C"/>
    <w:rsid w:val="008A2215"/>
    <w:rsid w:val="008A240A"/>
    <w:rsid w:val="008A2603"/>
    <w:rsid w:val="008A2D24"/>
    <w:rsid w:val="008A2F63"/>
    <w:rsid w:val="008A3153"/>
    <w:rsid w:val="008A325F"/>
    <w:rsid w:val="008A3339"/>
    <w:rsid w:val="008A3351"/>
    <w:rsid w:val="008A35F1"/>
    <w:rsid w:val="008A37B0"/>
    <w:rsid w:val="008A3D5E"/>
    <w:rsid w:val="008A3F26"/>
    <w:rsid w:val="008A4199"/>
    <w:rsid w:val="008A4449"/>
    <w:rsid w:val="008A461D"/>
    <w:rsid w:val="008A46CF"/>
    <w:rsid w:val="008A4743"/>
    <w:rsid w:val="008A4926"/>
    <w:rsid w:val="008A4CFA"/>
    <w:rsid w:val="008A4E91"/>
    <w:rsid w:val="008A4EA6"/>
    <w:rsid w:val="008A50C2"/>
    <w:rsid w:val="008A5629"/>
    <w:rsid w:val="008A5904"/>
    <w:rsid w:val="008A5CA4"/>
    <w:rsid w:val="008A5EDB"/>
    <w:rsid w:val="008A62A6"/>
    <w:rsid w:val="008A62E4"/>
    <w:rsid w:val="008A67DD"/>
    <w:rsid w:val="008A6A09"/>
    <w:rsid w:val="008A6BFB"/>
    <w:rsid w:val="008A7376"/>
    <w:rsid w:val="008A7B67"/>
    <w:rsid w:val="008B0031"/>
    <w:rsid w:val="008B039F"/>
    <w:rsid w:val="008B0508"/>
    <w:rsid w:val="008B0AF1"/>
    <w:rsid w:val="008B1539"/>
    <w:rsid w:val="008B16A4"/>
    <w:rsid w:val="008B1C80"/>
    <w:rsid w:val="008B1EE4"/>
    <w:rsid w:val="008B2064"/>
    <w:rsid w:val="008B24A0"/>
    <w:rsid w:val="008B322E"/>
    <w:rsid w:val="008B34C5"/>
    <w:rsid w:val="008B3AEA"/>
    <w:rsid w:val="008B3D35"/>
    <w:rsid w:val="008B4116"/>
    <w:rsid w:val="008B44A3"/>
    <w:rsid w:val="008B45DB"/>
    <w:rsid w:val="008B477E"/>
    <w:rsid w:val="008B4809"/>
    <w:rsid w:val="008B4933"/>
    <w:rsid w:val="008B4FA3"/>
    <w:rsid w:val="008B5045"/>
    <w:rsid w:val="008B56E6"/>
    <w:rsid w:val="008B58D7"/>
    <w:rsid w:val="008B5A9F"/>
    <w:rsid w:val="008B5BD9"/>
    <w:rsid w:val="008B5D6F"/>
    <w:rsid w:val="008B6109"/>
    <w:rsid w:val="008B6652"/>
    <w:rsid w:val="008B6873"/>
    <w:rsid w:val="008B6FD0"/>
    <w:rsid w:val="008B7270"/>
    <w:rsid w:val="008B79F2"/>
    <w:rsid w:val="008B7E04"/>
    <w:rsid w:val="008C01E2"/>
    <w:rsid w:val="008C0666"/>
    <w:rsid w:val="008C0EC9"/>
    <w:rsid w:val="008C0FC9"/>
    <w:rsid w:val="008C136F"/>
    <w:rsid w:val="008C156F"/>
    <w:rsid w:val="008C231A"/>
    <w:rsid w:val="008C2746"/>
    <w:rsid w:val="008C2960"/>
    <w:rsid w:val="008C32EC"/>
    <w:rsid w:val="008C347E"/>
    <w:rsid w:val="008C3534"/>
    <w:rsid w:val="008C409C"/>
    <w:rsid w:val="008C40AE"/>
    <w:rsid w:val="008C418C"/>
    <w:rsid w:val="008C41C7"/>
    <w:rsid w:val="008C43F2"/>
    <w:rsid w:val="008C450C"/>
    <w:rsid w:val="008C46A9"/>
    <w:rsid w:val="008C46E1"/>
    <w:rsid w:val="008C46FC"/>
    <w:rsid w:val="008C48A1"/>
    <w:rsid w:val="008C49B4"/>
    <w:rsid w:val="008C4B9D"/>
    <w:rsid w:val="008C5118"/>
    <w:rsid w:val="008C5674"/>
    <w:rsid w:val="008C5963"/>
    <w:rsid w:val="008C5C6D"/>
    <w:rsid w:val="008C5E1D"/>
    <w:rsid w:val="008C603D"/>
    <w:rsid w:val="008C6143"/>
    <w:rsid w:val="008C6224"/>
    <w:rsid w:val="008C65B9"/>
    <w:rsid w:val="008C69CC"/>
    <w:rsid w:val="008C704D"/>
    <w:rsid w:val="008C7285"/>
    <w:rsid w:val="008C776C"/>
    <w:rsid w:val="008C78BD"/>
    <w:rsid w:val="008C7B8D"/>
    <w:rsid w:val="008D066D"/>
    <w:rsid w:val="008D1084"/>
    <w:rsid w:val="008D1101"/>
    <w:rsid w:val="008D112B"/>
    <w:rsid w:val="008D11AE"/>
    <w:rsid w:val="008D13FD"/>
    <w:rsid w:val="008D142E"/>
    <w:rsid w:val="008D17FF"/>
    <w:rsid w:val="008D1BBB"/>
    <w:rsid w:val="008D2146"/>
    <w:rsid w:val="008D22B2"/>
    <w:rsid w:val="008D239B"/>
    <w:rsid w:val="008D25B0"/>
    <w:rsid w:val="008D278E"/>
    <w:rsid w:val="008D29C1"/>
    <w:rsid w:val="008D2B4F"/>
    <w:rsid w:val="008D30FF"/>
    <w:rsid w:val="008D3121"/>
    <w:rsid w:val="008D3222"/>
    <w:rsid w:val="008D3434"/>
    <w:rsid w:val="008D3548"/>
    <w:rsid w:val="008D3646"/>
    <w:rsid w:val="008D384C"/>
    <w:rsid w:val="008D3B8C"/>
    <w:rsid w:val="008D460A"/>
    <w:rsid w:val="008D4741"/>
    <w:rsid w:val="008D4A11"/>
    <w:rsid w:val="008D57C2"/>
    <w:rsid w:val="008D5C2A"/>
    <w:rsid w:val="008D635A"/>
    <w:rsid w:val="008D685D"/>
    <w:rsid w:val="008D6C2F"/>
    <w:rsid w:val="008D6F0F"/>
    <w:rsid w:val="008D731B"/>
    <w:rsid w:val="008D7531"/>
    <w:rsid w:val="008D76A2"/>
    <w:rsid w:val="008D7D28"/>
    <w:rsid w:val="008E01BB"/>
    <w:rsid w:val="008E02BB"/>
    <w:rsid w:val="008E060D"/>
    <w:rsid w:val="008E0FE9"/>
    <w:rsid w:val="008E1099"/>
    <w:rsid w:val="008E1629"/>
    <w:rsid w:val="008E18C2"/>
    <w:rsid w:val="008E22DE"/>
    <w:rsid w:val="008E235B"/>
    <w:rsid w:val="008E30E4"/>
    <w:rsid w:val="008E313F"/>
    <w:rsid w:val="008E3566"/>
    <w:rsid w:val="008E367D"/>
    <w:rsid w:val="008E4514"/>
    <w:rsid w:val="008E4641"/>
    <w:rsid w:val="008E4C5A"/>
    <w:rsid w:val="008E4CBF"/>
    <w:rsid w:val="008E4EEF"/>
    <w:rsid w:val="008E4F89"/>
    <w:rsid w:val="008E502B"/>
    <w:rsid w:val="008E56B7"/>
    <w:rsid w:val="008E5A4F"/>
    <w:rsid w:val="008E5A66"/>
    <w:rsid w:val="008E677B"/>
    <w:rsid w:val="008E6DEB"/>
    <w:rsid w:val="008E71A5"/>
    <w:rsid w:val="008E73CB"/>
    <w:rsid w:val="008E769A"/>
    <w:rsid w:val="008E7A64"/>
    <w:rsid w:val="008E7D1E"/>
    <w:rsid w:val="008E7FAF"/>
    <w:rsid w:val="008F0A1A"/>
    <w:rsid w:val="008F0D92"/>
    <w:rsid w:val="008F0F4D"/>
    <w:rsid w:val="008F11A6"/>
    <w:rsid w:val="008F1202"/>
    <w:rsid w:val="008F14A8"/>
    <w:rsid w:val="008F181F"/>
    <w:rsid w:val="008F1A28"/>
    <w:rsid w:val="008F1C42"/>
    <w:rsid w:val="008F1C56"/>
    <w:rsid w:val="008F1C67"/>
    <w:rsid w:val="008F2292"/>
    <w:rsid w:val="008F27A6"/>
    <w:rsid w:val="008F2DB2"/>
    <w:rsid w:val="008F35C4"/>
    <w:rsid w:val="008F4094"/>
    <w:rsid w:val="008F4444"/>
    <w:rsid w:val="008F4468"/>
    <w:rsid w:val="008F4D36"/>
    <w:rsid w:val="008F52CC"/>
    <w:rsid w:val="008F54F7"/>
    <w:rsid w:val="008F562A"/>
    <w:rsid w:val="008F5EEE"/>
    <w:rsid w:val="008F5FF3"/>
    <w:rsid w:val="008F6328"/>
    <w:rsid w:val="008F669D"/>
    <w:rsid w:val="008F6F25"/>
    <w:rsid w:val="008F6FB4"/>
    <w:rsid w:val="008F6FB7"/>
    <w:rsid w:val="008F70D4"/>
    <w:rsid w:val="008F70E4"/>
    <w:rsid w:val="008F7208"/>
    <w:rsid w:val="008F754B"/>
    <w:rsid w:val="008F7669"/>
    <w:rsid w:val="008F76E0"/>
    <w:rsid w:val="008F78CC"/>
    <w:rsid w:val="008F7CCA"/>
    <w:rsid w:val="0090005D"/>
    <w:rsid w:val="00900603"/>
    <w:rsid w:val="009007CF"/>
    <w:rsid w:val="00900BFA"/>
    <w:rsid w:val="0090101E"/>
    <w:rsid w:val="0090126A"/>
    <w:rsid w:val="00901486"/>
    <w:rsid w:val="0090156A"/>
    <w:rsid w:val="0090185D"/>
    <w:rsid w:val="009024F5"/>
    <w:rsid w:val="00902840"/>
    <w:rsid w:val="0090284B"/>
    <w:rsid w:val="00902CBB"/>
    <w:rsid w:val="009033C3"/>
    <w:rsid w:val="00903B86"/>
    <w:rsid w:val="00903BF2"/>
    <w:rsid w:val="0090561D"/>
    <w:rsid w:val="0090588F"/>
    <w:rsid w:val="009058E5"/>
    <w:rsid w:val="009058F2"/>
    <w:rsid w:val="00905AFE"/>
    <w:rsid w:val="00905DF6"/>
    <w:rsid w:val="009061E2"/>
    <w:rsid w:val="009065A3"/>
    <w:rsid w:val="0090685C"/>
    <w:rsid w:val="00906B85"/>
    <w:rsid w:val="00906BFD"/>
    <w:rsid w:val="0090780D"/>
    <w:rsid w:val="00907B9C"/>
    <w:rsid w:val="00907C3D"/>
    <w:rsid w:val="00907CB7"/>
    <w:rsid w:val="00907D51"/>
    <w:rsid w:val="009105B4"/>
    <w:rsid w:val="00910C8A"/>
    <w:rsid w:val="00910F27"/>
    <w:rsid w:val="00910F4F"/>
    <w:rsid w:val="00910F98"/>
    <w:rsid w:val="0091108C"/>
    <w:rsid w:val="0091123A"/>
    <w:rsid w:val="00911286"/>
    <w:rsid w:val="0091143F"/>
    <w:rsid w:val="0091167F"/>
    <w:rsid w:val="009118C6"/>
    <w:rsid w:val="00911923"/>
    <w:rsid w:val="00911AE0"/>
    <w:rsid w:val="00911BED"/>
    <w:rsid w:val="009123A5"/>
    <w:rsid w:val="00912468"/>
    <w:rsid w:val="0091267B"/>
    <w:rsid w:val="00912892"/>
    <w:rsid w:val="00912A2B"/>
    <w:rsid w:val="00913D74"/>
    <w:rsid w:val="00913DAD"/>
    <w:rsid w:val="00914329"/>
    <w:rsid w:val="0091443D"/>
    <w:rsid w:val="009144DF"/>
    <w:rsid w:val="00915095"/>
    <w:rsid w:val="00915381"/>
    <w:rsid w:val="00915533"/>
    <w:rsid w:val="009157C1"/>
    <w:rsid w:val="0091603F"/>
    <w:rsid w:val="009162B7"/>
    <w:rsid w:val="00916487"/>
    <w:rsid w:val="00916566"/>
    <w:rsid w:val="009165AE"/>
    <w:rsid w:val="00916A09"/>
    <w:rsid w:val="00916A45"/>
    <w:rsid w:val="00916D3B"/>
    <w:rsid w:val="00916E5D"/>
    <w:rsid w:val="009170BF"/>
    <w:rsid w:val="009170C7"/>
    <w:rsid w:val="00917B4D"/>
    <w:rsid w:val="009205D7"/>
    <w:rsid w:val="0092077B"/>
    <w:rsid w:val="00920927"/>
    <w:rsid w:val="00920A9C"/>
    <w:rsid w:val="00920C70"/>
    <w:rsid w:val="00920C7C"/>
    <w:rsid w:val="00921213"/>
    <w:rsid w:val="009215CD"/>
    <w:rsid w:val="00921605"/>
    <w:rsid w:val="00921B29"/>
    <w:rsid w:val="00921C34"/>
    <w:rsid w:val="009222C4"/>
    <w:rsid w:val="00922447"/>
    <w:rsid w:val="00922688"/>
    <w:rsid w:val="0092294B"/>
    <w:rsid w:val="00922DCE"/>
    <w:rsid w:val="00923124"/>
    <w:rsid w:val="00923669"/>
    <w:rsid w:val="00923679"/>
    <w:rsid w:val="00923C71"/>
    <w:rsid w:val="0092407B"/>
    <w:rsid w:val="0092445A"/>
    <w:rsid w:val="00924796"/>
    <w:rsid w:val="009247DE"/>
    <w:rsid w:val="00924A5A"/>
    <w:rsid w:val="00924DF8"/>
    <w:rsid w:val="00925469"/>
    <w:rsid w:val="009254CE"/>
    <w:rsid w:val="00925642"/>
    <w:rsid w:val="00925AE6"/>
    <w:rsid w:val="00925CD5"/>
    <w:rsid w:val="0092611D"/>
    <w:rsid w:val="0092618B"/>
    <w:rsid w:val="00926530"/>
    <w:rsid w:val="0092666B"/>
    <w:rsid w:val="0092671B"/>
    <w:rsid w:val="00926922"/>
    <w:rsid w:val="00926A1A"/>
    <w:rsid w:val="00926AD4"/>
    <w:rsid w:val="00926B67"/>
    <w:rsid w:val="00926CBA"/>
    <w:rsid w:val="00926EF8"/>
    <w:rsid w:val="00927557"/>
    <w:rsid w:val="00927783"/>
    <w:rsid w:val="009277CA"/>
    <w:rsid w:val="00930131"/>
    <w:rsid w:val="00930973"/>
    <w:rsid w:val="00930A9E"/>
    <w:rsid w:val="00930C5D"/>
    <w:rsid w:val="00930CC4"/>
    <w:rsid w:val="00930CE4"/>
    <w:rsid w:val="00931257"/>
    <w:rsid w:val="00931595"/>
    <w:rsid w:val="009315EC"/>
    <w:rsid w:val="009316EC"/>
    <w:rsid w:val="0093185F"/>
    <w:rsid w:val="00931B2C"/>
    <w:rsid w:val="009324BF"/>
    <w:rsid w:val="00932574"/>
    <w:rsid w:val="009328CB"/>
    <w:rsid w:val="00932930"/>
    <w:rsid w:val="00932D58"/>
    <w:rsid w:val="00932DD8"/>
    <w:rsid w:val="00932EDE"/>
    <w:rsid w:val="00932F14"/>
    <w:rsid w:val="00932F4F"/>
    <w:rsid w:val="009334C5"/>
    <w:rsid w:val="00933519"/>
    <w:rsid w:val="0093357D"/>
    <w:rsid w:val="00933760"/>
    <w:rsid w:val="00933ACE"/>
    <w:rsid w:val="00933C70"/>
    <w:rsid w:val="00933F30"/>
    <w:rsid w:val="00933FE2"/>
    <w:rsid w:val="009348FB"/>
    <w:rsid w:val="00934FE3"/>
    <w:rsid w:val="0093583B"/>
    <w:rsid w:val="00935926"/>
    <w:rsid w:val="00935931"/>
    <w:rsid w:val="00935C75"/>
    <w:rsid w:val="00935F4B"/>
    <w:rsid w:val="00935F9F"/>
    <w:rsid w:val="00936A38"/>
    <w:rsid w:val="00936A8E"/>
    <w:rsid w:val="00936B9D"/>
    <w:rsid w:val="00937435"/>
    <w:rsid w:val="00937440"/>
    <w:rsid w:val="0093744C"/>
    <w:rsid w:val="00937568"/>
    <w:rsid w:val="00937799"/>
    <w:rsid w:val="00937848"/>
    <w:rsid w:val="00937867"/>
    <w:rsid w:val="0093791D"/>
    <w:rsid w:val="009401B6"/>
    <w:rsid w:val="0094045F"/>
    <w:rsid w:val="0094057A"/>
    <w:rsid w:val="009405AB"/>
    <w:rsid w:val="00940925"/>
    <w:rsid w:val="00940ADD"/>
    <w:rsid w:val="00941112"/>
    <w:rsid w:val="00941725"/>
    <w:rsid w:val="00941795"/>
    <w:rsid w:val="00942995"/>
    <w:rsid w:val="00942C2D"/>
    <w:rsid w:val="00942E54"/>
    <w:rsid w:val="009439AD"/>
    <w:rsid w:val="00943CAF"/>
    <w:rsid w:val="00944047"/>
    <w:rsid w:val="00944192"/>
    <w:rsid w:val="009441B4"/>
    <w:rsid w:val="009443A7"/>
    <w:rsid w:val="00944506"/>
    <w:rsid w:val="00944618"/>
    <w:rsid w:val="00944BB3"/>
    <w:rsid w:val="009452FC"/>
    <w:rsid w:val="00945382"/>
    <w:rsid w:val="009454AD"/>
    <w:rsid w:val="009457C3"/>
    <w:rsid w:val="00945877"/>
    <w:rsid w:val="00945D1A"/>
    <w:rsid w:val="009464E6"/>
    <w:rsid w:val="00946572"/>
    <w:rsid w:val="00946FEF"/>
    <w:rsid w:val="00947250"/>
    <w:rsid w:val="009473F3"/>
    <w:rsid w:val="009478B2"/>
    <w:rsid w:val="00947ED5"/>
    <w:rsid w:val="009504DA"/>
    <w:rsid w:val="00950B3C"/>
    <w:rsid w:val="00950E20"/>
    <w:rsid w:val="00950F30"/>
    <w:rsid w:val="00950FBF"/>
    <w:rsid w:val="00951A14"/>
    <w:rsid w:val="00951E41"/>
    <w:rsid w:val="00951F3E"/>
    <w:rsid w:val="00952111"/>
    <w:rsid w:val="009521E7"/>
    <w:rsid w:val="00953722"/>
    <w:rsid w:val="00953B5E"/>
    <w:rsid w:val="00953F1C"/>
    <w:rsid w:val="00953FB2"/>
    <w:rsid w:val="0095409F"/>
    <w:rsid w:val="009541E0"/>
    <w:rsid w:val="00954246"/>
    <w:rsid w:val="00955046"/>
    <w:rsid w:val="009551B6"/>
    <w:rsid w:val="0095537D"/>
    <w:rsid w:val="00955807"/>
    <w:rsid w:val="00955868"/>
    <w:rsid w:val="00955AFB"/>
    <w:rsid w:val="00955E7C"/>
    <w:rsid w:val="00955F60"/>
    <w:rsid w:val="00955F93"/>
    <w:rsid w:val="00956367"/>
    <w:rsid w:val="009564E8"/>
    <w:rsid w:val="00956716"/>
    <w:rsid w:val="00956D85"/>
    <w:rsid w:val="00956FB1"/>
    <w:rsid w:val="0095754E"/>
    <w:rsid w:val="00957810"/>
    <w:rsid w:val="00957B12"/>
    <w:rsid w:val="00957C00"/>
    <w:rsid w:val="00957D06"/>
    <w:rsid w:val="00960722"/>
    <w:rsid w:val="00961378"/>
    <w:rsid w:val="00961450"/>
    <w:rsid w:val="00961C9E"/>
    <w:rsid w:val="00961FFF"/>
    <w:rsid w:val="00962522"/>
    <w:rsid w:val="00962942"/>
    <w:rsid w:val="00962A02"/>
    <w:rsid w:val="00962A41"/>
    <w:rsid w:val="00962E31"/>
    <w:rsid w:val="00962FF1"/>
    <w:rsid w:val="009631C6"/>
    <w:rsid w:val="009632C4"/>
    <w:rsid w:val="00963357"/>
    <w:rsid w:val="00963A7E"/>
    <w:rsid w:val="00963C75"/>
    <w:rsid w:val="00963CF3"/>
    <w:rsid w:val="00964673"/>
    <w:rsid w:val="00964FB9"/>
    <w:rsid w:val="0096545C"/>
    <w:rsid w:val="00965687"/>
    <w:rsid w:val="00965BAE"/>
    <w:rsid w:val="00965FA8"/>
    <w:rsid w:val="00966001"/>
    <w:rsid w:val="009665A7"/>
    <w:rsid w:val="009666D5"/>
    <w:rsid w:val="009668E4"/>
    <w:rsid w:val="00966CF8"/>
    <w:rsid w:val="009671E0"/>
    <w:rsid w:val="00967237"/>
    <w:rsid w:val="00967452"/>
    <w:rsid w:val="00967871"/>
    <w:rsid w:val="009703CB"/>
    <w:rsid w:val="0097072D"/>
    <w:rsid w:val="00970895"/>
    <w:rsid w:val="009709E0"/>
    <w:rsid w:val="00970C9B"/>
    <w:rsid w:val="009710ED"/>
    <w:rsid w:val="00971208"/>
    <w:rsid w:val="00971241"/>
    <w:rsid w:val="009713C9"/>
    <w:rsid w:val="00971629"/>
    <w:rsid w:val="009716AE"/>
    <w:rsid w:val="00971A3A"/>
    <w:rsid w:val="00971ABD"/>
    <w:rsid w:val="00971F28"/>
    <w:rsid w:val="00972483"/>
    <w:rsid w:val="00972FC1"/>
    <w:rsid w:val="009730E7"/>
    <w:rsid w:val="0097348F"/>
    <w:rsid w:val="009738F6"/>
    <w:rsid w:val="009739EE"/>
    <w:rsid w:val="00974380"/>
    <w:rsid w:val="009747B5"/>
    <w:rsid w:val="00974967"/>
    <w:rsid w:val="00974C5B"/>
    <w:rsid w:val="009752C2"/>
    <w:rsid w:val="009752DC"/>
    <w:rsid w:val="00975380"/>
    <w:rsid w:val="00975767"/>
    <w:rsid w:val="00975C34"/>
    <w:rsid w:val="00975C7F"/>
    <w:rsid w:val="009760DA"/>
    <w:rsid w:val="0097630F"/>
    <w:rsid w:val="00976498"/>
    <w:rsid w:val="00976B8B"/>
    <w:rsid w:val="00976C45"/>
    <w:rsid w:val="009777C1"/>
    <w:rsid w:val="00977C32"/>
    <w:rsid w:val="00977CD5"/>
    <w:rsid w:val="00977D1B"/>
    <w:rsid w:val="009805E8"/>
    <w:rsid w:val="009809C4"/>
    <w:rsid w:val="00981033"/>
    <w:rsid w:val="0098161B"/>
    <w:rsid w:val="009817EB"/>
    <w:rsid w:val="009821C4"/>
    <w:rsid w:val="00982612"/>
    <w:rsid w:val="00982B4E"/>
    <w:rsid w:val="00982B7B"/>
    <w:rsid w:val="0098381D"/>
    <w:rsid w:val="00983D9F"/>
    <w:rsid w:val="00983EC6"/>
    <w:rsid w:val="00983F86"/>
    <w:rsid w:val="009843D9"/>
    <w:rsid w:val="00985024"/>
    <w:rsid w:val="00985225"/>
    <w:rsid w:val="009859E7"/>
    <w:rsid w:val="00985CB3"/>
    <w:rsid w:val="00985D10"/>
    <w:rsid w:val="00985D7F"/>
    <w:rsid w:val="00986293"/>
    <w:rsid w:val="009866F1"/>
    <w:rsid w:val="0098677B"/>
    <w:rsid w:val="00986C36"/>
    <w:rsid w:val="00986EF5"/>
    <w:rsid w:val="009873E1"/>
    <w:rsid w:val="00987527"/>
    <w:rsid w:val="00987948"/>
    <w:rsid w:val="00987D89"/>
    <w:rsid w:val="00990C3D"/>
    <w:rsid w:val="0099160A"/>
    <w:rsid w:val="00991656"/>
    <w:rsid w:val="0099182A"/>
    <w:rsid w:val="009918E9"/>
    <w:rsid w:val="00991C98"/>
    <w:rsid w:val="00991F9A"/>
    <w:rsid w:val="00992226"/>
    <w:rsid w:val="009924F6"/>
    <w:rsid w:val="009927EC"/>
    <w:rsid w:val="00992EF0"/>
    <w:rsid w:val="009949B7"/>
    <w:rsid w:val="00994A50"/>
    <w:rsid w:val="00995192"/>
    <w:rsid w:val="00995254"/>
    <w:rsid w:val="009959D0"/>
    <w:rsid w:val="00995E61"/>
    <w:rsid w:val="0099617A"/>
    <w:rsid w:val="009966F7"/>
    <w:rsid w:val="00996ECE"/>
    <w:rsid w:val="009970C3"/>
    <w:rsid w:val="00997117"/>
    <w:rsid w:val="00997921"/>
    <w:rsid w:val="00997BB0"/>
    <w:rsid w:val="00997C89"/>
    <w:rsid w:val="009A0161"/>
    <w:rsid w:val="009A04FE"/>
    <w:rsid w:val="009A0502"/>
    <w:rsid w:val="009A0AB6"/>
    <w:rsid w:val="009A0FC0"/>
    <w:rsid w:val="009A1228"/>
    <w:rsid w:val="009A1787"/>
    <w:rsid w:val="009A1963"/>
    <w:rsid w:val="009A1FD8"/>
    <w:rsid w:val="009A2576"/>
    <w:rsid w:val="009A27E5"/>
    <w:rsid w:val="009A2B32"/>
    <w:rsid w:val="009A2CEC"/>
    <w:rsid w:val="009A3053"/>
    <w:rsid w:val="009A3B5A"/>
    <w:rsid w:val="009A3CB1"/>
    <w:rsid w:val="009A3E14"/>
    <w:rsid w:val="009A4183"/>
    <w:rsid w:val="009A489D"/>
    <w:rsid w:val="009A49B0"/>
    <w:rsid w:val="009A4A27"/>
    <w:rsid w:val="009A4C9C"/>
    <w:rsid w:val="009A4CEE"/>
    <w:rsid w:val="009A539B"/>
    <w:rsid w:val="009A5715"/>
    <w:rsid w:val="009A5C4A"/>
    <w:rsid w:val="009A5DB1"/>
    <w:rsid w:val="009A5E9F"/>
    <w:rsid w:val="009A60DB"/>
    <w:rsid w:val="009A635F"/>
    <w:rsid w:val="009A6A38"/>
    <w:rsid w:val="009A6A7A"/>
    <w:rsid w:val="009A6BC9"/>
    <w:rsid w:val="009A7228"/>
    <w:rsid w:val="009A76FD"/>
    <w:rsid w:val="009A7811"/>
    <w:rsid w:val="009A7BEF"/>
    <w:rsid w:val="009A7EAD"/>
    <w:rsid w:val="009B1386"/>
    <w:rsid w:val="009B1849"/>
    <w:rsid w:val="009B18A3"/>
    <w:rsid w:val="009B192C"/>
    <w:rsid w:val="009B1C7A"/>
    <w:rsid w:val="009B207B"/>
    <w:rsid w:val="009B2A87"/>
    <w:rsid w:val="009B2D34"/>
    <w:rsid w:val="009B2EF8"/>
    <w:rsid w:val="009B3B45"/>
    <w:rsid w:val="009B40D1"/>
    <w:rsid w:val="009B4C2B"/>
    <w:rsid w:val="009B5493"/>
    <w:rsid w:val="009B575F"/>
    <w:rsid w:val="009B5951"/>
    <w:rsid w:val="009B5A73"/>
    <w:rsid w:val="009B5DC0"/>
    <w:rsid w:val="009B62F8"/>
    <w:rsid w:val="009B67F1"/>
    <w:rsid w:val="009B6822"/>
    <w:rsid w:val="009B6932"/>
    <w:rsid w:val="009B6A57"/>
    <w:rsid w:val="009B6B83"/>
    <w:rsid w:val="009B7FF7"/>
    <w:rsid w:val="009C021F"/>
    <w:rsid w:val="009C03C2"/>
    <w:rsid w:val="009C0584"/>
    <w:rsid w:val="009C086E"/>
    <w:rsid w:val="009C0ACF"/>
    <w:rsid w:val="009C0C15"/>
    <w:rsid w:val="009C0D8C"/>
    <w:rsid w:val="009C0DDB"/>
    <w:rsid w:val="009C0E90"/>
    <w:rsid w:val="009C16F5"/>
    <w:rsid w:val="009C193B"/>
    <w:rsid w:val="009C1AEB"/>
    <w:rsid w:val="009C25C0"/>
    <w:rsid w:val="009C2D18"/>
    <w:rsid w:val="009C2D28"/>
    <w:rsid w:val="009C3876"/>
    <w:rsid w:val="009C38F0"/>
    <w:rsid w:val="009C3B66"/>
    <w:rsid w:val="009C4799"/>
    <w:rsid w:val="009C520B"/>
    <w:rsid w:val="009C5226"/>
    <w:rsid w:val="009C58F9"/>
    <w:rsid w:val="009C5D18"/>
    <w:rsid w:val="009C61F5"/>
    <w:rsid w:val="009C6503"/>
    <w:rsid w:val="009C667B"/>
    <w:rsid w:val="009C695A"/>
    <w:rsid w:val="009C6CE6"/>
    <w:rsid w:val="009C6E4F"/>
    <w:rsid w:val="009C70A0"/>
    <w:rsid w:val="009C70B2"/>
    <w:rsid w:val="009C7211"/>
    <w:rsid w:val="009C748A"/>
    <w:rsid w:val="009C74C5"/>
    <w:rsid w:val="009C7722"/>
    <w:rsid w:val="009C79C1"/>
    <w:rsid w:val="009C7B96"/>
    <w:rsid w:val="009D0216"/>
    <w:rsid w:val="009D080A"/>
    <w:rsid w:val="009D09E5"/>
    <w:rsid w:val="009D0EEC"/>
    <w:rsid w:val="009D10B2"/>
    <w:rsid w:val="009D125B"/>
    <w:rsid w:val="009D149D"/>
    <w:rsid w:val="009D187A"/>
    <w:rsid w:val="009D239D"/>
    <w:rsid w:val="009D2649"/>
    <w:rsid w:val="009D2A7A"/>
    <w:rsid w:val="009D31A7"/>
    <w:rsid w:val="009D353F"/>
    <w:rsid w:val="009D3A53"/>
    <w:rsid w:val="009D3C66"/>
    <w:rsid w:val="009D3D1F"/>
    <w:rsid w:val="009D3EEC"/>
    <w:rsid w:val="009D40E8"/>
    <w:rsid w:val="009D4CBA"/>
    <w:rsid w:val="009D5640"/>
    <w:rsid w:val="009D56EF"/>
    <w:rsid w:val="009D5797"/>
    <w:rsid w:val="009D62E8"/>
    <w:rsid w:val="009D68AB"/>
    <w:rsid w:val="009D7319"/>
    <w:rsid w:val="009D734B"/>
    <w:rsid w:val="009D74E5"/>
    <w:rsid w:val="009D7557"/>
    <w:rsid w:val="009D78AA"/>
    <w:rsid w:val="009D7C63"/>
    <w:rsid w:val="009D7C6E"/>
    <w:rsid w:val="009E045D"/>
    <w:rsid w:val="009E0896"/>
    <w:rsid w:val="009E0DAD"/>
    <w:rsid w:val="009E10E8"/>
    <w:rsid w:val="009E1420"/>
    <w:rsid w:val="009E1EE3"/>
    <w:rsid w:val="009E2062"/>
    <w:rsid w:val="009E22E7"/>
    <w:rsid w:val="009E23E1"/>
    <w:rsid w:val="009E25B3"/>
    <w:rsid w:val="009E2B8E"/>
    <w:rsid w:val="009E2C1C"/>
    <w:rsid w:val="009E2FA6"/>
    <w:rsid w:val="009E3041"/>
    <w:rsid w:val="009E330E"/>
    <w:rsid w:val="009E3365"/>
    <w:rsid w:val="009E33BB"/>
    <w:rsid w:val="009E3512"/>
    <w:rsid w:val="009E39F2"/>
    <w:rsid w:val="009E3A11"/>
    <w:rsid w:val="009E43BC"/>
    <w:rsid w:val="009E4545"/>
    <w:rsid w:val="009E472F"/>
    <w:rsid w:val="009E4AD6"/>
    <w:rsid w:val="009E4E63"/>
    <w:rsid w:val="009E53B3"/>
    <w:rsid w:val="009E5894"/>
    <w:rsid w:val="009E6B2D"/>
    <w:rsid w:val="009E7044"/>
    <w:rsid w:val="009E729C"/>
    <w:rsid w:val="009E79B4"/>
    <w:rsid w:val="009E7A1A"/>
    <w:rsid w:val="009E7CE7"/>
    <w:rsid w:val="009F03A1"/>
    <w:rsid w:val="009F096B"/>
    <w:rsid w:val="009F096E"/>
    <w:rsid w:val="009F09DE"/>
    <w:rsid w:val="009F105C"/>
    <w:rsid w:val="009F12B2"/>
    <w:rsid w:val="009F16C4"/>
    <w:rsid w:val="009F1DB9"/>
    <w:rsid w:val="009F1E78"/>
    <w:rsid w:val="009F1ED2"/>
    <w:rsid w:val="009F2071"/>
    <w:rsid w:val="009F2627"/>
    <w:rsid w:val="009F2A2D"/>
    <w:rsid w:val="009F2B6E"/>
    <w:rsid w:val="009F2C78"/>
    <w:rsid w:val="009F2EA6"/>
    <w:rsid w:val="009F34C7"/>
    <w:rsid w:val="009F3DAC"/>
    <w:rsid w:val="009F3E64"/>
    <w:rsid w:val="009F416B"/>
    <w:rsid w:val="009F4272"/>
    <w:rsid w:val="009F429A"/>
    <w:rsid w:val="009F4503"/>
    <w:rsid w:val="009F4658"/>
    <w:rsid w:val="009F48FC"/>
    <w:rsid w:val="009F4D5E"/>
    <w:rsid w:val="009F519B"/>
    <w:rsid w:val="009F52E0"/>
    <w:rsid w:val="009F54AC"/>
    <w:rsid w:val="009F5573"/>
    <w:rsid w:val="009F5926"/>
    <w:rsid w:val="009F5A3C"/>
    <w:rsid w:val="009F5D4D"/>
    <w:rsid w:val="009F5D8D"/>
    <w:rsid w:val="009F6B01"/>
    <w:rsid w:val="009F6C98"/>
    <w:rsid w:val="009F6DAF"/>
    <w:rsid w:val="009F6F06"/>
    <w:rsid w:val="009F6FC1"/>
    <w:rsid w:val="009F74EF"/>
    <w:rsid w:val="009F78AA"/>
    <w:rsid w:val="009F7A0A"/>
    <w:rsid w:val="009F7B24"/>
    <w:rsid w:val="009F7C6B"/>
    <w:rsid w:val="009F7E0B"/>
    <w:rsid w:val="00A00507"/>
    <w:rsid w:val="00A00744"/>
    <w:rsid w:val="00A011D8"/>
    <w:rsid w:val="00A014B6"/>
    <w:rsid w:val="00A01AE6"/>
    <w:rsid w:val="00A02414"/>
    <w:rsid w:val="00A0262A"/>
    <w:rsid w:val="00A02749"/>
    <w:rsid w:val="00A03400"/>
    <w:rsid w:val="00A03536"/>
    <w:rsid w:val="00A0371A"/>
    <w:rsid w:val="00A03EA7"/>
    <w:rsid w:val="00A03EB1"/>
    <w:rsid w:val="00A041AE"/>
    <w:rsid w:val="00A0468B"/>
    <w:rsid w:val="00A04A85"/>
    <w:rsid w:val="00A05033"/>
    <w:rsid w:val="00A0528F"/>
    <w:rsid w:val="00A053DA"/>
    <w:rsid w:val="00A05802"/>
    <w:rsid w:val="00A0582E"/>
    <w:rsid w:val="00A058CC"/>
    <w:rsid w:val="00A05A0F"/>
    <w:rsid w:val="00A05FDF"/>
    <w:rsid w:val="00A0605D"/>
    <w:rsid w:val="00A06111"/>
    <w:rsid w:val="00A06357"/>
    <w:rsid w:val="00A06DD2"/>
    <w:rsid w:val="00A07280"/>
    <w:rsid w:val="00A07AC8"/>
    <w:rsid w:val="00A07C42"/>
    <w:rsid w:val="00A07CFB"/>
    <w:rsid w:val="00A1006D"/>
    <w:rsid w:val="00A10158"/>
    <w:rsid w:val="00A101BE"/>
    <w:rsid w:val="00A108FD"/>
    <w:rsid w:val="00A10A9B"/>
    <w:rsid w:val="00A10CC3"/>
    <w:rsid w:val="00A10D1A"/>
    <w:rsid w:val="00A10F72"/>
    <w:rsid w:val="00A113FA"/>
    <w:rsid w:val="00A115DA"/>
    <w:rsid w:val="00A116B6"/>
    <w:rsid w:val="00A11AB1"/>
    <w:rsid w:val="00A11C52"/>
    <w:rsid w:val="00A12430"/>
    <w:rsid w:val="00A1282C"/>
    <w:rsid w:val="00A12976"/>
    <w:rsid w:val="00A13665"/>
    <w:rsid w:val="00A1392C"/>
    <w:rsid w:val="00A145D7"/>
    <w:rsid w:val="00A14655"/>
    <w:rsid w:val="00A14B55"/>
    <w:rsid w:val="00A14DDF"/>
    <w:rsid w:val="00A14EC1"/>
    <w:rsid w:val="00A15022"/>
    <w:rsid w:val="00A15080"/>
    <w:rsid w:val="00A1515B"/>
    <w:rsid w:val="00A15776"/>
    <w:rsid w:val="00A15A13"/>
    <w:rsid w:val="00A15D14"/>
    <w:rsid w:val="00A1607A"/>
    <w:rsid w:val="00A163C9"/>
    <w:rsid w:val="00A167B8"/>
    <w:rsid w:val="00A16F1C"/>
    <w:rsid w:val="00A16F3B"/>
    <w:rsid w:val="00A1706C"/>
    <w:rsid w:val="00A17280"/>
    <w:rsid w:val="00A178D7"/>
    <w:rsid w:val="00A17B57"/>
    <w:rsid w:val="00A17E16"/>
    <w:rsid w:val="00A20129"/>
    <w:rsid w:val="00A20674"/>
    <w:rsid w:val="00A20DF6"/>
    <w:rsid w:val="00A20E36"/>
    <w:rsid w:val="00A20FAD"/>
    <w:rsid w:val="00A2141B"/>
    <w:rsid w:val="00A2170A"/>
    <w:rsid w:val="00A21ADB"/>
    <w:rsid w:val="00A222B2"/>
    <w:rsid w:val="00A22C66"/>
    <w:rsid w:val="00A23498"/>
    <w:rsid w:val="00A23617"/>
    <w:rsid w:val="00A237C5"/>
    <w:rsid w:val="00A239AE"/>
    <w:rsid w:val="00A23C44"/>
    <w:rsid w:val="00A23EE2"/>
    <w:rsid w:val="00A243D2"/>
    <w:rsid w:val="00A243D6"/>
    <w:rsid w:val="00A24C36"/>
    <w:rsid w:val="00A24EDB"/>
    <w:rsid w:val="00A25475"/>
    <w:rsid w:val="00A25564"/>
    <w:rsid w:val="00A25837"/>
    <w:rsid w:val="00A25932"/>
    <w:rsid w:val="00A259AC"/>
    <w:rsid w:val="00A25B07"/>
    <w:rsid w:val="00A25CF6"/>
    <w:rsid w:val="00A25DAE"/>
    <w:rsid w:val="00A25F5F"/>
    <w:rsid w:val="00A26120"/>
    <w:rsid w:val="00A265D7"/>
    <w:rsid w:val="00A268B3"/>
    <w:rsid w:val="00A26B81"/>
    <w:rsid w:val="00A2708A"/>
    <w:rsid w:val="00A270B3"/>
    <w:rsid w:val="00A271F2"/>
    <w:rsid w:val="00A27870"/>
    <w:rsid w:val="00A304AD"/>
    <w:rsid w:val="00A311E4"/>
    <w:rsid w:val="00A315CE"/>
    <w:rsid w:val="00A31AEC"/>
    <w:rsid w:val="00A31D04"/>
    <w:rsid w:val="00A31D9E"/>
    <w:rsid w:val="00A322AF"/>
    <w:rsid w:val="00A326AF"/>
    <w:rsid w:val="00A32A50"/>
    <w:rsid w:val="00A331F1"/>
    <w:rsid w:val="00A33502"/>
    <w:rsid w:val="00A33809"/>
    <w:rsid w:val="00A33F7A"/>
    <w:rsid w:val="00A3415F"/>
    <w:rsid w:val="00A34B9A"/>
    <w:rsid w:val="00A34BE1"/>
    <w:rsid w:val="00A352B0"/>
    <w:rsid w:val="00A354F4"/>
    <w:rsid w:val="00A36293"/>
    <w:rsid w:val="00A362B9"/>
    <w:rsid w:val="00A36AD8"/>
    <w:rsid w:val="00A36C11"/>
    <w:rsid w:val="00A36CA1"/>
    <w:rsid w:val="00A37401"/>
    <w:rsid w:val="00A377AF"/>
    <w:rsid w:val="00A3789B"/>
    <w:rsid w:val="00A37995"/>
    <w:rsid w:val="00A40117"/>
    <w:rsid w:val="00A4023C"/>
    <w:rsid w:val="00A4056A"/>
    <w:rsid w:val="00A40F2A"/>
    <w:rsid w:val="00A41684"/>
    <w:rsid w:val="00A42419"/>
    <w:rsid w:val="00A42891"/>
    <w:rsid w:val="00A42924"/>
    <w:rsid w:val="00A42A56"/>
    <w:rsid w:val="00A42DAC"/>
    <w:rsid w:val="00A42E1D"/>
    <w:rsid w:val="00A43930"/>
    <w:rsid w:val="00A43AC1"/>
    <w:rsid w:val="00A43BF0"/>
    <w:rsid w:val="00A43CB4"/>
    <w:rsid w:val="00A43CC8"/>
    <w:rsid w:val="00A44252"/>
    <w:rsid w:val="00A443AE"/>
    <w:rsid w:val="00A44A08"/>
    <w:rsid w:val="00A453D8"/>
    <w:rsid w:val="00A4547E"/>
    <w:rsid w:val="00A45570"/>
    <w:rsid w:val="00A45E7B"/>
    <w:rsid w:val="00A4605D"/>
    <w:rsid w:val="00A463C4"/>
    <w:rsid w:val="00A46B7D"/>
    <w:rsid w:val="00A471DB"/>
    <w:rsid w:val="00A4763C"/>
    <w:rsid w:val="00A47F59"/>
    <w:rsid w:val="00A47F7C"/>
    <w:rsid w:val="00A50082"/>
    <w:rsid w:val="00A504C5"/>
    <w:rsid w:val="00A504E0"/>
    <w:rsid w:val="00A505A6"/>
    <w:rsid w:val="00A51017"/>
    <w:rsid w:val="00A513AD"/>
    <w:rsid w:val="00A51470"/>
    <w:rsid w:val="00A514CB"/>
    <w:rsid w:val="00A51E9B"/>
    <w:rsid w:val="00A51F55"/>
    <w:rsid w:val="00A52099"/>
    <w:rsid w:val="00A52284"/>
    <w:rsid w:val="00A5229C"/>
    <w:rsid w:val="00A5229F"/>
    <w:rsid w:val="00A5271C"/>
    <w:rsid w:val="00A527BF"/>
    <w:rsid w:val="00A52A2F"/>
    <w:rsid w:val="00A52BD3"/>
    <w:rsid w:val="00A52C5B"/>
    <w:rsid w:val="00A52D72"/>
    <w:rsid w:val="00A52F2E"/>
    <w:rsid w:val="00A531D5"/>
    <w:rsid w:val="00A53548"/>
    <w:rsid w:val="00A53569"/>
    <w:rsid w:val="00A53885"/>
    <w:rsid w:val="00A53896"/>
    <w:rsid w:val="00A538FC"/>
    <w:rsid w:val="00A53B8F"/>
    <w:rsid w:val="00A53BC4"/>
    <w:rsid w:val="00A541C5"/>
    <w:rsid w:val="00A5442B"/>
    <w:rsid w:val="00A54438"/>
    <w:rsid w:val="00A5445C"/>
    <w:rsid w:val="00A5447D"/>
    <w:rsid w:val="00A545F7"/>
    <w:rsid w:val="00A54829"/>
    <w:rsid w:val="00A54A5F"/>
    <w:rsid w:val="00A54C8A"/>
    <w:rsid w:val="00A551CB"/>
    <w:rsid w:val="00A55387"/>
    <w:rsid w:val="00A5545F"/>
    <w:rsid w:val="00A554FE"/>
    <w:rsid w:val="00A556E5"/>
    <w:rsid w:val="00A55864"/>
    <w:rsid w:val="00A56C37"/>
    <w:rsid w:val="00A56CF5"/>
    <w:rsid w:val="00A56E0F"/>
    <w:rsid w:val="00A56E9C"/>
    <w:rsid w:val="00A57060"/>
    <w:rsid w:val="00A57461"/>
    <w:rsid w:val="00A57836"/>
    <w:rsid w:val="00A57D2B"/>
    <w:rsid w:val="00A60289"/>
    <w:rsid w:val="00A60499"/>
    <w:rsid w:val="00A60789"/>
    <w:rsid w:val="00A61297"/>
    <w:rsid w:val="00A615CF"/>
    <w:rsid w:val="00A61BD2"/>
    <w:rsid w:val="00A623BE"/>
    <w:rsid w:val="00A626EB"/>
    <w:rsid w:val="00A62A8E"/>
    <w:rsid w:val="00A62AA7"/>
    <w:rsid w:val="00A62B61"/>
    <w:rsid w:val="00A63212"/>
    <w:rsid w:val="00A6361D"/>
    <w:rsid w:val="00A638B6"/>
    <w:rsid w:val="00A638C6"/>
    <w:rsid w:val="00A63A75"/>
    <w:rsid w:val="00A63AB2"/>
    <w:rsid w:val="00A63CD6"/>
    <w:rsid w:val="00A63F0F"/>
    <w:rsid w:val="00A63F94"/>
    <w:rsid w:val="00A643E4"/>
    <w:rsid w:val="00A6484A"/>
    <w:rsid w:val="00A64F32"/>
    <w:rsid w:val="00A6514A"/>
    <w:rsid w:val="00A65547"/>
    <w:rsid w:val="00A659C7"/>
    <w:rsid w:val="00A65C28"/>
    <w:rsid w:val="00A66927"/>
    <w:rsid w:val="00A66A10"/>
    <w:rsid w:val="00A66A78"/>
    <w:rsid w:val="00A66F95"/>
    <w:rsid w:val="00A67311"/>
    <w:rsid w:val="00A673C7"/>
    <w:rsid w:val="00A67C6E"/>
    <w:rsid w:val="00A67D20"/>
    <w:rsid w:val="00A67D3A"/>
    <w:rsid w:val="00A67FAA"/>
    <w:rsid w:val="00A701C9"/>
    <w:rsid w:val="00A70A2B"/>
    <w:rsid w:val="00A70D7B"/>
    <w:rsid w:val="00A71044"/>
    <w:rsid w:val="00A7128C"/>
    <w:rsid w:val="00A71A01"/>
    <w:rsid w:val="00A71DDC"/>
    <w:rsid w:val="00A728BC"/>
    <w:rsid w:val="00A728D7"/>
    <w:rsid w:val="00A72EE5"/>
    <w:rsid w:val="00A7321C"/>
    <w:rsid w:val="00A7326A"/>
    <w:rsid w:val="00A73B28"/>
    <w:rsid w:val="00A73F15"/>
    <w:rsid w:val="00A741C7"/>
    <w:rsid w:val="00A74EA5"/>
    <w:rsid w:val="00A756A1"/>
    <w:rsid w:val="00A75BD5"/>
    <w:rsid w:val="00A75D8D"/>
    <w:rsid w:val="00A75DE4"/>
    <w:rsid w:val="00A763A7"/>
    <w:rsid w:val="00A763F6"/>
    <w:rsid w:val="00A76661"/>
    <w:rsid w:val="00A76A8F"/>
    <w:rsid w:val="00A76C65"/>
    <w:rsid w:val="00A76EAE"/>
    <w:rsid w:val="00A77163"/>
    <w:rsid w:val="00A7730C"/>
    <w:rsid w:val="00A77494"/>
    <w:rsid w:val="00A77814"/>
    <w:rsid w:val="00A77A0A"/>
    <w:rsid w:val="00A77C1E"/>
    <w:rsid w:val="00A80256"/>
    <w:rsid w:val="00A806B6"/>
    <w:rsid w:val="00A80944"/>
    <w:rsid w:val="00A80EBF"/>
    <w:rsid w:val="00A80FD8"/>
    <w:rsid w:val="00A8124E"/>
    <w:rsid w:val="00A8131D"/>
    <w:rsid w:val="00A8173F"/>
    <w:rsid w:val="00A81867"/>
    <w:rsid w:val="00A81D94"/>
    <w:rsid w:val="00A81E2A"/>
    <w:rsid w:val="00A821EC"/>
    <w:rsid w:val="00A82265"/>
    <w:rsid w:val="00A822F8"/>
    <w:rsid w:val="00A82684"/>
    <w:rsid w:val="00A82A30"/>
    <w:rsid w:val="00A836A9"/>
    <w:rsid w:val="00A8379F"/>
    <w:rsid w:val="00A83C00"/>
    <w:rsid w:val="00A83D94"/>
    <w:rsid w:val="00A84030"/>
    <w:rsid w:val="00A846A8"/>
    <w:rsid w:val="00A849C3"/>
    <w:rsid w:val="00A84B4A"/>
    <w:rsid w:val="00A84EAB"/>
    <w:rsid w:val="00A85175"/>
    <w:rsid w:val="00A85500"/>
    <w:rsid w:val="00A85671"/>
    <w:rsid w:val="00A857AB"/>
    <w:rsid w:val="00A85AA4"/>
    <w:rsid w:val="00A85AC3"/>
    <w:rsid w:val="00A85C9C"/>
    <w:rsid w:val="00A8608B"/>
    <w:rsid w:val="00A8639A"/>
    <w:rsid w:val="00A863E8"/>
    <w:rsid w:val="00A86AAE"/>
    <w:rsid w:val="00A86C13"/>
    <w:rsid w:val="00A86FBA"/>
    <w:rsid w:val="00A870B1"/>
    <w:rsid w:val="00A8747B"/>
    <w:rsid w:val="00A874E9"/>
    <w:rsid w:val="00A879F3"/>
    <w:rsid w:val="00A90140"/>
    <w:rsid w:val="00A902EA"/>
    <w:rsid w:val="00A90395"/>
    <w:rsid w:val="00A9039C"/>
    <w:rsid w:val="00A90C21"/>
    <w:rsid w:val="00A91467"/>
    <w:rsid w:val="00A9175D"/>
    <w:rsid w:val="00A919D7"/>
    <w:rsid w:val="00A91D09"/>
    <w:rsid w:val="00A91E0D"/>
    <w:rsid w:val="00A928A8"/>
    <w:rsid w:val="00A92AD4"/>
    <w:rsid w:val="00A92CF8"/>
    <w:rsid w:val="00A930A3"/>
    <w:rsid w:val="00A93427"/>
    <w:rsid w:val="00A93B49"/>
    <w:rsid w:val="00A93E56"/>
    <w:rsid w:val="00A9429D"/>
    <w:rsid w:val="00A94386"/>
    <w:rsid w:val="00A944DB"/>
    <w:rsid w:val="00A94904"/>
    <w:rsid w:val="00A94D0E"/>
    <w:rsid w:val="00A95367"/>
    <w:rsid w:val="00A9562A"/>
    <w:rsid w:val="00A959C1"/>
    <w:rsid w:val="00A959F2"/>
    <w:rsid w:val="00A95D91"/>
    <w:rsid w:val="00A95E6C"/>
    <w:rsid w:val="00A960F8"/>
    <w:rsid w:val="00A9629C"/>
    <w:rsid w:val="00A96CFB"/>
    <w:rsid w:val="00A96DA7"/>
    <w:rsid w:val="00A96DE5"/>
    <w:rsid w:val="00A96EC2"/>
    <w:rsid w:val="00A96EF5"/>
    <w:rsid w:val="00A96F6F"/>
    <w:rsid w:val="00A96FFE"/>
    <w:rsid w:val="00A97116"/>
    <w:rsid w:val="00A9723E"/>
    <w:rsid w:val="00A9734F"/>
    <w:rsid w:val="00A97820"/>
    <w:rsid w:val="00A978FD"/>
    <w:rsid w:val="00A97E5B"/>
    <w:rsid w:val="00A97EFC"/>
    <w:rsid w:val="00AA01F9"/>
    <w:rsid w:val="00AA031C"/>
    <w:rsid w:val="00AA0639"/>
    <w:rsid w:val="00AA0915"/>
    <w:rsid w:val="00AA0B53"/>
    <w:rsid w:val="00AA0B77"/>
    <w:rsid w:val="00AA0D92"/>
    <w:rsid w:val="00AA1490"/>
    <w:rsid w:val="00AA1BF2"/>
    <w:rsid w:val="00AA1C18"/>
    <w:rsid w:val="00AA235C"/>
    <w:rsid w:val="00AA242F"/>
    <w:rsid w:val="00AA255E"/>
    <w:rsid w:val="00AA282F"/>
    <w:rsid w:val="00AA2F95"/>
    <w:rsid w:val="00AA3157"/>
    <w:rsid w:val="00AA3559"/>
    <w:rsid w:val="00AA36F9"/>
    <w:rsid w:val="00AA39A7"/>
    <w:rsid w:val="00AA3A4E"/>
    <w:rsid w:val="00AA3CB5"/>
    <w:rsid w:val="00AA4030"/>
    <w:rsid w:val="00AA4EC3"/>
    <w:rsid w:val="00AA54A3"/>
    <w:rsid w:val="00AA5635"/>
    <w:rsid w:val="00AA5673"/>
    <w:rsid w:val="00AA5B11"/>
    <w:rsid w:val="00AA64FF"/>
    <w:rsid w:val="00AA6BB4"/>
    <w:rsid w:val="00AA6DF0"/>
    <w:rsid w:val="00AA6F8A"/>
    <w:rsid w:val="00AA6FA6"/>
    <w:rsid w:val="00AA72CB"/>
    <w:rsid w:val="00AA7583"/>
    <w:rsid w:val="00AA7975"/>
    <w:rsid w:val="00AA7A44"/>
    <w:rsid w:val="00AA7FCC"/>
    <w:rsid w:val="00AB021A"/>
    <w:rsid w:val="00AB04C1"/>
    <w:rsid w:val="00AB0951"/>
    <w:rsid w:val="00AB0D87"/>
    <w:rsid w:val="00AB100E"/>
    <w:rsid w:val="00AB130C"/>
    <w:rsid w:val="00AB1483"/>
    <w:rsid w:val="00AB187A"/>
    <w:rsid w:val="00AB1C89"/>
    <w:rsid w:val="00AB21A7"/>
    <w:rsid w:val="00AB2465"/>
    <w:rsid w:val="00AB271A"/>
    <w:rsid w:val="00AB28A2"/>
    <w:rsid w:val="00AB2A83"/>
    <w:rsid w:val="00AB2DCB"/>
    <w:rsid w:val="00AB3B2E"/>
    <w:rsid w:val="00AB3CC0"/>
    <w:rsid w:val="00AB4295"/>
    <w:rsid w:val="00AB431A"/>
    <w:rsid w:val="00AB44C2"/>
    <w:rsid w:val="00AB47EC"/>
    <w:rsid w:val="00AB4FF5"/>
    <w:rsid w:val="00AB5048"/>
    <w:rsid w:val="00AB5069"/>
    <w:rsid w:val="00AB5483"/>
    <w:rsid w:val="00AB5622"/>
    <w:rsid w:val="00AB5B9A"/>
    <w:rsid w:val="00AB5BB8"/>
    <w:rsid w:val="00AB6454"/>
    <w:rsid w:val="00AB70CB"/>
    <w:rsid w:val="00AB7112"/>
    <w:rsid w:val="00AB74A0"/>
    <w:rsid w:val="00AB7711"/>
    <w:rsid w:val="00AB7973"/>
    <w:rsid w:val="00AB79DC"/>
    <w:rsid w:val="00AB7E47"/>
    <w:rsid w:val="00AB7F35"/>
    <w:rsid w:val="00AC004A"/>
    <w:rsid w:val="00AC06E7"/>
    <w:rsid w:val="00AC0C2F"/>
    <w:rsid w:val="00AC137D"/>
    <w:rsid w:val="00AC14C2"/>
    <w:rsid w:val="00AC2303"/>
    <w:rsid w:val="00AC23B0"/>
    <w:rsid w:val="00AC23F8"/>
    <w:rsid w:val="00AC296F"/>
    <w:rsid w:val="00AC2DD2"/>
    <w:rsid w:val="00AC3859"/>
    <w:rsid w:val="00AC3B84"/>
    <w:rsid w:val="00AC47AB"/>
    <w:rsid w:val="00AC487E"/>
    <w:rsid w:val="00AC49C9"/>
    <w:rsid w:val="00AC4DDE"/>
    <w:rsid w:val="00AC52E9"/>
    <w:rsid w:val="00AC5317"/>
    <w:rsid w:val="00AC574E"/>
    <w:rsid w:val="00AC5DC4"/>
    <w:rsid w:val="00AC5DD1"/>
    <w:rsid w:val="00AC5FCF"/>
    <w:rsid w:val="00AC627C"/>
    <w:rsid w:val="00AC63E1"/>
    <w:rsid w:val="00AC652C"/>
    <w:rsid w:val="00AC679A"/>
    <w:rsid w:val="00AC6814"/>
    <w:rsid w:val="00AC6CCF"/>
    <w:rsid w:val="00AC6F9C"/>
    <w:rsid w:val="00AC7245"/>
    <w:rsid w:val="00AC7290"/>
    <w:rsid w:val="00AC76D5"/>
    <w:rsid w:val="00AC7730"/>
    <w:rsid w:val="00AC7827"/>
    <w:rsid w:val="00AC7926"/>
    <w:rsid w:val="00AC7CF3"/>
    <w:rsid w:val="00AD00FC"/>
    <w:rsid w:val="00AD053C"/>
    <w:rsid w:val="00AD0875"/>
    <w:rsid w:val="00AD0C8D"/>
    <w:rsid w:val="00AD18F4"/>
    <w:rsid w:val="00AD1A5A"/>
    <w:rsid w:val="00AD1CEB"/>
    <w:rsid w:val="00AD1CEE"/>
    <w:rsid w:val="00AD209E"/>
    <w:rsid w:val="00AD20F5"/>
    <w:rsid w:val="00AD2270"/>
    <w:rsid w:val="00AD23A5"/>
    <w:rsid w:val="00AD2BD8"/>
    <w:rsid w:val="00AD2E08"/>
    <w:rsid w:val="00AD2E81"/>
    <w:rsid w:val="00AD31F7"/>
    <w:rsid w:val="00AD35E3"/>
    <w:rsid w:val="00AD3A83"/>
    <w:rsid w:val="00AD3DF5"/>
    <w:rsid w:val="00AD4298"/>
    <w:rsid w:val="00AD447D"/>
    <w:rsid w:val="00AD44DB"/>
    <w:rsid w:val="00AD49FB"/>
    <w:rsid w:val="00AD4D25"/>
    <w:rsid w:val="00AD4DBD"/>
    <w:rsid w:val="00AD5384"/>
    <w:rsid w:val="00AD55F7"/>
    <w:rsid w:val="00AD594C"/>
    <w:rsid w:val="00AD59BC"/>
    <w:rsid w:val="00AD5B2E"/>
    <w:rsid w:val="00AD5E38"/>
    <w:rsid w:val="00AD5E43"/>
    <w:rsid w:val="00AD6239"/>
    <w:rsid w:val="00AD6453"/>
    <w:rsid w:val="00AD665A"/>
    <w:rsid w:val="00AD67BD"/>
    <w:rsid w:val="00AD67E8"/>
    <w:rsid w:val="00AD68C9"/>
    <w:rsid w:val="00AD6CA6"/>
    <w:rsid w:val="00AD6E28"/>
    <w:rsid w:val="00AD718C"/>
    <w:rsid w:val="00AD73D6"/>
    <w:rsid w:val="00AD78F8"/>
    <w:rsid w:val="00AD79E5"/>
    <w:rsid w:val="00AD7E31"/>
    <w:rsid w:val="00AD7FDD"/>
    <w:rsid w:val="00AE1099"/>
    <w:rsid w:val="00AE1446"/>
    <w:rsid w:val="00AE1790"/>
    <w:rsid w:val="00AE1B0F"/>
    <w:rsid w:val="00AE1C3B"/>
    <w:rsid w:val="00AE22EE"/>
    <w:rsid w:val="00AE25F6"/>
    <w:rsid w:val="00AE26C7"/>
    <w:rsid w:val="00AE280E"/>
    <w:rsid w:val="00AE2816"/>
    <w:rsid w:val="00AE2CE9"/>
    <w:rsid w:val="00AE2E2D"/>
    <w:rsid w:val="00AE2E4B"/>
    <w:rsid w:val="00AE2FDB"/>
    <w:rsid w:val="00AE32B5"/>
    <w:rsid w:val="00AE3A28"/>
    <w:rsid w:val="00AE3A81"/>
    <w:rsid w:val="00AE3AB3"/>
    <w:rsid w:val="00AE4084"/>
    <w:rsid w:val="00AE45A0"/>
    <w:rsid w:val="00AE47BD"/>
    <w:rsid w:val="00AE4B83"/>
    <w:rsid w:val="00AE4D58"/>
    <w:rsid w:val="00AE4F86"/>
    <w:rsid w:val="00AE58BE"/>
    <w:rsid w:val="00AE6090"/>
    <w:rsid w:val="00AE62E0"/>
    <w:rsid w:val="00AE6584"/>
    <w:rsid w:val="00AE6D14"/>
    <w:rsid w:val="00AE6F96"/>
    <w:rsid w:val="00AE70EF"/>
    <w:rsid w:val="00AE7126"/>
    <w:rsid w:val="00AE71E5"/>
    <w:rsid w:val="00AE7220"/>
    <w:rsid w:val="00AE752D"/>
    <w:rsid w:val="00AE7BA3"/>
    <w:rsid w:val="00AF0377"/>
    <w:rsid w:val="00AF077A"/>
    <w:rsid w:val="00AF0E83"/>
    <w:rsid w:val="00AF0F75"/>
    <w:rsid w:val="00AF10E3"/>
    <w:rsid w:val="00AF1364"/>
    <w:rsid w:val="00AF156C"/>
    <w:rsid w:val="00AF17B2"/>
    <w:rsid w:val="00AF1926"/>
    <w:rsid w:val="00AF1A1E"/>
    <w:rsid w:val="00AF1C94"/>
    <w:rsid w:val="00AF1CF0"/>
    <w:rsid w:val="00AF203E"/>
    <w:rsid w:val="00AF226B"/>
    <w:rsid w:val="00AF2549"/>
    <w:rsid w:val="00AF276E"/>
    <w:rsid w:val="00AF2AC5"/>
    <w:rsid w:val="00AF2F14"/>
    <w:rsid w:val="00AF3224"/>
    <w:rsid w:val="00AF3D64"/>
    <w:rsid w:val="00AF40A4"/>
    <w:rsid w:val="00AF457B"/>
    <w:rsid w:val="00AF4880"/>
    <w:rsid w:val="00AF49A7"/>
    <w:rsid w:val="00AF4A23"/>
    <w:rsid w:val="00AF4B47"/>
    <w:rsid w:val="00AF4BF8"/>
    <w:rsid w:val="00AF4CF2"/>
    <w:rsid w:val="00AF574E"/>
    <w:rsid w:val="00AF5791"/>
    <w:rsid w:val="00AF5A23"/>
    <w:rsid w:val="00AF657C"/>
    <w:rsid w:val="00AF6605"/>
    <w:rsid w:val="00AF6BE5"/>
    <w:rsid w:val="00AF7049"/>
    <w:rsid w:val="00AF704F"/>
    <w:rsid w:val="00AF7E04"/>
    <w:rsid w:val="00B003BE"/>
    <w:rsid w:val="00B00631"/>
    <w:rsid w:val="00B00A71"/>
    <w:rsid w:val="00B0101D"/>
    <w:rsid w:val="00B0108F"/>
    <w:rsid w:val="00B01195"/>
    <w:rsid w:val="00B0136C"/>
    <w:rsid w:val="00B01562"/>
    <w:rsid w:val="00B01768"/>
    <w:rsid w:val="00B01B54"/>
    <w:rsid w:val="00B0200B"/>
    <w:rsid w:val="00B024DE"/>
    <w:rsid w:val="00B0283F"/>
    <w:rsid w:val="00B02D64"/>
    <w:rsid w:val="00B02DD0"/>
    <w:rsid w:val="00B03889"/>
    <w:rsid w:val="00B0500B"/>
    <w:rsid w:val="00B0503D"/>
    <w:rsid w:val="00B051F2"/>
    <w:rsid w:val="00B051F5"/>
    <w:rsid w:val="00B05335"/>
    <w:rsid w:val="00B05B67"/>
    <w:rsid w:val="00B05BA9"/>
    <w:rsid w:val="00B063DE"/>
    <w:rsid w:val="00B0656A"/>
    <w:rsid w:val="00B06754"/>
    <w:rsid w:val="00B068B5"/>
    <w:rsid w:val="00B0695C"/>
    <w:rsid w:val="00B06A13"/>
    <w:rsid w:val="00B06C22"/>
    <w:rsid w:val="00B0703C"/>
    <w:rsid w:val="00B072A5"/>
    <w:rsid w:val="00B076D7"/>
    <w:rsid w:val="00B078D6"/>
    <w:rsid w:val="00B07A96"/>
    <w:rsid w:val="00B07C61"/>
    <w:rsid w:val="00B07D7B"/>
    <w:rsid w:val="00B102CA"/>
    <w:rsid w:val="00B10323"/>
    <w:rsid w:val="00B10D5D"/>
    <w:rsid w:val="00B10E24"/>
    <w:rsid w:val="00B1108F"/>
    <w:rsid w:val="00B112E7"/>
    <w:rsid w:val="00B113C0"/>
    <w:rsid w:val="00B113F7"/>
    <w:rsid w:val="00B11667"/>
    <w:rsid w:val="00B11762"/>
    <w:rsid w:val="00B117D5"/>
    <w:rsid w:val="00B11845"/>
    <w:rsid w:val="00B11CBF"/>
    <w:rsid w:val="00B11D5A"/>
    <w:rsid w:val="00B128E2"/>
    <w:rsid w:val="00B12925"/>
    <w:rsid w:val="00B129B9"/>
    <w:rsid w:val="00B12A8B"/>
    <w:rsid w:val="00B12AEB"/>
    <w:rsid w:val="00B12F08"/>
    <w:rsid w:val="00B13005"/>
    <w:rsid w:val="00B13A80"/>
    <w:rsid w:val="00B13A86"/>
    <w:rsid w:val="00B13DBB"/>
    <w:rsid w:val="00B140E0"/>
    <w:rsid w:val="00B14109"/>
    <w:rsid w:val="00B146F0"/>
    <w:rsid w:val="00B14AFD"/>
    <w:rsid w:val="00B14C0C"/>
    <w:rsid w:val="00B15948"/>
    <w:rsid w:val="00B1598F"/>
    <w:rsid w:val="00B159A1"/>
    <w:rsid w:val="00B15C1C"/>
    <w:rsid w:val="00B164CF"/>
    <w:rsid w:val="00B1654F"/>
    <w:rsid w:val="00B16980"/>
    <w:rsid w:val="00B16A98"/>
    <w:rsid w:val="00B173D7"/>
    <w:rsid w:val="00B1784E"/>
    <w:rsid w:val="00B17875"/>
    <w:rsid w:val="00B17F95"/>
    <w:rsid w:val="00B203BF"/>
    <w:rsid w:val="00B2042C"/>
    <w:rsid w:val="00B2064A"/>
    <w:rsid w:val="00B20FB3"/>
    <w:rsid w:val="00B20FC4"/>
    <w:rsid w:val="00B215F3"/>
    <w:rsid w:val="00B22063"/>
    <w:rsid w:val="00B222F8"/>
    <w:rsid w:val="00B22427"/>
    <w:rsid w:val="00B2245F"/>
    <w:rsid w:val="00B224E4"/>
    <w:rsid w:val="00B2288A"/>
    <w:rsid w:val="00B2319F"/>
    <w:rsid w:val="00B231CD"/>
    <w:rsid w:val="00B234BA"/>
    <w:rsid w:val="00B239D7"/>
    <w:rsid w:val="00B23E63"/>
    <w:rsid w:val="00B2401C"/>
    <w:rsid w:val="00B248C8"/>
    <w:rsid w:val="00B24983"/>
    <w:rsid w:val="00B24A81"/>
    <w:rsid w:val="00B24D60"/>
    <w:rsid w:val="00B24F3F"/>
    <w:rsid w:val="00B25176"/>
    <w:rsid w:val="00B252AE"/>
    <w:rsid w:val="00B25538"/>
    <w:rsid w:val="00B25703"/>
    <w:rsid w:val="00B25917"/>
    <w:rsid w:val="00B25B5D"/>
    <w:rsid w:val="00B262F8"/>
    <w:rsid w:val="00B2637C"/>
    <w:rsid w:val="00B26587"/>
    <w:rsid w:val="00B26604"/>
    <w:rsid w:val="00B26910"/>
    <w:rsid w:val="00B269AB"/>
    <w:rsid w:val="00B26B58"/>
    <w:rsid w:val="00B2741D"/>
    <w:rsid w:val="00B27616"/>
    <w:rsid w:val="00B27AF0"/>
    <w:rsid w:val="00B27D57"/>
    <w:rsid w:val="00B27DB2"/>
    <w:rsid w:val="00B27F30"/>
    <w:rsid w:val="00B30350"/>
    <w:rsid w:val="00B3073F"/>
    <w:rsid w:val="00B30C38"/>
    <w:rsid w:val="00B3168B"/>
    <w:rsid w:val="00B31849"/>
    <w:rsid w:val="00B31A97"/>
    <w:rsid w:val="00B31E41"/>
    <w:rsid w:val="00B327F1"/>
    <w:rsid w:val="00B32DD3"/>
    <w:rsid w:val="00B337E6"/>
    <w:rsid w:val="00B33EA2"/>
    <w:rsid w:val="00B3439B"/>
    <w:rsid w:val="00B34D22"/>
    <w:rsid w:val="00B34F8C"/>
    <w:rsid w:val="00B3501E"/>
    <w:rsid w:val="00B353E1"/>
    <w:rsid w:val="00B3622F"/>
    <w:rsid w:val="00B37419"/>
    <w:rsid w:val="00B3748D"/>
    <w:rsid w:val="00B37539"/>
    <w:rsid w:val="00B37B8B"/>
    <w:rsid w:val="00B4020D"/>
    <w:rsid w:val="00B404CE"/>
    <w:rsid w:val="00B40574"/>
    <w:rsid w:val="00B405D8"/>
    <w:rsid w:val="00B40B22"/>
    <w:rsid w:val="00B40B7F"/>
    <w:rsid w:val="00B40C26"/>
    <w:rsid w:val="00B420D0"/>
    <w:rsid w:val="00B42506"/>
    <w:rsid w:val="00B42614"/>
    <w:rsid w:val="00B428BC"/>
    <w:rsid w:val="00B4351A"/>
    <w:rsid w:val="00B43D88"/>
    <w:rsid w:val="00B449DD"/>
    <w:rsid w:val="00B44E0F"/>
    <w:rsid w:val="00B44E5B"/>
    <w:rsid w:val="00B45071"/>
    <w:rsid w:val="00B45306"/>
    <w:rsid w:val="00B45337"/>
    <w:rsid w:val="00B456BD"/>
    <w:rsid w:val="00B4577C"/>
    <w:rsid w:val="00B45A32"/>
    <w:rsid w:val="00B45EC8"/>
    <w:rsid w:val="00B463F6"/>
    <w:rsid w:val="00B46401"/>
    <w:rsid w:val="00B46480"/>
    <w:rsid w:val="00B46C19"/>
    <w:rsid w:val="00B47372"/>
    <w:rsid w:val="00B47544"/>
    <w:rsid w:val="00B476C4"/>
    <w:rsid w:val="00B478E7"/>
    <w:rsid w:val="00B47CFE"/>
    <w:rsid w:val="00B50095"/>
    <w:rsid w:val="00B505F1"/>
    <w:rsid w:val="00B50906"/>
    <w:rsid w:val="00B50963"/>
    <w:rsid w:val="00B50AB2"/>
    <w:rsid w:val="00B50B0A"/>
    <w:rsid w:val="00B50E31"/>
    <w:rsid w:val="00B50F4D"/>
    <w:rsid w:val="00B5103E"/>
    <w:rsid w:val="00B511B8"/>
    <w:rsid w:val="00B515A2"/>
    <w:rsid w:val="00B517CC"/>
    <w:rsid w:val="00B518A5"/>
    <w:rsid w:val="00B51C56"/>
    <w:rsid w:val="00B52703"/>
    <w:rsid w:val="00B52C21"/>
    <w:rsid w:val="00B52D7C"/>
    <w:rsid w:val="00B52EC6"/>
    <w:rsid w:val="00B53F55"/>
    <w:rsid w:val="00B5403B"/>
    <w:rsid w:val="00B54080"/>
    <w:rsid w:val="00B5408D"/>
    <w:rsid w:val="00B540EF"/>
    <w:rsid w:val="00B54209"/>
    <w:rsid w:val="00B5428B"/>
    <w:rsid w:val="00B5447B"/>
    <w:rsid w:val="00B55902"/>
    <w:rsid w:val="00B56347"/>
    <w:rsid w:val="00B56568"/>
    <w:rsid w:val="00B568D4"/>
    <w:rsid w:val="00B56D25"/>
    <w:rsid w:val="00B5747B"/>
    <w:rsid w:val="00B5754D"/>
    <w:rsid w:val="00B5772B"/>
    <w:rsid w:val="00B57741"/>
    <w:rsid w:val="00B57783"/>
    <w:rsid w:val="00B57932"/>
    <w:rsid w:val="00B57C6F"/>
    <w:rsid w:val="00B57E25"/>
    <w:rsid w:val="00B603DD"/>
    <w:rsid w:val="00B6051A"/>
    <w:rsid w:val="00B60E5E"/>
    <w:rsid w:val="00B60F6A"/>
    <w:rsid w:val="00B60FAF"/>
    <w:rsid w:val="00B61516"/>
    <w:rsid w:val="00B6177F"/>
    <w:rsid w:val="00B621A7"/>
    <w:rsid w:val="00B6231D"/>
    <w:rsid w:val="00B6243D"/>
    <w:rsid w:val="00B6279B"/>
    <w:rsid w:val="00B631F5"/>
    <w:rsid w:val="00B632F7"/>
    <w:rsid w:val="00B63DE0"/>
    <w:rsid w:val="00B64100"/>
    <w:rsid w:val="00B64958"/>
    <w:rsid w:val="00B64CDB"/>
    <w:rsid w:val="00B64E7D"/>
    <w:rsid w:val="00B658EA"/>
    <w:rsid w:val="00B65B5E"/>
    <w:rsid w:val="00B6635F"/>
    <w:rsid w:val="00B66E08"/>
    <w:rsid w:val="00B67306"/>
    <w:rsid w:val="00B6749C"/>
    <w:rsid w:val="00B67A8C"/>
    <w:rsid w:val="00B70743"/>
    <w:rsid w:val="00B70C46"/>
    <w:rsid w:val="00B71203"/>
    <w:rsid w:val="00B71727"/>
    <w:rsid w:val="00B71B88"/>
    <w:rsid w:val="00B71C99"/>
    <w:rsid w:val="00B720C3"/>
    <w:rsid w:val="00B724F4"/>
    <w:rsid w:val="00B727C4"/>
    <w:rsid w:val="00B72902"/>
    <w:rsid w:val="00B72A5D"/>
    <w:rsid w:val="00B730ED"/>
    <w:rsid w:val="00B731C5"/>
    <w:rsid w:val="00B73494"/>
    <w:rsid w:val="00B734DB"/>
    <w:rsid w:val="00B73696"/>
    <w:rsid w:val="00B7384C"/>
    <w:rsid w:val="00B73871"/>
    <w:rsid w:val="00B73B1F"/>
    <w:rsid w:val="00B73BA4"/>
    <w:rsid w:val="00B73E18"/>
    <w:rsid w:val="00B74268"/>
    <w:rsid w:val="00B74477"/>
    <w:rsid w:val="00B74D36"/>
    <w:rsid w:val="00B74EF3"/>
    <w:rsid w:val="00B75781"/>
    <w:rsid w:val="00B757A5"/>
    <w:rsid w:val="00B75900"/>
    <w:rsid w:val="00B7604F"/>
    <w:rsid w:val="00B76321"/>
    <w:rsid w:val="00B76665"/>
    <w:rsid w:val="00B766B9"/>
    <w:rsid w:val="00B77713"/>
    <w:rsid w:val="00B778F7"/>
    <w:rsid w:val="00B80078"/>
    <w:rsid w:val="00B802A2"/>
    <w:rsid w:val="00B80C8F"/>
    <w:rsid w:val="00B81361"/>
    <w:rsid w:val="00B81863"/>
    <w:rsid w:val="00B81AE9"/>
    <w:rsid w:val="00B81C54"/>
    <w:rsid w:val="00B81DDA"/>
    <w:rsid w:val="00B81DDE"/>
    <w:rsid w:val="00B8222B"/>
    <w:rsid w:val="00B82270"/>
    <w:rsid w:val="00B822F0"/>
    <w:rsid w:val="00B8246C"/>
    <w:rsid w:val="00B828B9"/>
    <w:rsid w:val="00B82B46"/>
    <w:rsid w:val="00B82F20"/>
    <w:rsid w:val="00B82F6C"/>
    <w:rsid w:val="00B83073"/>
    <w:rsid w:val="00B83634"/>
    <w:rsid w:val="00B83AE7"/>
    <w:rsid w:val="00B84687"/>
    <w:rsid w:val="00B8492F"/>
    <w:rsid w:val="00B84CAC"/>
    <w:rsid w:val="00B84E38"/>
    <w:rsid w:val="00B851DE"/>
    <w:rsid w:val="00B85399"/>
    <w:rsid w:val="00B85682"/>
    <w:rsid w:val="00B86225"/>
    <w:rsid w:val="00B86374"/>
    <w:rsid w:val="00B86E17"/>
    <w:rsid w:val="00B870B6"/>
    <w:rsid w:val="00B871D2"/>
    <w:rsid w:val="00B872E8"/>
    <w:rsid w:val="00B879DE"/>
    <w:rsid w:val="00B87B01"/>
    <w:rsid w:val="00B87B21"/>
    <w:rsid w:val="00B87B88"/>
    <w:rsid w:val="00B90030"/>
    <w:rsid w:val="00B903E2"/>
    <w:rsid w:val="00B90850"/>
    <w:rsid w:val="00B90F99"/>
    <w:rsid w:val="00B9148F"/>
    <w:rsid w:val="00B919B4"/>
    <w:rsid w:val="00B919BD"/>
    <w:rsid w:val="00B920AA"/>
    <w:rsid w:val="00B92228"/>
    <w:rsid w:val="00B92896"/>
    <w:rsid w:val="00B932E5"/>
    <w:rsid w:val="00B9335C"/>
    <w:rsid w:val="00B93447"/>
    <w:rsid w:val="00B93649"/>
    <w:rsid w:val="00B939EA"/>
    <w:rsid w:val="00B939F1"/>
    <w:rsid w:val="00B94122"/>
    <w:rsid w:val="00B94451"/>
    <w:rsid w:val="00B947B4"/>
    <w:rsid w:val="00B94D5D"/>
    <w:rsid w:val="00B950B7"/>
    <w:rsid w:val="00B95256"/>
    <w:rsid w:val="00B95CCC"/>
    <w:rsid w:val="00B95E08"/>
    <w:rsid w:val="00B95F63"/>
    <w:rsid w:val="00B9609A"/>
    <w:rsid w:val="00B96343"/>
    <w:rsid w:val="00B96496"/>
    <w:rsid w:val="00B96562"/>
    <w:rsid w:val="00B967AB"/>
    <w:rsid w:val="00B96E4B"/>
    <w:rsid w:val="00B96E92"/>
    <w:rsid w:val="00B9722F"/>
    <w:rsid w:val="00B972DB"/>
    <w:rsid w:val="00B97876"/>
    <w:rsid w:val="00BA0307"/>
    <w:rsid w:val="00BA0689"/>
    <w:rsid w:val="00BA0C3D"/>
    <w:rsid w:val="00BA1139"/>
    <w:rsid w:val="00BA1423"/>
    <w:rsid w:val="00BA1675"/>
    <w:rsid w:val="00BA16EC"/>
    <w:rsid w:val="00BA18A1"/>
    <w:rsid w:val="00BA1996"/>
    <w:rsid w:val="00BA1AB0"/>
    <w:rsid w:val="00BA1B88"/>
    <w:rsid w:val="00BA1CA0"/>
    <w:rsid w:val="00BA235B"/>
    <w:rsid w:val="00BA2B57"/>
    <w:rsid w:val="00BA2C74"/>
    <w:rsid w:val="00BA2C99"/>
    <w:rsid w:val="00BA2CDD"/>
    <w:rsid w:val="00BA2EE8"/>
    <w:rsid w:val="00BA2F95"/>
    <w:rsid w:val="00BA358F"/>
    <w:rsid w:val="00BA3767"/>
    <w:rsid w:val="00BA449E"/>
    <w:rsid w:val="00BA45AC"/>
    <w:rsid w:val="00BA5171"/>
    <w:rsid w:val="00BA51BC"/>
    <w:rsid w:val="00BA564C"/>
    <w:rsid w:val="00BA5A2F"/>
    <w:rsid w:val="00BA5AD9"/>
    <w:rsid w:val="00BA5B94"/>
    <w:rsid w:val="00BA5F69"/>
    <w:rsid w:val="00BA6352"/>
    <w:rsid w:val="00BA6899"/>
    <w:rsid w:val="00BA6B7C"/>
    <w:rsid w:val="00BA6F16"/>
    <w:rsid w:val="00BA728B"/>
    <w:rsid w:val="00BA73B0"/>
    <w:rsid w:val="00BA74A4"/>
    <w:rsid w:val="00BA74D8"/>
    <w:rsid w:val="00BA7FAA"/>
    <w:rsid w:val="00BB0443"/>
    <w:rsid w:val="00BB05CA"/>
    <w:rsid w:val="00BB0EA0"/>
    <w:rsid w:val="00BB0FE2"/>
    <w:rsid w:val="00BB105D"/>
    <w:rsid w:val="00BB113F"/>
    <w:rsid w:val="00BB11F0"/>
    <w:rsid w:val="00BB138A"/>
    <w:rsid w:val="00BB1D55"/>
    <w:rsid w:val="00BB1EBA"/>
    <w:rsid w:val="00BB25CA"/>
    <w:rsid w:val="00BB283B"/>
    <w:rsid w:val="00BB2E14"/>
    <w:rsid w:val="00BB3085"/>
    <w:rsid w:val="00BB343F"/>
    <w:rsid w:val="00BB3462"/>
    <w:rsid w:val="00BB3A22"/>
    <w:rsid w:val="00BB3D2A"/>
    <w:rsid w:val="00BB472D"/>
    <w:rsid w:val="00BB4797"/>
    <w:rsid w:val="00BB4BCF"/>
    <w:rsid w:val="00BB4F01"/>
    <w:rsid w:val="00BB502A"/>
    <w:rsid w:val="00BB60E3"/>
    <w:rsid w:val="00BB60F9"/>
    <w:rsid w:val="00BB6534"/>
    <w:rsid w:val="00BB65B7"/>
    <w:rsid w:val="00BB67D6"/>
    <w:rsid w:val="00BB6947"/>
    <w:rsid w:val="00BB6A52"/>
    <w:rsid w:val="00BB6F49"/>
    <w:rsid w:val="00BB70F6"/>
    <w:rsid w:val="00BB745D"/>
    <w:rsid w:val="00BB7A51"/>
    <w:rsid w:val="00BB7DB2"/>
    <w:rsid w:val="00BB7E87"/>
    <w:rsid w:val="00BC008F"/>
    <w:rsid w:val="00BC05A5"/>
    <w:rsid w:val="00BC05DF"/>
    <w:rsid w:val="00BC061F"/>
    <w:rsid w:val="00BC112B"/>
    <w:rsid w:val="00BC142B"/>
    <w:rsid w:val="00BC1AA8"/>
    <w:rsid w:val="00BC1BAD"/>
    <w:rsid w:val="00BC1D3C"/>
    <w:rsid w:val="00BC1EA3"/>
    <w:rsid w:val="00BC28FC"/>
    <w:rsid w:val="00BC2AE3"/>
    <w:rsid w:val="00BC2FBF"/>
    <w:rsid w:val="00BC33D2"/>
    <w:rsid w:val="00BC3414"/>
    <w:rsid w:val="00BC349E"/>
    <w:rsid w:val="00BC353B"/>
    <w:rsid w:val="00BC35A2"/>
    <w:rsid w:val="00BC39EA"/>
    <w:rsid w:val="00BC3C4D"/>
    <w:rsid w:val="00BC3CC7"/>
    <w:rsid w:val="00BC3DF5"/>
    <w:rsid w:val="00BC3EEA"/>
    <w:rsid w:val="00BC411F"/>
    <w:rsid w:val="00BC4925"/>
    <w:rsid w:val="00BC538D"/>
    <w:rsid w:val="00BC5AA9"/>
    <w:rsid w:val="00BC5AC7"/>
    <w:rsid w:val="00BC5AFD"/>
    <w:rsid w:val="00BC629A"/>
    <w:rsid w:val="00BC63A9"/>
    <w:rsid w:val="00BC6772"/>
    <w:rsid w:val="00BC686E"/>
    <w:rsid w:val="00BC6DDC"/>
    <w:rsid w:val="00BC72D5"/>
    <w:rsid w:val="00BC7392"/>
    <w:rsid w:val="00BC7C5F"/>
    <w:rsid w:val="00BD023A"/>
    <w:rsid w:val="00BD02BE"/>
    <w:rsid w:val="00BD0917"/>
    <w:rsid w:val="00BD09A3"/>
    <w:rsid w:val="00BD11C9"/>
    <w:rsid w:val="00BD14DA"/>
    <w:rsid w:val="00BD19C7"/>
    <w:rsid w:val="00BD1CA5"/>
    <w:rsid w:val="00BD2170"/>
    <w:rsid w:val="00BD22F3"/>
    <w:rsid w:val="00BD25F6"/>
    <w:rsid w:val="00BD263E"/>
    <w:rsid w:val="00BD2C33"/>
    <w:rsid w:val="00BD3195"/>
    <w:rsid w:val="00BD3AB0"/>
    <w:rsid w:val="00BD427D"/>
    <w:rsid w:val="00BD42D8"/>
    <w:rsid w:val="00BD4402"/>
    <w:rsid w:val="00BD4863"/>
    <w:rsid w:val="00BD4E7D"/>
    <w:rsid w:val="00BD50FD"/>
    <w:rsid w:val="00BD5265"/>
    <w:rsid w:val="00BD5429"/>
    <w:rsid w:val="00BD5518"/>
    <w:rsid w:val="00BD580B"/>
    <w:rsid w:val="00BD5E13"/>
    <w:rsid w:val="00BD6223"/>
    <w:rsid w:val="00BD67D1"/>
    <w:rsid w:val="00BD6C65"/>
    <w:rsid w:val="00BD719F"/>
    <w:rsid w:val="00BD767A"/>
    <w:rsid w:val="00BD76CD"/>
    <w:rsid w:val="00BD7847"/>
    <w:rsid w:val="00BD7C21"/>
    <w:rsid w:val="00BD7CD6"/>
    <w:rsid w:val="00BE07D9"/>
    <w:rsid w:val="00BE09AD"/>
    <w:rsid w:val="00BE0AB2"/>
    <w:rsid w:val="00BE0B6A"/>
    <w:rsid w:val="00BE1194"/>
    <w:rsid w:val="00BE1276"/>
    <w:rsid w:val="00BE12D6"/>
    <w:rsid w:val="00BE1CEB"/>
    <w:rsid w:val="00BE20E3"/>
    <w:rsid w:val="00BE2340"/>
    <w:rsid w:val="00BE29CD"/>
    <w:rsid w:val="00BE2CE7"/>
    <w:rsid w:val="00BE2F60"/>
    <w:rsid w:val="00BE31D3"/>
    <w:rsid w:val="00BE375D"/>
    <w:rsid w:val="00BE3819"/>
    <w:rsid w:val="00BE3C41"/>
    <w:rsid w:val="00BE3FAC"/>
    <w:rsid w:val="00BE498F"/>
    <w:rsid w:val="00BE4B66"/>
    <w:rsid w:val="00BE4E32"/>
    <w:rsid w:val="00BE5370"/>
    <w:rsid w:val="00BE56B8"/>
    <w:rsid w:val="00BE62AC"/>
    <w:rsid w:val="00BE6406"/>
    <w:rsid w:val="00BE683A"/>
    <w:rsid w:val="00BE68E4"/>
    <w:rsid w:val="00BE6C9A"/>
    <w:rsid w:val="00BE725F"/>
    <w:rsid w:val="00BE7266"/>
    <w:rsid w:val="00BE74AD"/>
    <w:rsid w:val="00BE7AF9"/>
    <w:rsid w:val="00BE7D2A"/>
    <w:rsid w:val="00BF01F4"/>
    <w:rsid w:val="00BF07EB"/>
    <w:rsid w:val="00BF0920"/>
    <w:rsid w:val="00BF09BC"/>
    <w:rsid w:val="00BF09EF"/>
    <w:rsid w:val="00BF1162"/>
    <w:rsid w:val="00BF1516"/>
    <w:rsid w:val="00BF15D3"/>
    <w:rsid w:val="00BF16B7"/>
    <w:rsid w:val="00BF16D8"/>
    <w:rsid w:val="00BF19F9"/>
    <w:rsid w:val="00BF1B83"/>
    <w:rsid w:val="00BF1BC5"/>
    <w:rsid w:val="00BF1BD1"/>
    <w:rsid w:val="00BF2078"/>
    <w:rsid w:val="00BF2096"/>
    <w:rsid w:val="00BF26F6"/>
    <w:rsid w:val="00BF2751"/>
    <w:rsid w:val="00BF2F17"/>
    <w:rsid w:val="00BF36DF"/>
    <w:rsid w:val="00BF3E50"/>
    <w:rsid w:val="00BF3EE1"/>
    <w:rsid w:val="00BF4155"/>
    <w:rsid w:val="00BF44FC"/>
    <w:rsid w:val="00BF4ED4"/>
    <w:rsid w:val="00BF52B5"/>
    <w:rsid w:val="00BF52BA"/>
    <w:rsid w:val="00BF555C"/>
    <w:rsid w:val="00BF579E"/>
    <w:rsid w:val="00BF5929"/>
    <w:rsid w:val="00BF5BE9"/>
    <w:rsid w:val="00BF5DBB"/>
    <w:rsid w:val="00BF6105"/>
    <w:rsid w:val="00BF63E2"/>
    <w:rsid w:val="00BF64CA"/>
    <w:rsid w:val="00BF6731"/>
    <w:rsid w:val="00BF74D2"/>
    <w:rsid w:val="00BF79D1"/>
    <w:rsid w:val="00BF7A82"/>
    <w:rsid w:val="00BF7FDC"/>
    <w:rsid w:val="00C000CC"/>
    <w:rsid w:val="00C00240"/>
    <w:rsid w:val="00C00A95"/>
    <w:rsid w:val="00C00D87"/>
    <w:rsid w:val="00C01140"/>
    <w:rsid w:val="00C014F0"/>
    <w:rsid w:val="00C016E8"/>
    <w:rsid w:val="00C017A2"/>
    <w:rsid w:val="00C018AF"/>
    <w:rsid w:val="00C01EBA"/>
    <w:rsid w:val="00C02415"/>
    <w:rsid w:val="00C02886"/>
    <w:rsid w:val="00C03162"/>
    <w:rsid w:val="00C03638"/>
    <w:rsid w:val="00C03D9D"/>
    <w:rsid w:val="00C040E8"/>
    <w:rsid w:val="00C042EA"/>
    <w:rsid w:val="00C04736"/>
    <w:rsid w:val="00C0577B"/>
    <w:rsid w:val="00C0579D"/>
    <w:rsid w:val="00C058E1"/>
    <w:rsid w:val="00C05913"/>
    <w:rsid w:val="00C05EE7"/>
    <w:rsid w:val="00C05F0F"/>
    <w:rsid w:val="00C05F29"/>
    <w:rsid w:val="00C0670F"/>
    <w:rsid w:val="00C067A0"/>
    <w:rsid w:val="00C071A0"/>
    <w:rsid w:val="00C07A17"/>
    <w:rsid w:val="00C07A19"/>
    <w:rsid w:val="00C07BF9"/>
    <w:rsid w:val="00C07E92"/>
    <w:rsid w:val="00C10144"/>
    <w:rsid w:val="00C10193"/>
    <w:rsid w:val="00C10530"/>
    <w:rsid w:val="00C1061E"/>
    <w:rsid w:val="00C107E1"/>
    <w:rsid w:val="00C10961"/>
    <w:rsid w:val="00C10E7F"/>
    <w:rsid w:val="00C1113B"/>
    <w:rsid w:val="00C11203"/>
    <w:rsid w:val="00C116D0"/>
    <w:rsid w:val="00C118D5"/>
    <w:rsid w:val="00C131F9"/>
    <w:rsid w:val="00C13A82"/>
    <w:rsid w:val="00C13B2F"/>
    <w:rsid w:val="00C13C9D"/>
    <w:rsid w:val="00C1401D"/>
    <w:rsid w:val="00C14585"/>
    <w:rsid w:val="00C14825"/>
    <w:rsid w:val="00C14BB0"/>
    <w:rsid w:val="00C152A6"/>
    <w:rsid w:val="00C152CF"/>
    <w:rsid w:val="00C15434"/>
    <w:rsid w:val="00C154D9"/>
    <w:rsid w:val="00C155DA"/>
    <w:rsid w:val="00C15832"/>
    <w:rsid w:val="00C158EA"/>
    <w:rsid w:val="00C15F76"/>
    <w:rsid w:val="00C15FF8"/>
    <w:rsid w:val="00C163A1"/>
    <w:rsid w:val="00C1641B"/>
    <w:rsid w:val="00C1641C"/>
    <w:rsid w:val="00C164C0"/>
    <w:rsid w:val="00C167A7"/>
    <w:rsid w:val="00C167D3"/>
    <w:rsid w:val="00C16DE7"/>
    <w:rsid w:val="00C16F5A"/>
    <w:rsid w:val="00C16FF7"/>
    <w:rsid w:val="00C17030"/>
    <w:rsid w:val="00C1730A"/>
    <w:rsid w:val="00C1735B"/>
    <w:rsid w:val="00C17651"/>
    <w:rsid w:val="00C17BA4"/>
    <w:rsid w:val="00C17C9F"/>
    <w:rsid w:val="00C202DD"/>
    <w:rsid w:val="00C2043A"/>
    <w:rsid w:val="00C2056F"/>
    <w:rsid w:val="00C205C6"/>
    <w:rsid w:val="00C207A8"/>
    <w:rsid w:val="00C209D0"/>
    <w:rsid w:val="00C209FC"/>
    <w:rsid w:val="00C20CE2"/>
    <w:rsid w:val="00C20FBA"/>
    <w:rsid w:val="00C2170F"/>
    <w:rsid w:val="00C21BBF"/>
    <w:rsid w:val="00C21BE9"/>
    <w:rsid w:val="00C21E7E"/>
    <w:rsid w:val="00C220AB"/>
    <w:rsid w:val="00C22204"/>
    <w:rsid w:val="00C222D7"/>
    <w:rsid w:val="00C222E7"/>
    <w:rsid w:val="00C224EA"/>
    <w:rsid w:val="00C22B8F"/>
    <w:rsid w:val="00C22CE5"/>
    <w:rsid w:val="00C23827"/>
    <w:rsid w:val="00C24093"/>
    <w:rsid w:val="00C2488F"/>
    <w:rsid w:val="00C24B38"/>
    <w:rsid w:val="00C25351"/>
    <w:rsid w:val="00C25692"/>
    <w:rsid w:val="00C25AA1"/>
    <w:rsid w:val="00C25B44"/>
    <w:rsid w:val="00C25E37"/>
    <w:rsid w:val="00C26303"/>
    <w:rsid w:val="00C26469"/>
    <w:rsid w:val="00C264FA"/>
    <w:rsid w:val="00C26604"/>
    <w:rsid w:val="00C2670E"/>
    <w:rsid w:val="00C2680F"/>
    <w:rsid w:val="00C26969"/>
    <w:rsid w:val="00C27CC4"/>
    <w:rsid w:val="00C27EF5"/>
    <w:rsid w:val="00C300D2"/>
    <w:rsid w:val="00C301F2"/>
    <w:rsid w:val="00C304F4"/>
    <w:rsid w:val="00C30C1B"/>
    <w:rsid w:val="00C3128E"/>
    <w:rsid w:val="00C31588"/>
    <w:rsid w:val="00C315D3"/>
    <w:rsid w:val="00C315DF"/>
    <w:rsid w:val="00C31755"/>
    <w:rsid w:val="00C321A1"/>
    <w:rsid w:val="00C323A7"/>
    <w:rsid w:val="00C326E8"/>
    <w:rsid w:val="00C32700"/>
    <w:rsid w:val="00C3280F"/>
    <w:rsid w:val="00C32E82"/>
    <w:rsid w:val="00C32F1D"/>
    <w:rsid w:val="00C3302C"/>
    <w:rsid w:val="00C33733"/>
    <w:rsid w:val="00C3428A"/>
    <w:rsid w:val="00C35808"/>
    <w:rsid w:val="00C35B2A"/>
    <w:rsid w:val="00C35FE4"/>
    <w:rsid w:val="00C36109"/>
    <w:rsid w:val="00C366F1"/>
    <w:rsid w:val="00C36755"/>
    <w:rsid w:val="00C367FB"/>
    <w:rsid w:val="00C3692D"/>
    <w:rsid w:val="00C36938"/>
    <w:rsid w:val="00C369DE"/>
    <w:rsid w:val="00C36CC1"/>
    <w:rsid w:val="00C374DF"/>
    <w:rsid w:val="00C379DD"/>
    <w:rsid w:val="00C37A69"/>
    <w:rsid w:val="00C37A98"/>
    <w:rsid w:val="00C4043D"/>
    <w:rsid w:val="00C40455"/>
    <w:rsid w:val="00C404D0"/>
    <w:rsid w:val="00C40863"/>
    <w:rsid w:val="00C40ADE"/>
    <w:rsid w:val="00C40C70"/>
    <w:rsid w:val="00C4102A"/>
    <w:rsid w:val="00C41065"/>
    <w:rsid w:val="00C4109C"/>
    <w:rsid w:val="00C41288"/>
    <w:rsid w:val="00C412A3"/>
    <w:rsid w:val="00C41456"/>
    <w:rsid w:val="00C41799"/>
    <w:rsid w:val="00C41D44"/>
    <w:rsid w:val="00C42613"/>
    <w:rsid w:val="00C42F98"/>
    <w:rsid w:val="00C4327F"/>
    <w:rsid w:val="00C436C2"/>
    <w:rsid w:val="00C43A17"/>
    <w:rsid w:val="00C43AD2"/>
    <w:rsid w:val="00C44033"/>
    <w:rsid w:val="00C441B0"/>
    <w:rsid w:val="00C441EF"/>
    <w:rsid w:val="00C446BD"/>
    <w:rsid w:val="00C44C42"/>
    <w:rsid w:val="00C45097"/>
    <w:rsid w:val="00C453C5"/>
    <w:rsid w:val="00C454D2"/>
    <w:rsid w:val="00C45558"/>
    <w:rsid w:val="00C4589B"/>
    <w:rsid w:val="00C4590B"/>
    <w:rsid w:val="00C46154"/>
    <w:rsid w:val="00C462B2"/>
    <w:rsid w:val="00C46F98"/>
    <w:rsid w:val="00C474E3"/>
    <w:rsid w:val="00C477D7"/>
    <w:rsid w:val="00C47ABB"/>
    <w:rsid w:val="00C47C53"/>
    <w:rsid w:val="00C47C90"/>
    <w:rsid w:val="00C47F01"/>
    <w:rsid w:val="00C500E0"/>
    <w:rsid w:val="00C50C22"/>
    <w:rsid w:val="00C50DE0"/>
    <w:rsid w:val="00C50DE3"/>
    <w:rsid w:val="00C510DB"/>
    <w:rsid w:val="00C512C4"/>
    <w:rsid w:val="00C5138C"/>
    <w:rsid w:val="00C52021"/>
    <w:rsid w:val="00C52121"/>
    <w:rsid w:val="00C5215C"/>
    <w:rsid w:val="00C52313"/>
    <w:rsid w:val="00C52AE3"/>
    <w:rsid w:val="00C52AF4"/>
    <w:rsid w:val="00C52B83"/>
    <w:rsid w:val="00C52D11"/>
    <w:rsid w:val="00C537C5"/>
    <w:rsid w:val="00C53806"/>
    <w:rsid w:val="00C53A44"/>
    <w:rsid w:val="00C53C12"/>
    <w:rsid w:val="00C54B81"/>
    <w:rsid w:val="00C54C49"/>
    <w:rsid w:val="00C54C62"/>
    <w:rsid w:val="00C55186"/>
    <w:rsid w:val="00C559F5"/>
    <w:rsid w:val="00C56523"/>
    <w:rsid w:val="00C56B12"/>
    <w:rsid w:val="00C571ED"/>
    <w:rsid w:val="00C57288"/>
    <w:rsid w:val="00C572CD"/>
    <w:rsid w:val="00C57520"/>
    <w:rsid w:val="00C575E1"/>
    <w:rsid w:val="00C57631"/>
    <w:rsid w:val="00C57699"/>
    <w:rsid w:val="00C57716"/>
    <w:rsid w:val="00C57FC5"/>
    <w:rsid w:val="00C602FA"/>
    <w:rsid w:val="00C6091C"/>
    <w:rsid w:val="00C60AAC"/>
    <w:rsid w:val="00C60DC8"/>
    <w:rsid w:val="00C60E34"/>
    <w:rsid w:val="00C60F1E"/>
    <w:rsid w:val="00C61418"/>
    <w:rsid w:val="00C62337"/>
    <w:rsid w:val="00C6256A"/>
    <w:rsid w:val="00C628DF"/>
    <w:rsid w:val="00C6323F"/>
    <w:rsid w:val="00C636EC"/>
    <w:rsid w:val="00C6384F"/>
    <w:rsid w:val="00C638E7"/>
    <w:rsid w:val="00C63BD8"/>
    <w:rsid w:val="00C63CE6"/>
    <w:rsid w:val="00C64067"/>
    <w:rsid w:val="00C64847"/>
    <w:rsid w:val="00C64A26"/>
    <w:rsid w:val="00C64BDB"/>
    <w:rsid w:val="00C64C36"/>
    <w:rsid w:val="00C655C7"/>
    <w:rsid w:val="00C65F24"/>
    <w:rsid w:val="00C66690"/>
    <w:rsid w:val="00C66CDA"/>
    <w:rsid w:val="00C66F86"/>
    <w:rsid w:val="00C67027"/>
    <w:rsid w:val="00C6709B"/>
    <w:rsid w:val="00C670FB"/>
    <w:rsid w:val="00C671B9"/>
    <w:rsid w:val="00C673C2"/>
    <w:rsid w:val="00C67881"/>
    <w:rsid w:val="00C679B2"/>
    <w:rsid w:val="00C702E6"/>
    <w:rsid w:val="00C705AC"/>
    <w:rsid w:val="00C70CEB"/>
    <w:rsid w:val="00C70ECB"/>
    <w:rsid w:val="00C70FF6"/>
    <w:rsid w:val="00C7106D"/>
    <w:rsid w:val="00C711D6"/>
    <w:rsid w:val="00C71260"/>
    <w:rsid w:val="00C712FE"/>
    <w:rsid w:val="00C71ADA"/>
    <w:rsid w:val="00C71DF2"/>
    <w:rsid w:val="00C721E4"/>
    <w:rsid w:val="00C7222E"/>
    <w:rsid w:val="00C722F6"/>
    <w:rsid w:val="00C72582"/>
    <w:rsid w:val="00C72854"/>
    <w:rsid w:val="00C72AF0"/>
    <w:rsid w:val="00C72D18"/>
    <w:rsid w:val="00C72EA1"/>
    <w:rsid w:val="00C736BF"/>
    <w:rsid w:val="00C737DF"/>
    <w:rsid w:val="00C73817"/>
    <w:rsid w:val="00C74185"/>
    <w:rsid w:val="00C741C2"/>
    <w:rsid w:val="00C74301"/>
    <w:rsid w:val="00C7494D"/>
    <w:rsid w:val="00C74A1D"/>
    <w:rsid w:val="00C74BB5"/>
    <w:rsid w:val="00C74BFB"/>
    <w:rsid w:val="00C74C7D"/>
    <w:rsid w:val="00C74C92"/>
    <w:rsid w:val="00C7506C"/>
    <w:rsid w:val="00C750C7"/>
    <w:rsid w:val="00C756F5"/>
    <w:rsid w:val="00C758F4"/>
    <w:rsid w:val="00C75D1E"/>
    <w:rsid w:val="00C760F6"/>
    <w:rsid w:val="00C761BA"/>
    <w:rsid w:val="00C7635C"/>
    <w:rsid w:val="00C764D9"/>
    <w:rsid w:val="00C768DD"/>
    <w:rsid w:val="00C76A59"/>
    <w:rsid w:val="00C76C2F"/>
    <w:rsid w:val="00C76FD3"/>
    <w:rsid w:val="00C77035"/>
    <w:rsid w:val="00C77A4A"/>
    <w:rsid w:val="00C77B0A"/>
    <w:rsid w:val="00C77C2B"/>
    <w:rsid w:val="00C77E3B"/>
    <w:rsid w:val="00C77FD5"/>
    <w:rsid w:val="00C8012B"/>
    <w:rsid w:val="00C80142"/>
    <w:rsid w:val="00C80382"/>
    <w:rsid w:val="00C804ED"/>
    <w:rsid w:val="00C80C21"/>
    <w:rsid w:val="00C81119"/>
    <w:rsid w:val="00C8122F"/>
    <w:rsid w:val="00C816C0"/>
    <w:rsid w:val="00C8177A"/>
    <w:rsid w:val="00C81C59"/>
    <w:rsid w:val="00C81CA0"/>
    <w:rsid w:val="00C81DBD"/>
    <w:rsid w:val="00C820F9"/>
    <w:rsid w:val="00C82418"/>
    <w:rsid w:val="00C826F7"/>
    <w:rsid w:val="00C829D4"/>
    <w:rsid w:val="00C82BB0"/>
    <w:rsid w:val="00C82D19"/>
    <w:rsid w:val="00C830F6"/>
    <w:rsid w:val="00C83174"/>
    <w:rsid w:val="00C83420"/>
    <w:rsid w:val="00C8364B"/>
    <w:rsid w:val="00C83832"/>
    <w:rsid w:val="00C83D63"/>
    <w:rsid w:val="00C841D0"/>
    <w:rsid w:val="00C841F2"/>
    <w:rsid w:val="00C842F7"/>
    <w:rsid w:val="00C843D2"/>
    <w:rsid w:val="00C8465C"/>
    <w:rsid w:val="00C8488E"/>
    <w:rsid w:val="00C84897"/>
    <w:rsid w:val="00C851DC"/>
    <w:rsid w:val="00C851DF"/>
    <w:rsid w:val="00C8536E"/>
    <w:rsid w:val="00C8549D"/>
    <w:rsid w:val="00C85761"/>
    <w:rsid w:val="00C85785"/>
    <w:rsid w:val="00C85814"/>
    <w:rsid w:val="00C8586D"/>
    <w:rsid w:val="00C85A4E"/>
    <w:rsid w:val="00C8609C"/>
    <w:rsid w:val="00C862A3"/>
    <w:rsid w:val="00C86A0A"/>
    <w:rsid w:val="00C86B8A"/>
    <w:rsid w:val="00C86C5C"/>
    <w:rsid w:val="00C86EDE"/>
    <w:rsid w:val="00C875E7"/>
    <w:rsid w:val="00C87723"/>
    <w:rsid w:val="00C87A68"/>
    <w:rsid w:val="00C87B50"/>
    <w:rsid w:val="00C87E6A"/>
    <w:rsid w:val="00C90182"/>
    <w:rsid w:val="00C902E3"/>
    <w:rsid w:val="00C90560"/>
    <w:rsid w:val="00C90581"/>
    <w:rsid w:val="00C9064E"/>
    <w:rsid w:val="00C90A06"/>
    <w:rsid w:val="00C90F29"/>
    <w:rsid w:val="00C923DE"/>
    <w:rsid w:val="00C9282A"/>
    <w:rsid w:val="00C92B41"/>
    <w:rsid w:val="00C92EBF"/>
    <w:rsid w:val="00C932D9"/>
    <w:rsid w:val="00C9339E"/>
    <w:rsid w:val="00C947EB"/>
    <w:rsid w:val="00C948AB"/>
    <w:rsid w:val="00C94E33"/>
    <w:rsid w:val="00C94F91"/>
    <w:rsid w:val="00C9530F"/>
    <w:rsid w:val="00C95532"/>
    <w:rsid w:val="00C956E3"/>
    <w:rsid w:val="00C9586B"/>
    <w:rsid w:val="00C95981"/>
    <w:rsid w:val="00C96015"/>
    <w:rsid w:val="00C96294"/>
    <w:rsid w:val="00C96622"/>
    <w:rsid w:val="00C9664C"/>
    <w:rsid w:val="00C96CC5"/>
    <w:rsid w:val="00C970C0"/>
    <w:rsid w:val="00C97429"/>
    <w:rsid w:val="00C974B4"/>
    <w:rsid w:val="00C97DE1"/>
    <w:rsid w:val="00CA039A"/>
    <w:rsid w:val="00CA0422"/>
    <w:rsid w:val="00CA044C"/>
    <w:rsid w:val="00CA09E7"/>
    <w:rsid w:val="00CA0B6C"/>
    <w:rsid w:val="00CA1D59"/>
    <w:rsid w:val="00CA1D86"/>
    <w:rsid w:val="00CA215F"/>
    <w:rsid w:val="00CA2414"/>
    <w:rsid w:val="00CA2D37"/>
    <w:rsid w:val="00CA3228"/>
    <w:rsid w:val="00CA339D"/>
    <w:rsid w:val="00CA34B7"/>
    <w:rsid w:val="00CA39C5"/>
    <w:rsid w:val="00CA3E5A"/>
    <w:rsid w:val="00CA3F10"/>
    <w:rsid w:val="00CA4213"/>
    <w:rsid w:val="00CA4642"/>
    <w:rsid w:val="00CA4679"/>
    <w:rsid w:val="00CA47D5"/>
    <w:rsid w:val="00CA4BC9"/>
    <w:rsid w:val="00CA4CB7"/>
    <w:rsid w:val="00CA4D8C"/>
    <w:rsid w:val="00CA4E87"/>
    <w:rsid w:val="00CA4E98"/>
    <w:rsid w:val="00CA503C"/>
    <w:rsid w:val="00CA5543"/>
    <w:rsid w:val="00CA5E31"/>
    <w:rsid w:val="00CA65D3"/>
    <w:rsid w:val="00CA6A3A"/>
    <w:rsid w:val="00CA6A76"/>
    <w:rsid w:val="00CA6C79"/>
    <w:rsid w:val="00CA6C9A"/>
    <w:rsid w:val="00CA6C9D"/>
    <w:rsid w:val="00CA70CF"/>
    <w:rsid w:val="00CA7285"/>
    <w:rsid w:val="00CA79F3"/>
    <w:rsid w:val="00CA7A58"/>
    <w:rsid w:val="00CA7AEC"/>
    <w:rsid w:val="00CB0150"/>
    <w:rsid w:val="00CB05CA"/>
    <w:rsid w:val="00CB07C9"/>
    <w:rsid w:val="00CB0B6F"/>
    <w:rsid w:val="00CB0BF7"/>
    <w:rsid w:val="00CB0E76"/>
    <w:rsid w:val="00CB1130"/>
    <w:rsid w:val="00CB1152"/>
    <w:rsid w:val="00CB118F"/>
    <w:rsid w:val="00CB1447"/>
    <w:rsid w:val="00CB15FC"/>
    <w:rsid w:val="00CB1C35"/>
    <w:rsid w:val="00CB1C3F"/>
    <w:rsid w:val="00CB1CFB"/>
    <w:rsid w:val="00CB2E2C"/>
    <w:rsid w:val="00CB3547"/>
    <w:rsid w:val="00CB35BA"/>
    <w:rsid w:val="00CB3628"/>
    <w:rsid w:val="00CB3B8D"/>
    <w:rsid w:val="00CB3BE9"/>
    <w:rsid w:val="00CB46FB"/>
    <w:rsid w:val="00CB471F"/>
    <w:rsid w:val="00CB4B4D"/>
    <w:rsid w:val="00CB4D63"/>
    <w:rsid w:val="00CB5A0A"/>
    <w:rsid w:val="00CB5BA4"/>
    <w:rsid w:val="00CB65E0"/>
    <w:rsid w:val="00CB6C10"/>
    <w:rsid w:val="00CB6CFB"/>
    <w:rsid w:val="00CB6D86"/>
    <w:rsid w:val="00CB6EF4"/>
    <w:rsid w:val="00CB72E4"/>
    <w:rsid w:val="00CB7B0D"/>
    <w:rsid w:val="00CB7BE0"/>
    <w:rsid w:val="00CB7CFF"/>
    <w:rsid w:val="00CB7F32"/>
    <w:rsid w:val="00CC06D8"/>
    <w:rsid w:val="00CC0C9F"/>
    <w:rsid w:val="00CC0D9B"/>
    <w:rsid w:val="00CC0DE0"/>
    <w:rsid w:val="00CC0FC7"/>
    <w:rsid w:val="00CC11C2"/>
    <w:rsid w:val="00CC1218"/>
    <w:rsid w:val="00CC165B"/>
    <w:rsid w:val="00CC1F22"/>
    <w:rsid w:val="00CC1FF5"/>
    <w:rsid w:val="00CC2274"/>
    <w:rsid w:val="00CC233A"/>
    <w:rsid w:val="00CC24DA"/>
    <w:rsid w:val="00CC2F80"/>
    <w:rsid w:val="00CC31B9"/>
    <w:rsid w:val="00CC3317"/>
    <w:rsid w:val="00CC3F1F"/>
    <w:rsid w:val="00CC41AA"/>
    <w:rsid w:val="00CC41C7"/>
    <w:rsid w:val="00CC4717"/>
    <w:rsid w:val="00CC4815"/>
    <w:rsid w:val="00CC501A"/>
    <w:rsid w:val="00CC6368"/>
    <w:rsid w:val="00CC684E"/>
    <w:rsid w:val="00CC6F95"/>
    <w:rsid w:val="00CC719B"/>
    <w:rsid w:val="00CC7316"/>
    <w:rsid w:val="00CC73C1"/>
    <w:rsid w:val="00CC79D2"/>
    <w:rsid w:val="00CC7BB5"/>
    <w:rsid w:val="00CC7F88"/>
    <w:rsid w:val="00CD00F7"/>
    <w:rsid w:val="00CD0353"/>
    <w:rsid w:val="00CD0C1A"/>
    <w:rsid w:val="00CD0D26"/>
    <w:rsid w:val="00CD0E75"/>
    <w:rsid w:val="00CD0EDF"/>
    <w:rsid w:val="00CD162C"/>
    <w:rsid w:val="00CD1B49"/>
    <w:rsid w:val="00CD1F03"/>
    <w:rsid w:val="00CD2680"/>
    <w:rsid w:val="00CD26E2"/>
    <w:rsid w:val="00CD2C6B"/>
    <w:rsid w:val="00CD2D46"/>
    <w:rsid w:val="00CD2DC5"/>
    <w:rsid w:val="00CD2FFF"/>
    <w:rsid w:val="00CD30C8"/>
    <w:rsid w:val="00CD3B16"/>
    <w:rsid w:val="00CD43D8"/>
    <w:rsid w:val="00CD44CA"/>
    <w:rsid w:val="00CD490B"/>
    <w:rsid w:val="00CD4EB2"/>
    <w:rsid w:val="00CD4EB8"/>
    <w:rsid w:val="00CD5F47"/>
    <w:rsid w:val="00CD5F6E"/>
    <w:rsid w:val="00CD6041"/>
    <w:rsid w:val="00CD6464"/>
    <w:rsid w:val="00CD6969"/>
    <w:rsid w:val="00CD6AF6"/>
    <w:rsid w:val="00CD6BDD"/>
    <w:rsid w:val="00CD6ED0"/>
    <w:rsid w:val="00CD6F85"/>
    <w:rsid w:val="00CD7278"/>
    <w:rsid w:val="00CD729E"/>
    <w:rsid w:val="00CD7396"/>
    <w:rsid w:val="00CD7578"/>
    <w:rsid w:val="00CD77A4"/>
    <w:rsid w:val="00CD7FDE"/>
    <w:rsid w:val="00CE02EB"/>
    <w:rsid w:val="00CE0ABE"/>
    <w:rsid w:val="00CE0B36"/>
    <w:rsid w:val="00CE0C4A"/>
    <w:rsid w:val="00CE1499"/>
    <w:rsid w:val="00CE16B5"/>
    <w:rsid w:val="00CE1996"/>
    <w:rsid w:val="00CE1A10"/>
    <w:rsid w:val="00CE1A96"/>
    <w:rsid w:val="00CE1D53"/>
    <w:rsid w:val="00CE23D2"/>
    <w:rsid w:val="00CE24F1"/>
    <w:rsid w:val="00CE2568"/>
    <w:rsid w:val="00CE330F"/>
    <w:rsid w:val="00CE3571"/>
    <w:rsid w:val="00CE36E3"/>
    <w:rsid w:val="00CE3A02"/>
    <w:rsid w:val="00CE3CD9"/>
    <w:rsid w:val="00CE3F3B"/>
    <w:rsid w:val="00CE426D"/>
    <w:rsid w:val="00CE4D06"/>
    <w:rsid w:val="00CE4D97"/>
    <w:rsid w:val="00CE503E"/>
    <w:rsid w:val="00CE56BB"/>
    <w:rsid w:val="00CE5721"/>
    <w:rsid w:val="00CE5D60"/>
    <w:rsid w:val="00CE7182"/>
    <w:rsid w:val="00CE71A8"/>
    <w:rsid w:val="00CE78F1"/>
    <w:rsid w:val="00CE7EF4"/>
    <w:rsid w:val="00CE7F2C"/>
    <w:rsid w:val="00CF048C"/>
    <w:rsid w:val="00CF06F8"/>
    <w:rsid w:val="00CF0B17"/>
    <w:rsid w:val="00CF0CB1"/>
    <w:rsid w:val="00CF1185"/>
    <w:rsid w:val="00CF125C"/>
    <w:rsid w:val="00CF21CD"/>
    <w:rsid w:val="00CF21E7"/>
    <w:rsid w:val="00CF25A1"/>
    <w:rsid w:val="00CF301C"/>
    <w:rsid w:val="00CF3D16"/>
    <w:rsid w:val="00CF3DEA"/>
    <w:rsid w:val="00CF4136"/>
    <w:rsid w:val="00CF4213"/>
    <w:rsid w:val="00CF4710"/>
    <w:rsid w:val="00CF4AD9"/>
    <w:rsid w:val="00CF4D18"/>
    <w:rsid w:val="00CF5B12"/>
    <w:rsid w:val="00CF5BDF"/>
    <w:rsid w:val="00CF5F65"/>
    <w:rsid w:val="00CF67F8"/>
    <w:rsid w:val="00CF6914"/>
    <w:rsid w:val="00CF6AE8"/>
    <w:rsid w:val="00CF6C0B"/>
    <w:rsid w:val="00CF6E5D"/>
    <w:rsid w:val="00CF718B"/>
    <w:rsid w:val="00CF725B"/>
    <w:rsid w:val="00CF72C7"/>
    <w:rsid w:val="00CF7432"/>
    <w:rsid w:val="00CF75DD"/>
    <w:rsid w:val="00CF7AA3"/>
    <w:rsid w:val="00CF7BEA"/>
    <w:rsid w:val="00D003EE"/>
    <w:rsid w:val="00D00469"/>
    <w:rsid w:val="00D0060E"/>
    <w:rsid w:val="00D00F6A"/>
    <w:rsid w:val="00D00F76"/>
    <w:rsid w:val="00D01063"/>
    <w:rsid w:val="00D0135C"/>
    <w:rsid w:val="00D0161E"/>
    <w:rsid w:val="00D01C7C"/>
    <w:rsid w:val="00D02256"/>
    <w:rsid w:val="00D02A7D"/>
    <w:rsid w:val="00D02AAC"/>
    <w:rsid w:val="00D02DCD"/>
    <w:rsid w:val="00D036EC"/>
    <w:rsid w:val="00D03915"/>
    <w:rsid w:val="00D03CEB"/>
    <w:rsid w:val="00D04107"/>
    <w:rsid w:val="00D0410B"/>
    <w:rsid w:val="00D04902"/>
    <w:rsid w:val="00D04ED0"/>
    <w:rsid w:val="00D04F99"/>
    <w:rsid w:val="00D04FD9"/>
    <w:rsid w:val="00D0508A"/>
    <w:rsid w:val="00D05797"/>
    <w:rsid w:val="00D05B0C"/>
    <w:rsid w:val="00D05C7D"/>
    <w:rsid w:val="00D0627F"/>
    <w:rsid w:val="00D06686"/>
    <w:rsid w:val="00D0686E"/>
    <w:rsid w:val="00D069CB"/>
    <w:rsid w:val="00D06CE7"/>
    <w:rsid w:val="00D076A6"/>
    <w:rsid w:val="00D07C76"/>
    <w:rsid w:val="00D07EA2"/>
    <w:rsid w:val="00D10841"/>
    <w:rsid w:val="00D10B4B"/>
    <w:rsid w:val="00D10B8C"/>
    <w:rsid w:val="00D10C69"/>
    <w:rsid w:val="00D10CDC"/>
    <w:rsid w:val="00D11202"/>
    <w:rsid w:val="00D112D3"/>
    <w:rsid w:val="00D117BE"/>
    <w:rsid w:val="00D11E1F"/>
    <w:rsid w:val="00D128B1"/>
    <w:rsid w:val="00D12AF4"/>
    <w:rsid w:val="00D12B43"/>
    <w:rsid w:val="00D12BA2"/>
    <w:rsid w:val="00D12F88"/>
    <w:rsid w:val="00D13032"/>
    <w:rsid w:val="00D1389F"/>
    <w:rsid w:val="00D13BB6"/>
    <w:rsid w:val="00D1412C"/>
    <w:rsid w:val="00D14C6A"/>
    <w:rsid w:val="00D15841"/>
    <w:rsid w:val="00D15DF8"/>
    <w:rsid w:val="00D15EFE"/>
    <w:rsid w:val="00D16010"/>
    <w:rsid w:val="00D1652F"/>
    <w:rsid w:val="00D16646"/>
    <w:rsid w:val="00D1675B"/>
    <w:rsid w:val="00D16CE5"/>
    <w:rsid w:val="00D17229"/>
    <w:rsid w:val="00D173B9"/>
    <w:rsid w:val="00D17E08"/>
    <w:rsid w:val="00D17F20"/>
    <w:rsid w:val="00D17F50"/>
    <w:rsid w:val="00D17F66"/>
    <w:rsid w:val="00D2007C"/>
    <w:rsid w:val="00D2023A"/>
    <w:rsid w:val="00D20AE0"/>
    <w:rsid w:val="00D20B5E"/>
    <w:rsid w:val="00D21266"/>
    <w:rsid w:val="00D21399"/>
    <w:rsid w:val="00D219A5"/>
    <w:rsid w:val="00D21C0D"/>
    <w:rsid w:val="00D21CC6"/>
    <w:rsid w:val="00D21F65"/>
    <w:rsid w:val="00D22E44"/>
    <w:rsid w:val="00D22EAC"/>
    <w:rsid w:val="00D23408"/>
    <w:rsid w:val="00D236B3"/>
    <w:rsid w:val="00D23A1B"/>
    <w:rsid w:val="00D23C8C"/>
    <w:rsid w:val="00D23E59"/>
    <w:rsid w:val="00D24083"/>
    <w:rsid w:val="00D24668"/>
    <w:rsid w:val="00D246DA"/>
    <w:rsid w:val="00D24A0C"/>
    <w:rsid w:val="00D2522C"/>
    <w:rsid w:val="00D25C8A"/>
    <w:rsid w:val="00D25F9D"/>
    <w:rsid w:val="00D26294"/>
    <w:rsid w:val="00D26713"/>
    <w:rsid w:val="00D26769"/>
    <w:rsid w:val="00D26A97"/>
    <w:rsid w:val="00D26AD2"/>
    <w:rsid w:val="00D26EF6"/>
    <w:rsid w:val="00D274CD"/>
    <w:rsid w:val="00D274E8"/>
    <w:rsid w:val="00D276E6"/>
    <w:rsid w:val="00D27E12"/>
    <w:rsid w:val="00D308A5"/>
    <w:rsid w:val="00D30AED"/>
    <w:rsid w:val="00D30C72"/>
    <w:rsid w:val="00D31581"/>
    <w:rsid w:val="00D3191A"/>
    <w:rsid w:val="00D31D1B"/>
    <w:rsid w:val="00D31DDC"/>
    <w:rsid w:val="00D31DE8"/>
    <w:rsid w:val="00D3223D"/>
    <w:rsid w:val="00D32359"/>
    <w:rsid w:val="00D3298D"/>
    <w:rsid w:val="00D331CC"/>
    <w:rsid w:val="00D332BC"/>
    <w:rsid w:val="00D3384D"/>
    <w:rsid w:val="00D3394F"/>
    <w:rsid w:val="00D33EE3"/>
    <w:rsid w:val="00D34237"/>
    <w:rsid w:val="00D3448A"/>
    <w:rsid w:val="00D344C5"/>
    <w:rsid w:val="00D34789"/>
    <w:rsid w:val="00D3479D"/>
    <w:rsid w:val="00D34B47"/>
    <w:rsid w:val="00D34C50"/>
    <w:rsid w:val="00D35294"/>
    <w:rsid w:val="00D35368"/>
    <w:rsid w:val="00D353F0"/>
    <w:rsid w:val="00D353FB"/>
    <w:rsid w:val="00D3541B"/>
    <w:rsid w:val="00D357F5"/>
    <w:rsid w:val="00D35A42"/>
    <w:rsid w:val="00D35B54"/>
    <w:rsid w:val="00D35E3F"/>
    <w:rsid w:val="00D35E55"/>
    <w:rsid w:val="00D36300"/>
    <w:rsid w:val="00D36335"/>
    <w:rsid w:val="00D36445"/>
    <w:rsid w:val="00D36BF4"/>
    <w:rsid w:val="00D36E49"/>
    <w:rsid w:val="00D372D3"/>
    <w:rsid w:val="00D377F2"/>
    <w:rsid w:val="00D37CC4"/>
    <w:rsid w:val="00D37E43"/>
    <w:rsid w:val="00D4010B"/>
    <w:rsid w:val="00D402E6"/>
    <w:rsid w:val="00D40303"/>
    <w:rsid w:val="00D40347"/>
    <w:rsid w:val="00D4055F"/>
    <w:rsid w:val="00D40755"/>
    <w:rsid w:val="00D40AA1"/>
    <w:rsid w:val="00D40F10"/>
    <w:rsid w:val="00D41398"/>
    <w:rsid w:val="00D413A7"/>
    <w:rsid w:val="00D41647"/>
    <w:rsid w:val="00D41EB3"/>
    <w:rsid w:val="00D42144"/>
    <w:rsid w:val="00D424A5"/>
    <w:rsid w:val="00D425D3"/>
    <w:rsid w:val="00D43145"/>
    <w:rsid w:val="00D43572"/>
    <w:rsid w:val="00D43795"/>
    <w:rsid w:val="00D43AB3"/>
    <w:rsid w:val="00D43D2F"/>
    <w:rsid w:val="00D44C61"/>
    <w:rsid w:val="00D454FC"/>
    <w:rsid w:val="00D4562C"/>
    <w:rsid w:val="00D45CA4"/>
    <w:rsid w:val="00D46272"/>
    <w:rsid w:val="00D46489"/>
    <w:rsid w:val="00D467AE"/>
    <w:rsid w:val="00D46AAC"/>
    <w:rsid w:val="00D4736C"/>
    <w:rsid w:val="00D47732"/>
    <w:rsid w:val="00D47F83"/>
    <w:rsid w:val="00D508FA"/>
    <w:rsid w:val="00D50C4C"/>
    <w:rsid w:val="00D5113F"/>
    <w:rsid w:val="00D518D3"/>
    <w:rsid w:val="00D51940"/>
    <w:rsid w:val="00D51AA5"/>
    <w:rsid w:val="00D51F4D"/>
    <w:rsid w:val="00D52349"/>
    <w:rsid w:val="00D523E4"/>
    <w:rsid w:val="00D52547"/>
    <w:rsid w:val="00D526FC"/>
    <w:rsid w:val="00D5275A"/>
    <w:rsid w:val="00D52A74"/>
    <w:rsid w:val="00D52D65"/>
    <w:rsid w:val="00D52E05"/>
    <w:rsid w:val="00D52E89"/>
    <w:rsid w:val="00D52F1E"/>
    <w:rsid w:val="00D532D4"/>
    <w:rsid w:val="00D53D94"/>
    <w:rsid w:val="00D53DDA"/>
    <w:rsid w:val="00D54495"/>
    <w:rsid w:val="00D544C6"/>
    <w:rsid w:val="00D54F52"/>
    <w:rsid w:val="00D5557B"/>
    <w:rsid w:val="00D55BB4"/>
    <w:rsid w:val="00D55DC4"/>
    <w:rsid w:val="00D5655E"/>
    <w:rsid w:val="00D56EF4"/>
    <w:rsid w:val="00D56FD6"/>
    <w:rsid w:val="00D57174"/>
    <w:rsid w:val="00D5777B"/>
    <w:rsid w:val="00D579C0"/>
    <w:rsid w:val="00D605E2"/>
    <w:rsid w:val="00D607AD"/>
    <w:rsid w:val="00D60832"/>
    <w:rsid w:val="00D60BA4"/>
    <w:rsid w:val="00D61007"/>
    <w:rsid w:val="00D61482"/>
    <w:rsid w:val="00D6155B"/>
    <w:rsid w:val="00D619DE"/>
    <w:rsid w:val="00D61E70"/>
    <w:rsid w:val="00D62538"/>
    <w:rsid w:val="00D62731"/>
    <w:rsid w:val="00D629BF"/>
    <w:rsid w:val="00D629E6"/>
    <w:rsid w:val="00D6301C"/>
    <w:rsid w:val="00D63164"/>
    <w:rsid w:val="00D631A6"/>
    <w:rsid w:val="00D6388C"/>
    <w:rsid w:val="00D63911"/>
    <w:rsid w:val="00D64626"/>
    <w:rsid w:val="00D64667"/>
    <w:rsid w:val="00D64936"/>
    <w:rsid w:val="00D64CA1"/>
    <w:rsid w:val="00D64D41"/>
    <w:rsid w:val="00D64EA4"/>
    <w:rsid w:val="00D65371"/>
    <w:rsid w:val="00D653B7"/>
    <w:rsid w:val="00D66128"/>
    <w:rsid w:val="00D66A63"/>
    <w:rsid w:val="00D672D8"/>
    <w:rsid w:val="00D67C41"/>
    <w:rsid w:val="00D67D9D"/>
    <w:rsid w:val="00D70106"/>
    <w:rsid w:val="00D7037F"/>
    <w:rsid w:val="00D70675"/>
    <w:rsid w:val="00D70A21"/>
    <w:rsid w:val="00D70D5D"/>
    <w:rsid w:val="00D7101C"/>
    <w:rsid w:val="00D71055"/>
    <w:rsid w:val="00D710C8"/>
    <w:rsid w:val="00D72775"/>
    <w:rsid w:val="00D7294E"/>
    <w:rsid w:val="00D72E79"/>
    <w:rsid w:val="00D72EB7"/>
    <w:rsid w:val="00D7314C"/>
    <w:rsid w:val="00D731A1"/>
    <w:rsid w:val="00D73393"/>
    <w:rsid w:val="00D73B6B"/>
    <w:rsid w:val="00D74137"/>
    <w:rsid w:val="00D74182"/>
    <w:rsid w:val="00D743BC"/>
    <w:rsid w:val="00D746CB"/>
    <w:rsid w:val="00D74F5A"/>
    <w:rsid w:val="00D75202"/>
    <w:rsid w:val="00D75794"/>
    <w:rsid w:val="00D75AF6"/>
    <w:rsid w:val="00D75BC7"/>
    <w:rsid w:val="00D75C99"/>
    <w:rsid w:val="00D76838"/>
    <w:rsid w:val="00D76887"/>
    <w:rsid w:val="00D76A5C"/>
    <w:rsid w:val="00D76AD1"/>
    <w:rsid w:val="00D76BAE"/>
    <w:rsid w:val="00D76CF7"/>
    <w:rsid w:val="00D76CFA"/>
    <w:rsid w:val="00D76D13"/>
    <w:rsid w:val="00D7711C"/>
    <w:rsid w:val="00D7725D"/>
    <w:rsid w:val="00D77899"/>
    <w:rsid w:val="00D77C80"/>
    <w:rsid w:val="00D77EE1"/>
    <w:rsid w:val="00D8012D"/>
    <w:rsid w:val="00D80149"/>
    <w:rsid w:val="00D802B9"/>
    <w:rsid w:val="00D8055F"/>
    <w:rsid w:val="00D8082B"/>
    <w:rsid w:val="00D81511"/>
    <w:rsid w:val="00D8158D"/>
    <w:rsid w:val="00D817AA"/>
    <w:rsid w:val="00D81F2D"/>
    <w:rsid w:val="00D828D5"/>
    <w:rsid w:val="00D832B0"/>
    <w:rsid w:val="00D83A63"/>
    <w:rsid w:val="00D84476"/>
    <w:rsid w:val="00D84B97"/>
    <w:rsid w:val="00D84D16"/>
    <w:rsid w:val="00D84F18"/>
    <w:rsid w:val="00D851D9"/>
    <w:rsid w:val="00D85296"/>
    <w:rsid w:val="00D866F0"/>
    <w:rsid w:val="00D86918"/>
    <w:rsid w:val="00D8694B"/>
    <w:rsid w:val="00D86A1B"/>
    <w:rsid w:val="00D87779"/>
    <w:rsid w:val="00D878BD"/>
    <w:rsid w:val="00D879D6"/>
    <w:rsid w:val="00D87B57"/>
    <w:rsid w:val="00D87B77"/>
    <w:rsid w:val="00D9020B"/>
    <w:rsid w:val="00D90986"/>
    <w:rsid w:val="00D90E54"/>
    <w:rsid w:val="00D913C4"/>
    <w:rsid w:val="00D913F7"/>
    <w:rsid w:val="00D914C1"/>
    <w:rsid w:val="00D914D6"/>
    <w:rsid w:val="00D914E1"/>
    <w:rsid w:val="00D91876"/>
    <w:rsid w:val="00D91C8F"/>
    <w:rsid w:val="00D91D42"/>
    <w:rsid w:val="00D92072"/>
    <w:rsid w:val="00D920BE"/>
    <w:rsid w:val="00D92242"/>
    <w:rsid w:val="00D9269E"/>
    <w:rsid w:val="00D9297B"/>
    <w:rsid w:val="00D92A6E"/>
    <w:rsid w:val="00D92B8F"/>
    <w:rsid w:val="00D931E3"/>
    <w:rsid w:val="00D9323C"/>
    <w:rsid w:val="00D93344"/>
    <w:rsid w:val="00D93AFD"/>
    <w:rsid w:val="00D93B37"/>
    <w:rsid w:val="00D93FCB"/>
    <w:rsid w:val="00D9430C"/>
    <w:rsid w:val="00D94FCB"/>
    <w:rsid w:val="00D960AC"/>
    <w:rsid w:val="00D96203"/>
    <w:rsid w:val="00D9632B"/>
    <w:rsid w:val="00D9657B"/>
    <w:rsid w:val="00D968C9"/>
    <w:rsid w:val="00D97522"/>
    <w:rsid w:val="00D9770E"/>
    <w:rsid w:val="00D9770F"/>
    <w:rsid w:val="00D97F5F"/>
    <w:rsid w:val="00DA03A0"/>
    <w:rsid w:val="00DA05CE"/>
    <w:rsid w:val="00DA08F4"/>
    <w:rsid w:val="00DA11EA"/>
    <w:rsid w:val="00DA1313"/>
    <w:rsid w:val="00DA1E26"/>
    <w:rsid w:val="00DA281A"/>
    <w:rsid w:val="00DA2F6C"/>
    <w:rsid w:val="00DA33DF"/>
    <w:rsid w:val="00DA33F5"/>
    <w:rsid w:val="00DA34FD"/>
    <w:rsid w:val="00DA3ACD"/>
    <w:rsid w:val="00DA3DBA"/>
    <w:rsid w:val="00DA4775"/>
    <w:rsid w:val="00DA48E2"/>
    <w:rsid w:val="00DA4CCF"/>
    <w:rsid w:val="00DA53DB"/>
    <w:rsid w:val="00DA562B"/>
    <w:rsid w:val="00DA565E"/>
    <w:rsid w:val="00DA56F9"/>
    <w:rsid w:val="00DA589D"/>
    <w:rsid w:val="00DA5E98"/>
    <w:rsid w:val="00DA60D3"/>
    <w:rsid w:val="00DA619A"/>
    <w:rsid w:val="00DA6D35"/>
    <w:rsid w:val="00DA6DCC"/>
    <w:rsid w:val="00DA6E70"/>
    <w:rsid w:val="00DA7268"/>
    <w:rsid w:val="00DA753F"/>
    <w:rsid w:val="00DA762C"/>
    <w:rsid w:val="00DA7F29"/>
    <w:rsid w:val="00DB0061"/>
    <w:rsid w:val="00DB0657"/>
    <w:rsid w:val="00DB0859"/>
    <w:rsid w:val="00DB08D1"/>
    <w:rsid w:val="00DB0F5F"/>
    <w:rsid w:val="00DB0FF1"/>
    <w:rsid w:val="00DB147E"/>
    <w:rsid w:val="00DB1573"/>
    <w:rsid w:val="00DB1971"/>
    <w:rsid w:val="00DB1C0D"/>
    <w:rsid w:val="00DB1E4F"/>
    <w:rsid w:val="00DB24A4"/>
    <w:rsid w:val="00DB26B2"/>
    <w:rsid w:val="00DB276F"/>
    <w:rsid w:val="00DB28BF"/>
    <w:rsid w:val="00DB290D"/>
    <w:rsid w:val="00DB2ACE"/>
    <w:rsid w:val="00DB3355"/>
    <w:rsid w:val="00DB370F"/>
    <w:rsid w:val="00DB3CA8"/>
    <w:rsid w:val="00DB3D63"/>
    <w:rsid w:val="00DB3F0A"/>
    <w:rsid w:val="00DB4053"/>
    <w:rsid w:val="00DB4253"/>
    <w:rsid w:val="00DB43D7"/>
    <w:rsid w:val="00DB467C"/>
    <w:rsid w:val="00DB4AA1"/>
    <w:rsid w:val="00DB4AA2"/>
    <w:rsid w:val="00DB4E33"/>
    <w:rsid w:val="00DB4EA7"/>
    <w:rsid w:val="00DB5303"/>
    <w:rsid w:val="00DB5401"/>
    <w:rsid w:val="00DB5599"/>
    <w:rsid w:val="00DB5D61"/>
    <w:rsid w:val="00DB5F42"/>
    <w:rsid w:val="00DB62E8"/>
    <w:rsid w:val="00DB660D"/>
    <w:rsid w:val="00DB6AFD"/>
    <w:rsid w:val="00DB6CF4"/>
    <w:rsid w:val="00DB6D24"/>
    <w:rsid w:val="00DB6F37"/>
    <w:rsid w:val="00DB6FE8"/>
    <w:rsid w:val="00DB7590"/>
    <w:rsid w:val="00DB7B42"/>
    <w:rsid w:val="00DB7B9F"/>
    <w:rsid w:val="00DB7C73"/>
    <w:rsid w:val="00DB7E00"/>
    <w:rsid w:val="00DB7FCC"/>
    <w:rsid w:val="00DC00DD"/>
    <w:rsid w:val="00DC0199"/>
    <w:rsid w:val="00DC0556"/>
    <w:rsid w:val="00DC06EA"/>
    <w:rsid w:val="00DC09C5"/>
    <w:rsid w:val="00DC1184"/>
    <w:rsid w:val="00DC1893"/>
    <w:rsid w:val="00DC1CBB"/>
    <w:rsid w:val="00DC2BFA"/>
    <w:rsid w:val="00DC32C3"/>
    <w:rsid w:val="00DC35D9"/>
    <w:rsid w:val="00DC3B5B"/>
    <w:rsid w:val="00DC3CDB"/>
    <w:rsid w:val="00DC3D47"/>
    <w:rsid w:val="00DC3DF0"/>
    <w:rsid w:val="00DC44B5"/>
    <w:rsid w:val="00DC483B"/>
    <w:rsid w:val="00DC489D"/>
    <w:rsid w:val="00DC499F"/>
    <w:rsid w:val="00DC4C14"/>
    <w:rsid w:val="00DC4C5E"/>
    <w:rsid w:val="00DC4E3A"/>
    <w:rsid w:val="00DC5298"/>
    <w:rsid w:val="00DC538F"/>
    <w:rsid w:val="00DC5AD0"/>
    <w:rsid w:val="00DC62E5"/>
    <w:rsid w:val="00DC69CF"/>
    <w:rsid w:val="00DC6D1E"/>
    <w:rsid w:val="00DC6D3D"/>
    <w:rsid w:val="00DC708B"/>
    <w:rsid w:val="00DC7265"/>
    <w:rsid w:val="00DC7485"/>
    <w:rsid w:val="00DC760C"/>
    <w:rsid w:val="00DC78D9"/>
    <w:rsid w:val="00DC7A05"/>
    <w:rsid w:val="00DC7B9C"/>
    <w:rsid w:val="00DC7D6A"/>
    <w:rsid w:val="00DD0260"/>
    <w:rsid w:val="00DD054E"/>
    <w:rsid w:val="00DD0578"/>
    <w:rsid w:val="00DD0639"/>
    <w:rsid w:val="00DD0E69"/>
    <w:rsid w:val="00DD0FB3"/>
    <w:rsid w:val="00DD14CF"/>
    <w:rsid w:val="00DD171B"/>
    <w:rsid w:val="00DD177D"/>
    <w:rsid w:val="00DD1ABD"/>
    <w:rsid w:val="00DD1AD0"/>
    <w:rsid w:val="00DD1CE5"/>
    <w:rsid w:val="00DD1E93"/>
    <w:rsid w:val="00DD23AE"/>
    <w:rsid w:val="00DD27A7"/>
    <w:rsid w:val="00DD2C05"/>
    <w:rsid w:val="00DD33A5"/>
    <w:rsid w:val="00DD3648"/>
    <w:rsid w:val="00DD365D"/>
    <w:rsid w:val="00DD3780"/>
    <w:rsid w:val="00DD3823"/>
    <w:rsid w:val="00DD3883"/>
    <w:rsid w:val="00DD47E0"/>
    <w:rsid w:val="00DD4EE9"/>
    <w:rsid w:val="00DD4F52"/>
    <w:rsid w:val="00DD51E5"/>
    <w:rsid w:val="00DD56BA"/>
    <w:rsid w:val="00DD5996"/>
    <w:rsid w:val="00DD5E50"/>
    <w:rsid w:val="00DD63C9"/>
    <w:rsid w:val="00DD65EE"/>
    <w:rsid w:val="00DD6715"/>
    <w:rsid w:val="00DD6C59"/>
    <w:rsid w:val="00DD6ED0"/>
    <w:rsid w:val="00DD6F38"/>
    <w:rsid w:val="00DD7244"/>
    <w:rsid w:val="00DD76FC"/>
    <w:rsid w:val="00DD782C"/>
    <w:rsid w:val="00DD7CCC"/>
    <w:rsid w:val="00DD7CEA"/>
    <w:rsid w:val="00DD7E99"/>
    <w:rsid w:val="00DD7F2A"/>
    <w:rsid w:val="00DE06A6"/>
    <w:rsid w:val="00DE11E2"/>
    <w:rsid w:val="00DE127D"/>
    <w:rsid w:val="00DE1647"/>
    <w:rsid w:val="00DE1DD6"/>
    <w:rsid w:val="00DE208B"/>
    <w:rsid w:val="00DE2647"/>
    <w:rsid w:val="00DE288D"/>
    <w:rsid w:val="00DE2EBB"/>
    <w:rsid w:val="00DE3158"/>
    <w:rsid w:val="00DE35A8"/>
    <w:rsid w:val="00DE3800"/>
    <w:rsid w:val="00DE4042"/>
    <w:rsid w:val="00DE4101"/>
    <w:rsid w:val="00DE430A"/>
    <w:rsid w:val="00DE43AA"/>
    <w:rsid w:val="00DE4601"/>
    <w:rsid w:val="00DE48C2"/>
    <w:rsid w:val="00DE4A77"/>
    <w:rsid w:val="00DE4A8A"/>
    <w:rsid w:val="00DE4FD7"/>
    <w:rsid w:val="00DE52B1"/>
    <w:rsid w:val="00DE5591"/>
    <w:rsid w:val="00DE5BD4"/>
    <w:rsid w:val="00DE5BDD"/>
    <w:rsid w:val="00DE5DA4"/>
    <w:rsid w:val="00DE5FF1"/>
    <w:rsid w:val="00DE60B1"/>
    <w:rsid w:val="00DE616B"/>
    <w:rsid w:val="00DE647F"/>
    <w:rsid w:val="00DE6908"/>
    <w:rsid w:val="00DE6CB7"/>
    <w:rsid w:val="00DE6CF8"/>
    <w:rsid w:val="00DE6DAD"/>
    <w:rsid w:val="00DE6F47"/>
    <w:rsid w:val="00DE75B5"/>
    <w:rsid w:val="00DE7A0C"/>
    <w:rsid w:val="00DE7E14"/>
    <w:rsid w:val="00DE7F7B"/>
    <w:rsid w:val="00DF00DB"/>
    <w:rsid w:val="00DF02DB"/>
    <w:rsid w:val="00DF0730"/>
    <w:rsid w:val="00DF09AA"/>
    <w:rsid w:val="00DF0DC1"/>
    <w:rsid w:val="00DF10BC"/>
    <w:rsid w:val="00DF12A4"/>
    <w:rsid w:val="00DF18F8"/>
    <w:rsid w:val="00DF197A"/>
    <w:rsid w:val="00DF19DA"/>
    <w:rsid w:val="00DF1A1A"/>
    <w:rsid w:val="00DF1E79"/>
    <w:rsid w:val="00DF1F05"/>
    <w:rsid w:val="00DF2181"/>
    <w:rsid w:val="00DF2475"/>
    <w:rsid w:val="00DF24DB"/>
    <w:rsid w:val="00DF2649"/>
    <w:rsid w:val="00DF2ABD"/>
    <w:rsid w:val="00DF2AC2"/>
    <w:rsid w:val="00DF2D45"/>
    <w:rsid w:val="00DF2E28"/>
    <w:rsid w:val="00DF3123"/>
    <w:rsid w:val="00DF318B"/>
    <w:rsid w:val="00DF339E"/>
    <w:rsid w:val="00DF3BB4"/>
    <w:rsid w:val="00DF3BF9"/>
    <w:rsid w:val="00DF3D6A"/>
    <w:rsid w:val="00DF3F12"/>
    <w:rsid w:val="00DF4187"/>
    <w:rsid w:val="00DF4753"/>
    <w:rsid w:val="00DF5331"/>
    <w:rsid w:val="00DF542A"/>
    <w:rsid w:val="00DF59D9"/>
    <w:rsid w:val="00DF59DF"/>
    <w:rsid w:val="00DF5A01"/>
    <w:rsid w:val="00DF5B61"/>
    <w:rsid w:val="00DF5E1B"/>
    <w:rsid w:val="00DF5E4E"/>
    <w:rsid w:val="00DF75C1"/>
    <w:rsid w:val="00DF7784"/>
    <w:rsid w:val="00DF78B1"/>
    <w:rsid w:val="00DF7D1F"/>
    <w:rsid w:val="00E002C7"/>
    <w:rsid w:val="00E002C8"/>
    <w:rsid w:val="00E005D8"/>
    <w:rsid w:val="00E01209"/>
    <w:rsid w:val="00E0151E"/>
    <w:rsid w:val="00E01AA1"/>
    <w:rsid w:val="00E0260E"/>
    <w:rsid w:val="00E0283A"/>
    <w:rsid w:val="00E033F8"/>
    <w:rsid w:val="00E03569"/>
    <w:rsid w:val="00E035D6"/>
    <w:rsid w:val="00E038DD"/>
    <w:rsid w:val="00E03AD0"/>
    <w:rsid w:val="00E03BEB"/>
    <w:rsid w:val="00E03ED2"/>
    <w:rsid w:val="00E03EF8"/>
    <w:rsid w:val="00E0401E"/>
    <w:rsid w:val="00E04079"/>
    <w:rsid w:val="00E047FD"/>
    <w:rsid w:val="00E04D95"/>
    <w:rsid w:val="00E05417"/>
    <w:rsid w:val="00E05743"/>
    <w:rsid w:val="00E057D1"/>
    <w:rsid w:val="00E05A1E"/>
    <w:rsid w:val="00E062E6"/>
    <w:rsid w:val="00E06C5E"/>
    <w:rsid w:val="00E06EF2"/>
    <w:rsid w:val="00E06FCE"/>
    <w:rsid w:val="00E07557"/>
    <w:rsid w:val="00E076E5"/>
    <w:rsid w:val="00E07BCD"/>
    <w:rsid w:val="00E07C90"/>
    <w:rsid w:val="00E10141"/>
    <w:rsid w:val="00E101F0"/>
    <w:rsid w:val="00E11562"/>
    <w:rsid w:val="00E11928"/>
    <w:rsid w:val="00E12334"/>
    <w:rsid w:val="00E1266B"/>
    <w:rsid w:val="00E12674"/>
    <w:rsid w:val="00E128EA"/>
    <w:rsid w:val="00E12A5E"/>
    <w:rsid w:val="00E12EF5"/>
    <w:rsid w:val="00E13543"/>
    <w:rsid w:val="00E13C10"/>
    <w:rsid w:val="00E14F37"/>
    <w:rsid w:val="00E152C3"/>
    <w:rsid w:val="00E15675"/>
    <w:rsid w:val="00E156FF"/>
    <w:rsid w:val="00E1575E"/>
    <w:rsid w:val="00E15978"/>
    <w:rsid w:val="00E15B49"/>
    <w:rsid w:val="00E15EA7"/>
    <w:rsid w:val="00E16193"/>
    <w:rsid w:val="00E162CA"/>
    <w:rsid w:val="00E163F7"/>
    <w:rsid w:val="00E16C8B"/>
    <w:rsid w:val="00E17173"/>
    <w:rsid w:val="00E1726F"/>
    <w:rsid w:val="00E17315"/>
    <w:rsid w:val="00E175BC"/>
    <w:rsid w:val="00E17D10"/>
    <w:rsid w:val="00E17D48"/>
    <w:rsid w:val="00E17FC9"/>
    <w:rsid w:val="00E20220"/>
    <w:rsid w:val="00E2044C"/>
    <w:rsid w:val="00E2088E"/>
    <w:rsid w:val="00E20AF4"/>
    <w:rsid w:val="00E20BAD"/>
    <w:rsid w:val="00E20BAF"/>
    <w:rsid w:val="00E21144"/>
    <w:rsid w:val="00E21228"/>
    <w:rsid w:val="00E214F5"/>
    <w:rsid w:val="00E216B4"/>
    <w:rsid w:val="00E21953"/>
    <w:rsid w:val="00E21E35"/>
    <w:rsid w:val="00E221B7"/>
    <w:rsid w:val="00E223CF"/>
    <w:rsid w:val="00E22400"/>
    <w:rsid w:val="00E2256A"/>
    <w:rsid w:val="00E23051"/>
    <w:rsid w:val="00E2330D"/>
    <w:rsid w:val="00E2381E"/>
    <w:rsid w:val="00E2395A"/>
    <w:rsid w:val="00E23DB2"/>
    <w:rsid w:val="00E24037"/>
    <w:rsid w:val="00E240D9"/>
    <w:rsid w:val="00E243E4"/>
    <w:rsid w:val="00E24656"/>
    <w:rsid w:val="00E248F6"/>
    <w:rsid w:val="00E24AB7"/>
    <w:rsid w:val="00E25019"/>
    <w:rsid w:val="00E251EE"/>
    <w:rsid w:val="00E25771"/>
    <w:rsid w:val="00E25DB3"/>
    <w:rsid w:val="00E25F32"/>
    <w:rsid w:val="00E260E6"/>
    <w:rsid w:val="00E26177"/>
    <w:rsid w:val="00E261BE"/>
    <w:rsid w:val="00E26560"/>
    <w:rsid w:val="00E26BD1"/>
    <w:rsid w:val="00E26F0F"/>
    <w:rsid w:val="00E27705"/>
    <w:rsid w:val="00E3005C"/>
    <w:rsid w:val="00E300BE"/>
    <w:rsid w:val="00E30326"/>
    <w:rsid w:val="00E30880"/>
    <w:rsid w:val="00E30DE4"/>
    <w:rsid w:val="00E30EFA"/>
    <w:rsid w:val="00E3125E"/>
    <w:rsid w:val="00E3126A"/>
    <w:rsid w:val="00E31588"/>
    <w:rsid w:val="00E31693"/>
    <w:rsid w:val="00E3179D"/>
    <w:rsid w:val="00E319D2"/>
    <w:rsid w:val="00E31C01"/>
    <w:rsid w:val="00E31D18"/>
    <w:rsid w:val="00E3231B"/>
    <w:rsid w:val="00E324BE"/>
    <w:rsid w:val="00E32981"/>
    <w:rsid w:val="00E32A84"/>
    <w:rsid w:val="00E33223"/>
    <w:rsid w:val="00E33232"/>
    <w:rsid w:val="00E3346E"/>
    <w:rsid w:val="00E334B9"/>
    <w:rsid w:val="00E33590"/>
    <w:rsid w:val="00E33961"/>
    <w:rsid w:val="00E339D0"/>
    <w:rsid w:val="00E33B8F"/>
    <w:rsid w:val="00E3442F"/>
    <w:rsid w:val="00E34647"/>
    <w:rsid w:val="00E346E7"/>
    <w:rsid w:val="00E34A82"/>
    <w:rsid w:val="00E34C49"/>
    <w:rsid w:val="00E35441"/>
    <w:rsid w:val="00E35543"/>
    <w:rsid w:val="00E361C6"/>
    <w:rsid w:val="00E36463"/>
    <w:rsid w:val="00E364C4"/>
    <w:rsid w:val="00E369A5"/>
    <w:rsid w:val="00E36A9D"/>
    <w:rsid w:val="00E37490"/>
    <w:rsid w:val="00E3791C"/>
    <w:rsid w:val="00E379CD"/>
    <w:rsid w:val="00E379F4"/>
    <w:rsid w:val="00E37A51"/>
    <w:rsid w:val="00E37ABA"/>
    <w:rsid w:val="00E37EEE"/>
    <w:rsid w:val="00E37F4F"/>
    <w:rsid w:val="00E40193"/>
    <w:rsid w:val="00E40365"/>
    <w:rsid w:val="00E408EA"/>
    <w:rsid w:val="00E40CBC"/>
    <w:rsid w:val="00E40E7C"/>
    <w:rsid w:val="00E41791"/>
    <w:rsid w:val="00E41810"/>
    <w:rsid w:val="00E421A6"/>
    <w:rsid w:val="00E429ED"/>
    <w:rsid w:val="00E42C51"/>
    <w:rsid w:val="00E4369F"/>
    <w:rsid w:val="00E43A95"/>
    <w:rsid w:val="00E43FAE"/>
    <w:rsid w:val="00E446BF"/>
    <w:rsid w:val="00E447C0"/>
    <w:rsid w:val="00E4481F"/>
    <w:rsid w:val="00E45735"/>
    <w:rsid w:val="00E458E1"/>
    <w:rsid w:val="00E45EBB"/>
    <w:rsid w:val="00E467E3"/>
    <w:rsid w:val="00E46C95"/>
    <w:rsid w:val="00E46DF2"/>
    <w:rsid w:val="00E46E70"/>
    <w:rsid w:val="00E4721B"/>
    <w:rsid w:val="00E47295"/>
    <w:rsid w:val="00E47946"/>
    <w:rsid w:val="00E47996"/>
    <w:rsid w:val="00E47E25"/>
    <w:rsid w:val="00E47F7C"/>
    <w:rsid w:val="00E50001"/>
    <w:rsid w:val="00E50868"/>
    <w:rsid w:val="00E508D9"/>
    <w:rsid w:val="00E513E1"/>
    <w:rsid w:val="00E51478"/>
    <w:rsid w:val="00E514DC"/>
    <w:rsid w:val="00E51605"/>
    <w:rsid w:val="00E5160C"/>
    <w:rsid w:val="00E51831"/>
    <w:rsid w:val="00E5226B"/>
    <w:rsid w:val="00E52437"/>
    <w:rsid w:val="00E52637"/>
    <w:rsid w:val="00E52930"/>
    <w:rsid w:val="00E529E5"/>
    <w:rsid w:val="00E52DCF"/>
    <w:rsid w:val="00E53377"/>
    <w:rsid w:val="00E5379D"/>
    <w:rsid w:val="00E5392F"/>
    <w:rsid w:val="00E53C5E"/>
    <w:rsid w:val="00E53D0B"/>
    <w:rsid w:val="00E53D90"/>
    <w:rsid w:val="00E53EA4"/>
    <w:rsid w:val="00E5451C"/>
    <w:rsid w:val="00E54572"/>
    <w:rsid w:val="00E547BE"/>
    <w:rsid w:val="00E54AA7"/>
    <w:rsid w:val="00E5566E"/>
    <w:rsid w:val="00E557A4"/>
    <w:rsid w:val="00E55B21"/>
    <w:rsid w:val="00E5604F"/>
    <w:rsid w:val="00E561B3"/>
    <w:rsid w:val="00E565BC"/>
    <w:rsid w:val="00E56910"/>
    <w:rsid w:val="00E56B4D"/>
    <w:rsid w:val="00E5703E"/>
    <w:rsid w:val="00E574FB"/>
    <w:rsid w:val="00E5777D"/>
    <w:rsid w:val="00E57DFF"/>
    <w:rsid w:val="00E60043"/>
    <w:rsid w:val="00E603A3"/>
    <w:rsid w:val="00E60771"/>
    <w:rsid w:val="00E610D5"/>
    <w:rsid w:val="00E61257"/>
    <w:rsid w:val="00E6126E"/>
    <w:rsid w:val="00E6141B"/>
    <w:rsid w:val="00E614B9"/>
    <w:rsid w:val="00E616D9"/>
    <w:rsid w:val="00E61DFC"/>
    <w:rsid w:val="00E621EE"/>
    <w:rsid w:val="00E62216"/>
    <w:rsid w:val="00E624C5"/>
    <w:rsid w:val="00E62766"/>
    <w:rsid w:val="00E629E8"/>
    <w:rsid w:val="00E62AB3"/>
    <w:rsid w:val="00E62D0B"/>
    <w:rsid w:val="00E638E0"/>
    <w:rsid w:val="00E63966"/>
    <w:rsid w:val="00E6402A"/>
    <w:rsid w:val="00E64BD8"/>
    <w:rsid w:val="00E64DE9"/>
    <w:rsid w:val="00E65104"/>
    <w:rsid w:val="00E65123"/>
    <w:rsid w:val="00E6574C"/>
    <w:rsid w:val="00E657F8"/>
    <w:rsid w:val="00E65AAB"/>
    <w:rsid w:val="00E65BE7"/>
    <w:rsid w:val="00E65C70"/>
    <w:rsid w:val="00E65D55"/>
    <w:rsid w:val="00E666EE"/>
    <w:rsid w:val="00E66956"/>
    <w:rsid w:val="00E66CB4"/>
    <w:rsid w:val="00E66DC4"/>
    <w:rsid w:val="00E66DE7"/>
    <w:rsid w:val="00E66DF8"/>
    <w:rsid w:val="00E66F68"/>
    <w:rsid w:val="00E6753C"/>
    <w:rsid w:val="00E67802"/>
    <w:rsid w:val="00E67963"/>
    <w:rsid w:val="00E6798B"/>
    <w:rsid w:val="00E67CCB"/>
    <w:rsid w:val="00E7016E"/>
    <w:rsid w:val="00E702A6"/>
    <w:rsid w:val="00E707D7"/>
    <w:rsid w:val="00E70BCB"/>
    <w:rsid w:val="00E710BA"/>
    <w:rsid w:val="00E712F5"/>
    <w:rsid w:val="00E71A25"/>
    <w:rsid w:val="00E71E31"/>
    <w:rsid w:val="00E71ED8"/>
    <w:rsid w:val="00E72006"/>
    <w:rsid w:val="00E72064"/>
    <w:rsid w:val="00E720EF"/>
    <w:rsid w:val="00E72954"/>
    <w:rsid w:val="00E72B4F"/>
    <w:rsid w:val="00E72CDA"/>
    <w:rsid w:val="00E72CF6"/>
    <w:rsid w:val="00E72F1C"/>
    <w:rsid w:val="00E73677"/>
    <w:rsid w:val="00E7388A"/>
    <w:rsid w:val="00E739D6"/>
    <w:rsid w:val="00E73A7C"/>
    <w:rsid w:val="00E73B6B"/>
    <w:rsid w:val="00E73DCF"/>
    <w:rsid w:val="00E74590"/>
    <w:rsid w:val="00E75400"/>
    <w:rsid w:val="00E7589A"/>
    <w:rsid w:val="00E759E4"/>
    <w:rsid w:val="00E75CFD"/>
    <w:rsid w:val="00E75DFB"/>
    <w:rsid w:val="00E76A1C"/>
    <w:rsid w:val="00E76B28"/>
    <w:rsid w:val="00E76EA6"/>
    <w:rsid w:val="00E7768C"/>
    <w:rsid w:val="00E7787B"/>
    <w:rsid w:val="00E77A66"/>
    <w:rsid w:val="00E77FFE"/>
    <w:rsid w:val="00E801A5"/>
    <w:rsid w:val="00E80323"/>
    <w:rsid w:val="00E8046E"/>
    <w:rsid w:val="00E80587"/>
    <w:rsid w:val="00E807AD"/>
    <w:rsid w:val="00E80939"/>
    <w:rsid w:val="00E8151E"/>
    <w:rsid w:val="00E81EAA"/>
    <w:rsid w:val="00E82223"/>
    <w:rsid w:val="00E823DA"/>
    <w:rsid w:val="00E82824"/>
    <w:rsid w:val="00E82A70"/>
    <w:rsid w:val="00E82E71"/>
    <w:rsid w:val="00E8308A"/>
    <w:rsid w:val="00E83379"/>
    <w:rsid w:val="00E83429"/>
    <w:rsid w:val="00E834DF"/>
    <w:rsid w:val="00E8361A"/>
    <w:rsid w:val="00E83745"/>
    <w:rsid w:val="00E8382B"/>
    <w:rsid w:val="00E8386B"/>
    <w:rsid w:val="00E838F8"/>
    <w:rsid w:val="00E83FC2"/>
    <w:rsid w:val="00E8408D"/>
    <w:rsid w:val="00E8448C"/>
    <w:rsid w:val="00E84CA9"/>
    <w:rsid w:val="00E84DE9"/>
    <w:rsid w:val="00E85063"/>
    <w:rsid w:val="00E8553D"/>
    <w:rsid w:val="00E85758"/>
    <w:rsid w:val="00E85AA0"/>
    <w:rsid w:val="00E85E22"/>
    <w:rsid w:val="00E86181"/>
    <w:rsid w:val="00E862A3"/>
    <w:rsid w:val="00E864EA"/>
    <w:rsid w:val="00E866EA"/>
    <w:rsid w:val="00E86C76"/>
    <w:rsid w:val="00E86DE9"/>
    <w:rsid w:val="00E87B6B"/>
    <w:rsid w:val="00E87F00"/>
    <w:rsid w:val="00E87FA1"/>
    <w:rsid w:val="00E9019B"/>
    <w:rsid w:val="00E901CA"/>
    <w:rsid w:val="00E9035C"/>
    <w:rsid w:val="00E9057F"/>
    <w:rsid w:val="00E906AF"/>
    <w:rsid w:val="00E90734"/>
    <w:rsid w:val="00E907E5"/>
    <w:rsid w:val="00E9088A"/>
    <w:rsid w:val="00E90A8D"/>
    <w:rsid w:val="00E90D25"/>
    <w:rsid w:val="00E90E63"/>
    <w:rsid w:val="00E9113E"/>
    <w:rsid w:val="00E914B8"/>
    <w:rsid w:val="00E9153E"/>
    <w:rsid w:val="00E9177D"/>
    <w:rsid w:val="00E9214E"/>
    <w:rsid w:val="00E9244C"/>
    <w:rsid w:val="00E9248B"/>
    <w:rsid w:val="00E9269D"/>
    <w:rsid w:val="00E92C05"/>
    <w:rsid w:val="00E92F90"/>
    <w:rsid w:val="00E936F0"/>
    <w:rsid w:val="00E93991"/>
    <w:rsid w:val="00E93D72"/>
    <w:rsid w:val="00E93F2B"/>
    <w:rsid w:val="00E9441E"/>
    <w:rsid w:val="00E94B2E"/>
    <w:rsid w:val="00E94BED"/>
    <w:rsid w:val="00E94CE3"/>
    <w:rsid w:val="00E9523D"/>
    <w:rsid w:val="00E953DB"/>
    <w:rsid w:val="00E95A62"/>
    <w:rsid w:val="00E95C2E"/>
    <w:rsid w:val="00E95CF3"/>
    <w:rsid w:val="00E9629F"/>
    <w:rsid w:val="00E962D5"/>
    <w:rsid w:val="00E9646E"/>
    <w:rsid w:val="00E96FF9"/>
    <w:rsid w:val="00E97160"/>
    <w:rsid w:val="00E971D3"/>
    <w:rsid w:val="00E97A4B"/>
    <w:rsid w:val="00E97FC2"/>
    <w:rsid w:val="00EA0467"/>
    <w:rsid w:val="00EA04D1"/>
    <w:rsid w:val="00EA06BD"/>
    <w:rsid w:val="00EA086E"/>
    <w:rsid w:val="00EA09AA"/>
    <w:rsid w:val="00EA0D8B"/>
    <w:rsid w:val="00EA13FC"/>
    <w:rsid w:val="00EA15B1"/>
    <w:rsid w:val="00EA1765"/>
    <w:rsid w:val="00EA19DF"/>
    <w:rsid w:val="00EA1BEC"/>
    <w:rsid w:val="00EA2C90"/>
    <w:rsid w:val="00EA37E9"/>
    <w:rsid w:val="00EA37FE"/>
    <w:rsid w:val="00EA3B30"/>
    <w:rsid w:val="00EA3DDD"/>
    <w:rsid w:val="00EA3E0B"/>
    <w:rsid w:val="00EA3EE1"/>
    <w:rsid w:val="00EA46EC"/>
    <w:rsid w:val="00EA4736"/>
    <w:rsid w:val="00EA489F"/>
    <w:rsid w:val="00EA4BAC"/>
    <w:rsid w:val="00EA4DC7"/>
    <w:rsid w:val="00EA4FE5"/>
    <w:rsid w:val="00EA51B7"/>
    <w:rsid w:val="00EA51CF"/>
    <w:rsid w:val="00EA560F"/>
    <w:rsid w:val="00EA5D3C"/>
    <w:rsid w:val="00EA61FB"/>
    <w:rsid w:val="00EA6771"/>
    <w:rsid w:val="00EA6BF7"/>
    <w:rsid w:val="00EA6D7D"/>
    <w:rsid w:val="00EA7205"/>
    <w:rsid w:val="00EA78D4"/>
    <w:rsid w:val="00EA7D1A"/>
    <w:rsid w:val="00EB0115"/>
    <w:rsid w:val="00EB044F"/>
    <w:rsid w:val="00EB10D6"/>
    <w:rsid w:val="00EB14F0"/>
    <w:rsid w:val="00EB173F"/>
    <w:rsid w:val="00EB1907"/>
    <w:rsid w:val="00EB1BDB"/>
    <w:rsid w:val="00EB1FB7"/>
    <w:rsid w:val="00EB2180"/>
    <w:rsid w:val="00EB2A3E"/>
    <w:rsid w:val="00EB2CCC"/>
    <w:rsid w:val="00EB33E7"/>
    <w:rsid w:val="00EB3E86"/>
    <w:rsid w:val="00EB4541"/>
    <w:rsid w:val="00EB4C98"/>
    <w:rsid w:val="00EB4D38"/>
    <w:rsid w:val="00EB4D4E"/>
    <w:rsid w:val="00EB4E6B"/>
    <w:rsid w:val="00EB4EC8"/>
    <w:rsid w:val="00EB526F"/>
    <w:rsid w:val="00EB53DB"/>
    <w:rsid w:val="00EB5C70"/>
    <w:rsid w:val="00EB5C9C"/>
    <w:rsid w:val="00EB5D0C"/>
    <w:rsid w:val="00EB5D76"/>
    <w:rsid w:val="00EB6414"/>
    <w:rsid w:val="00EB6898"/>
    <w:rsid w:val="00EB68FB"/>
    <w:rsid w:val="00EB6957"/>
    <w:rsid w:val="00EB6A2A"/>
    <w:rsid w:val="00EB6BE6"/>
    <w:rsid w:val="00EB6DEC"/>
    <w:rsid w:val="00EB6F63"/>
    <w:rsid w:val="00EB718E"/>
    <w:rsid w:val="00EB744C"/>
    <w:rsid w:val="00EB7473"/>
    <w:rsid w:val="00EC077F"/>
    <w:rsid w:val="00EC08F1"/>
    <w:rsid w:val="00EC0F7C"/>
    <w:rsid w:val="00EC12B6"/>
    <w:rsid w:val="00EC18E8"/>
    <w:rsid w:val="00EC1BCD"/>
    <w:rsid w:val="00EC1CBA"/>
    <w:rsid w:val="00EC2304"/>
    <w:rsid w:val="00EC232D"/>
    <w:rsid w:val="00EC26D2"/>
    <w:rsid w:val="00EC27B1"/>
    <w:rsid w:val="00EC2A26"/>
    <w:rsid w:val="00EC2B24"/>
    <w:rsid w:val="00EC31F2"/>
    <w:rsid w:val="00EC363E"/>
    <w:rsid w:val="00EC3A4A"/>
    <w:rsid w:val="00EC3AB2"/>
    <w:rsid w:val="00EC3D22"/>
    <w:rsid w:val="00EC3E26"/>
    <w:rsid w:val="00EC3E3D"/>
    <w:rsid w:val="00EC3F86"/>
    <w:rsid w:val="00EC4128"/>
    <w:rsid w:val="00EC425D"/>
    <w:rsid w:val="00EC451C"/>
    <w:rsid w:val="00EC46ED"/>
    <w:rsid w:val="00EC4732"/>
    <w:rsid w:val="00EC4CA1"/>
    <w:rsid w:val="00EC4DD1"/>
    <w:rsid w:val="00EC5428"/>
    <w:rsid w:val="00EC5435"/>
    <w:rsid w:val="00EC54DD"/>
    <w:rsid w:val="00EC5552"/>
    <w:rsid w:val="00EC56E1"/>
    <w:rsid w:val="00EC56F7"/>
    <w:rsid w:val="00EC5906"/>
    <w:rsid w:val="00EC5991"/>
    <w:rsid w:val="00EC59F1"/>
    <w:rsid w:val="00EC5C93"/>
    <w:rsid w:val="00EC6124"/>
    <w:rsid w:val="00EC660F"/>
    <w:rsid w:val="00EC666D"/>
    <w:rsid w:val="00EC6E27"/>
    <w:rsid w:val="00EC6F0D"/>
    <w:rsid w:val="00EC6FDF"/>
    <w:rsid w:val="00EC7047"/>
    <w:rsid w:val="00EC704C"/>
    <w:rsid w:val="00EC748D"/>
    <w:rsid w:val="00EC7CFD"/>
    <w:rsid w:val="00EC7E8F"/>
    <w:rsid w:val="00ED0BA3"/>
    <w:rsid w:val="00ED0D9F"/>
    <w:rsid w:val="00ED0EDB"/>
    <w:rsid w:val="00ED12B0"/>
    <w:rsid w:val="00ED1809"/>
    <w:rsid w:val="00ED2844"/>
    <w:rsid w:val="00ED3058"/>
    <w:rsid w:val="00ED31EE"/>
    <w:rsid w:val="00ED336D"/>
    <w:rsid w:val="00ED3E06"/>
    <w:rsid w:val="00ED4122"/>
    <w:rsid w:val="00ED413A"/>
    <w:rsid w:val="00ED41EE"/>
    <w:rsid w:val="00ED4A9D"/>
    <w:rsid w:val="00ED4C2D"/>
    <w:rsid w:val="00ED5BA3"/>
    <w:rsid w:val="00ED5D20"/>
    <w:rsid w:val="00ED5F25"/>
    <w:rsid w:val="00ED6A2A"/>
    <w:rsid w:val="00ED6E67"/>
    <w:rsid w:val="00ED7018"/>
    <w:rsid w:val="00ED710D"/>
    <w:rsid w:val="00ED7913"/>
    <w:rsid w:val="00ED7C41"/>
    <w:rsid w:val="00ED7D58"/>
    <w:rsid w:val="00EE0340"/>
    <w:rsid w:val="00EE04D4"/>
    <w:rsid w:val="00EE0540"/>
    <w:rsid w:val="00EE0628"/>
    <w:rsid w:val="00EE10D6"/>
    <w:rsid w:val="00EE1506"/>
    <w:rsid w:val="00EE15D4"/>
    <w:rsid w:val="00EE1900"/>
    <w:rsid w:val="00EE1A9F"/>
    <w:rsid w:val="00EE1BC4"/>
    <w:rsid w:val="00EE208F"/>
    <w:rsid w:val="00EE24E0"/>
    <w:rsid w:val="00EE253A"/>
    <w:rsid w:val="00EE292A"/>
    <w:rsid w:val="00EE2A08"/>
    <w:rsid w:val="00EE2AF4"/>
    <w:rsid w:val="00EE2B09"/>
    <w:rsid w:val="00EE347F"/>
    <w:rsid w:val="00EE3550"/>
    <w:rsid w:val="00EE39F5"/>
    <w:rsid w:val="00EE3C46"/>
    <w:rsid w:val="00EE4100"/>
    <w:rsid w:val="00EE49BC"/>
    <w:rsid w:val="00EE4A22"/>
    <w:rsid w:val="00EE4C72"/>
    <w:rsid w:val="00EE54C3"/>
    <w:rsid w:val="00EE5635"/>
    <w:rsid w:val="00EE565C"/>
    <w:rsid w:val="00EE5AB9"/>
    <w:rsid w:val="00EE5D0C"/>
    <w:rsid w:val="00EE5D94"/>
    <w:rsid w:val="00EE6118"/>
    <w:rsid w:val="00EE6472"/>
    <w:rsid w:val="00EE6DEC"/>
    <w:rsid w:val="00EE6DEE"/>
    <w:rsid w:val="00EE6F24"/>
    <w:rsid w:val="00EE74E7"/>
    <w:rsid w:val="00EE76B4"/>
    <w:rsid w:val="00EE7BFD"/>
    <w:rsid w:val="00EF0B5C"/>
    <w:rsid w:val="00EF1235"/>
    <w:rsid w:val="00EF1439"/>
    <w:rsid w:val="00EF164A"/>
    <w:rsid w:val="00EF16A3"/>
    <w:rsid w:val="00EF1964"/>
    <w:rsid w:val="00EF1A43"/>
    <w:rsid w:val="00EF1DAE"/>
    <w:rsid w:val="00EF1EEA"/>
    <w:rsid w:val="00EF2168"/>
    <w:rsid w:val="00EF23CF"/>
    <w:rsid w:val="00EF2910"/>
    <w:rsid w:val="00EF2E68"/>
    <w:rsid w:val="00EF312B"/>
    <w:rsid w:val="00EF314A"/>
    <w:rsid w:val="00EF3599"/>
    <w:rsid w:val="00EF3606"/>
    <w:rsid w:val="00EF3655"/>
    <w:rsid w:val="00EF37E1"/>
    <w:rsid w:val="00EF3A69"/>
    <w:rsid w:val="00EF3AD3"/>
    <w:rsid w:val="00EF3B0C"/>
    <w:rsid w:val="00EF3CEA"/>
    <w:rsid w:val="00EF3DB1"/>
    <w:rsid w:val="00EF407D"/>
    <w:rsid w:val="00EF49A0"/>
    <w:rsid w:val="00EF4F2E"/>
    <w:rsid w:val="00EF5B0B"/>
    <w:rsid w:val="00EF5F53"/>
    <w:rsid w:val="00EF6494"/>
    <w:rsid w:val="00EF6842"/>
    <w:rsid w:val="00EF6C89"/>
    <w:rsid w:val="00EF7095"/>
    <w:rsid w:val="00EF7364"/>
    <w:rsid w:val="00EF76B2"/>
    <w:rsid w:val="00EF7DAB"/>
    <w:rsid w:val="00EF7F4E"/>
    <w:rsid w:val="00EF7F70"/>
    <w:rsid w:val="00F00946"/>
    <w:rsid w:val="00F00E3D"/>
    <w:rsid w:val="00F01024"/>
    <w:rsid w:val="00F01503"/>
    <w:rsid w:val="00F0157D"/>
    <w:rsid w:val="00F01924"/>
    <w:rsid w:val="00F01EB5"/>
    <w:rsid w:val="00F01EBF"/>
    <w:rsid w:val="00F01F8D"/>
    <w:rsid w:val="00F021F8"/>
    <w:rsid w:val="00F023F9"/>
    <w:rsid w:val="00F02C5B"/>
    <w:rsid w:val="00F030E0"/>
    <w:rsid w:val="00F032F4"/>
    <w:rsid w:val="00F033B2"/>
    <w:rsid w:val="00F03A8F"/>
    <w:rsid w:val="00F03B54"/>
    <w:rsid w:val="00F04067"/>
    <w:rsid w:val="00F05195"/>
    <w:rsid w:val="00F05206"/>
    <w:rsid w:val="00F052B9"/>
    <w:rsid w:val="00F05427"/>
    <w:rsid w:val="00F060F0"/>
    <w:rsid w:val="00F0624D"/>
    <w:rsid w:val="00F06686"/>
    <w:rsid w:val="00F06DCA"/>
    <w:rsid w:val="00F07367"/>
    <w:rsid w:val="00F0759E"/>
    <w:rsid w:val="00F07790"/>
    <w:rsid w:val="00F07A49"/>
    <w:rsid w:val="00F07AE4"/>
    <w:rsid w:val="00F07C45"/>
    <w:rsid w:val="00F07EE5"/>
    <w:rsid w:val="00F07F74"/>
    <w:rsid w:val="00F07FA2"/>
    <w:rsid w:val="00F100A9"/>
    <w:rsid w:val="00F10B3E"/>
    <w:rsid w:val="00F111FA"/>
    <w:rsid w:val="00F112AA"/>
    <w:rsid w:val="00F112F4"/>
    <w:rsid w:val="00F116C7"/>
    <w:rsid w:val="00F11C7C"/>
    <w:rsid w:val="00F12258"/>
    <w:rsid w:val="00F12B3A"/>
    <w:rsid w:val="00F132B0"/>
    <w:rsid w:val="00F13782"/>
    <w:rsid w:val="00F137A6"/>
    <w:rsid w:val="00F13971"/>
    <w:rsid w:val="00F13B50"/>
    <w:rsid w:val="00F13CBE"/>
    <w:rsid w:val="00F145CD"/>
    <w:rsid w:val="00F14F16"/>
    <w:rsid w:val="00F15966"/>
    <w:rsid w:val="00F15CFD"/>
    <w:rsid w:val="00F15D93"/>
    <w:rsid w:val="00F1607E"/>
    <w:rsid w:val="00F162F5"/>
    <w:rsid w:val="00F167CD"/>
    <w:rsid w:val="00F16960"/>
    <w:rsid w:val="00F1766C"/>
    <w:rsid w:val="00F177D8"/>
    <w:rsid w:val="00F17B25"/>
    <w:rsid w:val="00F17B2D"/>
    <w:rsid w:val="00F17F4F"/>
    <w:rsid w:val="00F20008"/>
    <w:rsid w:val="00F20048"/>
    <w:rsid w:val="00F2040A"/>
    <w:rsid w:val="00F2061C"/>
    <w:rsid w:val="00F20837"/>
    <w:rsid w:val="00F20A71"/>
    <w:rsid w:val="00F20BF0"/>
    <w:rsid w:val="00F20F03"/>
    <w:rsid w:val="00F21372"/>
    <w:rsid w:val="00F21C0F"/>
    <w:rsid w:val="00F21DA8"/>
    <w:rsid w:val="00F22098"/>
    <w:rsid w:val="00F22419"/>
    <w:rsid w:val="00F2284E"/>
    <w:rsid w:val="00F22F41"/>
    <w:rsid w:val="00F23369"/>
    <w:rsid w:val="00F23457"/>
    <w:rsid w:val="00F23B92"/>
    <w:rsid w:val="00F23DBF"/>
    <w:rsid w:val="00F23F1C"/>
    <w:rsid w:val="00F24B94"/>
    <w:rsid w:val="00F24E47"/>
    <w:rsid w:val="00F25266"/>
    <w:rsid w:val="00F2552B"/>
    <w:rsid w:val="00F2584F"/>
    <w:rsid w:val="00F2588E"/>
    <w:rsid w:val="00F25C92"/>
    <w:rsid w:val="00F25CFD"/>
    <w:rsid w:val="00F262B9"/>
    <w:rsid w:val="00F264BC"/>
    <w:rsid w:val="00F2679A"/>
    <w:rsid w:val="00F27134"/>
    <w:rsid w:val="00F27768"/>
    <w:rsid w:val="00F27F61"/>
    <w:rsid w:val="00F30258"/>
    <w:rsid w:val="00F30545"/>
    <w:rsid w:val="00F30680"/>
    <w:rsid w:val="00F30D5E"/>
    <w:rsid w:val="00F30EBB"/>
    <w:rsid w:val="00F31014"/>
    <w:rsid w:val="00F3169E"/>
    <w:rsid w:val="00F31790"/>
    <w:rsid w:val="00F31DCA"/>
    <w:rsid w:val="00F31F69"/>
    <w:rsid w:val="00F32372"/>
    <w:rsid w:val="00F32506"/>
    <w:rsid w:val="00F326EA"/>
    <w:rsid w:val="00F32CC8"/>
    <w:rsid w:val="00F32CED"/>
    <w:rsid w:val="00F33934"/>
    <w:rsid w:val="00F3451D"/>
    <w:rsid w:val="00F346EB"/>
    <w:rsid w:val="00F34A56"/>
    <w:rsid w:val="00F34BC8"/>
    <w:rsid w:val="00F35C33"/>
    <w:rsid w:val="00F35EDB"/>
    <w:rsid w:val="00F360E1"/>
    <w:rsid w:val="00F3632F"/>
    <w:rsid w:val="00F36940"/>
    <w:rsid w:val="00F36976"/>
    <w:rsid w:val="00F4026D"/>
    <w:rsid w:val="00F40691"/>
    <w:rsid w:val="00F40871"/>
    <w:rsid w:val="00F41147"/>
    <w:rsid w:val="00F411D4"/>
    <w:rsid w:val="00F4193E"/>
    <w:rsid w:val="00F41EB7"/>
    <w:rsid w:val="00F41F64"/>
    <w:rsid w:val="00F41FAC"/>
    <w:rsid w:val="00F431AD"/>
    <w:rsid w:val="00F433CF"/>
    <w:rsid w:val="00F43461"/>
    <w:rsid w:val="00F43535"/>
    <w:rsid w:val="00F438EA"/>
    <w:rsid w:val="00F43C4C"/>
    <w:rsid w:val="00F43E48"/>
    <w:rsid w:val="00F44195"/>
    <w:rsid w:val="00F45D98"/>
    <w:rsid w:val="00F45F0B"/>
    <w:rsid w:val="00F46421"/>
    <w:rsid w:val="00F465D2"/>
    <w:rsid w:val="00F466B3"/>
    <w:rsid w:val="00F46B98"/>
    <w:rsid w:val="00F46D95"/>
    <w:rsid w:val="00F46F7B"/>
    <w:rsid w:val="00F47482"/>
    <w:rsid w:val="00F47C83"/>
    <w:rsid w:val="00F47DE3"/>
    <w:rsid w:val="00F50297"/>
    <w:rsid w:val="00F5063B"/>
    <w:rsid w:val="00F508CD"/>
    <w:rsid w:val="00F50DD0"/>
    <w:rsid w:val="00F50E48"/>
    <w:rsid w:val="00F51598"/>
    <w:rsid w:val="00F51885"/>
    <w:rsid w:val="00F51CB9"/>
    <w:rsid w:val="00F52059"/>
    <w:rsid w:val="00F52EAE"/>
    <w:rsid w:val="00F53091"/>
    <w:rsid w:val="00F530B6"/>
    <w:rsid w:val="00F53397"/>
    <w:rsid w:val="00F53456"/>
    <w:rsid w:val="00F53765"/>
    <w:rsid w:val="00F53F73"/>
    <w:rsid w:val="00F54052"/>
    <w:rsid w:val="00F541EA"/>
    <w:rsid w:val="00F547D8"/>
    <w:rsid w:val="00F54D9D"/>
    <w:rsid w:val="00F55095"/>
    <w:rsid w:val="00F5556F"/>
    <w:rsid w:val="00F559F2"/>
    <w:rsid w:val="00F55A63"/>
    <w:rsid w:val="00F55E72"/>
    <w:rsid w:val="00F55E76"/>
    <w:rsid w:val="00F55E95"/>
    <w:rsid w:val="00F562F5"/>
    <w:rsid w:val="00F564BA"/>
    <w:rsid w:val="00F5680F"/>
    <w:rsid w:val="00F56979"/>
    <w:rsid w:val="00F56DC2"/>
    <w:rsid w:val="00F56E57"/>
    <w:rsid w:val="00F57578"/>
    <w:rsid w:val="00F575DA"/>
    <w:rsid w:val="00F578C4"/>
    <w:rsid w:val="00F57AB7"/>
    <w:rsid w:val="00F57C52"/>
    <w:rsid w:val="00F57DF2"/>
    <w:rsid w:val="00F57F19"/>
    <w:rsid w:val="00F60442"/>
    <w:rsid w:val="00F6069A"/>
    <w:rsid w:val="00F606EA"/>
    <w:rsid w:val="00F609C9"/>
    <w:rsid w:val="00F612D1"/>
    <w:rsid w:val="00F613FF"/>
    <w:rsid w:val="00F61A12"/>
    <w:rsid w:val="00F61CA7"/>
    <w:rsid w:val="00F625B5"/>
    <w:rsid w:val="00F6268B"/>
    <w:rsid w:val="00F62915"/>
    <w:rsid w:val="00F62A7E"/>
    <w:rsid w:val="00F62B25"/>
    <w:rsid w:val="00F6307C"/>
    <w:rsid w:val="00F63136"/>
    <w:rsid w:val="00F63278"/>
    <w:rsid w:val="00F63AC6"/>
    <w:rsid w:val="00F6402B"/>
    <w:rsid w:val="00F64235"/>
    <w:rsid w:val="00F64556"/>
    <w:rsid w:val="00F64698"/>
    <w:rsid w:val="00F64824"/>
    <w:rsid w:val="00F64A8D"/>
    <w:rsid w:val="00F64CC1"/>
    <w:rsid w:val="00F64ED6"/>
    <w:rsid w:val="00F65EB3"/>
    <w:rsid w:val="00F66156"/>
    <w:rsid w:val="00F66225"/>
    <w:rsid w:val="00F66268"/>
    <w:rsid w:val="00F66388"/>
    <w:rsid w:val="00F6681D"/>
    <w:rsid w:val="00F66A12"/>
    <w:rsid w:val="00F67067"/>
    <w:rsid w:val="00F6714B"/>
    <w:rsid w:val="00F67484"/>
    <w:rsid w:val="00F674FC"/>
    <w:rsid w:val="00F67D69"/>
    <w:rsid w:val="00F67FE2"/>
    <w:rsid w:val="00F703AE"/>
    <w:rsid w:val="00F70C27"/>
    <w:rsid w:val="00F712BB"/>
    <w:rsid w:val="00F716A5"/>
    <w:rsid w:val="00F71A3C"/>
    <w:rsid w:val="00F71E31"/>
    <w:rsid w:val="00F71F0B"/>
    <w:rsid w:val="00F721EE"/>
    <w:rsid w:val="00F72856"/>
    <w:rsid w:val="00F736CF"/>
    <w:rsid w:val="00F73CD8"/>
    <w:rsid w:val="00F73E2D"/>
    <w:rsid w:val="00F73FF6"/>
    <w:rsid w:val="00F74647"/>
    <w:rsid w:val="00F7484B"/>
    <w:rsid w:val="00F74DBB"/>
    <w:rsid w:val="00F74F91"/>
    <w:rsid w:val="00F74FF5"/>
    <w:rsid w:val="00F75776"/>
    <w:rsid w:val="00F75920"/>
    <w:rsid w:val="00F75BDE"/>
    <w:rsid w:val="00F75C21"/>
    <w:rsid w:val="00F75EE9"/>
    <w:rsid w:val="00F7627A"/>
    <w:rsid w:val="00F762FD"/>
    <w:rsid w:val="00F763F4"/>
    <w:rsid w:val="00F76826"/>
    <w:rsid w:val="00F769A4"/>
    <w:rsid w:val="00F76F8E"/>
    <w:rsid w:val="00F77769"/>
    <w:rsid w:val="00F779DF"/>
    <w:rsid w:val="00F77A57"/>
    <w:rsid w:val="00F800B8"/>
    <w:rsid w:val="00F80AF7"/>
    <w:rsid w:val="00F80D98"/>
    <w:rsid w:val="00F80FB7"/>
    <w:rsid w:val="00F8171A"/>
    <w:rsid w:val="00F819C1"/>
    <w:rsid w:val="00F82435"/>
    <w:rsid w:val="00F82436"/>
    <w:rsid w:val="00F829F4"/>
    <w:rsid w:val="00F83144"/>
    <w:rsid w:val="00F83418"/>
    <w:rsid w:val="00F8396C"/>
    <w:rsid w:val="00F8444C"/>
    <w:rsid w:val="00F848BD"/>
    <w:rsid w:val="00F84DCD"/>
    <w:rsid w:val="00F85063"/>
    <w:rsid w:val="00F850F4"/>
    <w:rsid w:val="00F85506"/>
    <w:rsid w:val="00F85809"/>
    <w:rsid w:val="00F85E3F"/>
    <w:rsid w:val="00F85EB7"/>
    <w:rsid w:val="00F8614C"/>
    <w:rsid w:val="00F8653A"/>
    <w:rsid w:val="00F86682"/>
    <w:rsid w:val="00F86A50"/>
    <w:rsid w:val="00F86F8B"/>
    <w:rsid w:val="00F87039"/>
    <w:rsid w:val="00F876BE"/>
    <w:rsid w:val="00F876D1"/>
    <w:rsid w:val="00F87940"/>
    <w:rsid w:val="00F879ED"/>
    <w:rsid w:val="00F87A20"/>
    <w:rsid w:val="00F87C07"/>
    <w:rsid w:val="00F900AA"/>
    <w:rsid w:val="00F902E4"/>
    <w:rsid w:val="00F9080C"/>
    <w:rsid w:val="00F908D5"/>
    <w:rsid w:val="00F91D36"/>
    <w:rsid w:val="00F91E68"/>
    <w:rsid w:val="00F91FAC"/>
    <w:rsid w:val="00F9217C"/>
    <w:rsid w:val="00F9290E"/>
    <w:rsid w:val="00F92F6E"/>
    <w:rsid w:val="00F931E9"/>
    <w:rsid w:val="00F932F7"/>
    <w:rsid w:val="00F938EE"/>
    <w:rsid w:val="00F93A82"/>
    <w:rsid w:val="00F9411D"/>
    <w:rsid w:val="00F9435D"/>
    <w:rsid w:val="00F944ED"/>
    <w:rsid w:val="00F94811"/>
    <w:rsid w:val="00F94A3F"/>
    <w:rsid w:val="00F94C14"/>
    <w:rsid w:val="00F95419"/>
    <w:rsid w:val="00F95A08"/>
    <w:rsid w:val="00F95A26"/>
    <w:rsid w:val="00F95E75"/>
    <w:rsid w:val="00F96038"/>
    <w:rsid w:val="00F965AC"/>
    <w:rsid w:val="00F965F9"/>
    <w:rsid w:val="00F96684"/>
    <w:rsid w:val="00F966E8"/>
    <w:rsid w:val="00F96AE9"/>
    <w:rsid w:val="00F96E98"/>
    <w:rsid w:val="00F96F2A"/>
    <w:rsid w:val="00F9733A"/>
    <w:rsid w:val="00F974E6"/>
    <w:rsid w:val="00F97B65"/>
    <w:rsid w:val="00FA071A"/>
    <w:rsid w:val="00FA13F8"/>
    <w:rsid w:val="00FA15C4"/>
    <w:rsid w:val="00FA2364"/>
    <w:rsid w:val="00FA2A4B"/>
    <w:rsid w:val="00FA2DA7"/>
    <w:rsid w:val="00FA2E01"/>
    <w:rsid w:val="00FA2E2C"/>
    <w:rsid w:val="00FA2F0D"/>
    <w:rsid w:val="00FA30DD"/>
    <w:rsid w:val="00FA336E"/>
    <w:rsid w:val="00FA36D6"/>
    <w:rsid w:val="00FA37DB"/>
    <w:rsid w:val="00FA3FD8"/>
    <w:rsid w:val="00FA3FF3"/>
    <w:rsid w:val="00FA438E"/>
    <w:rsid w:val="00FA4448"/>
    <w:rsid w:val="00FA4530"/>
    <w:rsid w:val="00FA4EB0"/>
    <w:rsid w:val="00FA4F92"/>
    <w:rsid w:val="00FA503D"/>
    <w:rsid w:val="00FA5268"/>
    <w:rsid w:val="00FA531C"/>
    <w:rsid w:val="00FA557A"/>
    <w:rsid w:val="00FA565D"/>
    <w:rsid w:val="00FA5660"/>
    <w:rsid w:val="00FA5822"/>
    <w:rsid w:val="00FA5D98"/>
    <w:rsid w:val="00FA5DED"/>
    <w:rsid w:val="00FA5ECA"/>
    <w:rsid w:val="00FA61B8"/>
    <w:rsid w:val="00FA63E3"/>
    <w:rsid w:val="00FA6408"/>
    <w:rsid w:val="00FA64F5"/>
    <w:rsid w:val="00FA6BE1"/>
    <w:rsid w:val="00FA6D0E"/>
    <w:rsid w:val="00FA7144"/>
    <w:rsid w:val="00FA772C"/>
    <w:rsid w:val="00FA788F"/>
    <w:rsid w:val="00FA7A97"/>
    <w:rsid w:val="00FB0383"/>
    <w:rsid w:val="00FB0389"/>
    <w:rsid w:val="00FB0BE6"/>
    <w:rsid w:val="00FB0EE6"/>
    <w:rsid w:val="00FB1430"/>
    <w:rsid w:val="00FB187C"/>
    <w:rsid w:val="00FB1A53"/>
    <w:rsid w:val="00FB1CD6"/>
    <w:rsid w:val="00FB1D56"/>
    <w:rsid w:val="00FB2637"/>
    <w:rsid w:val="00FB2650"/>
    <w:rsid w:val="00FB2BE2"/>
    <w:rsid w:val="00FB2C85"/>
    <w:rsid w:val="00FB2CC6"/>
    <w:rsid w:val="00FB2F8A"/>
    <w:rsid w:val="00FB3DDE"/>
    <w:rsid w:val="00FB3E46"/>
    <w:rsid w:val="00FB450F"/>
    <w:rsid w:val="00FB478F"/>
    <w:rsid w:val="00FB480C"/>
    <w:rsid w:val="00FB5598"/>
    <w:rsid w:val="00FB5780"/>
    <w:rsid w:val="00FB58AA"/>
    <w:rsid w:val="00FB601E"/>
    <w:rsid w:val="00FB61E8"/>
    <w:rsid w:val="00FB6853"/>
    <w:rsid w:val="00FB69EB"/>
    <w:rsid w:val="00FB76E2"/>
    <w:rsid w:val="00FB7E3A"/>
    <w:rsid w:val="00FC02B1"/>
    <w:rsid w:val="00FC0F51"/>
    <w:rsid w:val="00FC0FBD"/>
    <w:rsid w:val="00FC16C0"/>
    <w:rsid w:val="00FC1750"/>
    <w:rsid w:val="00FC1BC0"/>
    <w:rsid w:val="00FC209B"/>
    <w:rsid w:val="00FC212B"/>
    <w:rsid w:val="00FC27E5"/>
    <w:rsid w:val="00FC2876"/>
    <w:rsid w:val="00FC2F4F"/>
    <w:rsid w:val="00FC31A7"/>
    <w:rsid w:val="00FC322F"/>
    <w:rsid w:val="00FC33CF"/>
    <w:rsid w:val="00FC3A1D"/>
    <w:rsid w:val="00FC3BB5"/>
    <w:rsid w:val="00FC40C4"/>
    <w:rsid w:val="00FC43A6"/>
    <w:rsid w:val="00FC46B9"/>
    <w:rsid w:val="00FC471F"/>
    <w:rsid w:val="00FC4C8D"/>
    <w:rsid w:val="00FC4D6E"/>
    <w:rsid w:val="00FC51C4"/>
    <w:rsid w:val="00FC58D6"/>
    <w:rsid w:val="00FC5C09"/>
    <w:rsid w:val="00FC5D16"/>
    <w:rsid w:val="00FC5DD1"/>
    <w:rsid w:val="00FC63F5"/>
    <w:rsid w:val="00FC65E7"/>
    <w:rsid w:val="00FC6946"/>
    <w:rsid w:val="00FC716F"/>
    <w:rsid w:val="00FC71B1"/>
    <w:rsid w:val="00FC7599"/>
    <w:rsid w:val="00FD056B"/>
    <w:rsid w:val="00FD05D8"/>
    <w:rsid w:val="00FD065C"/>
    <w:rsid w:val="00FD08BD"/>
    <w:rsid w:val="00FD08CE"/>
    <w:rsid w:val="00FD0929"/>
    <w:rsid w:val="00FD0CA8"/>
    <w:rsid w:val="00FD0D2A"/>
    <w:rsid w:val="00FD0E5F"/>
    <w:rsid w:val="00FD126F"/>
    <w:rsid w:val="00FD206B"/>
    <w:rsid w:val="00FD2546"/>
    <w:rsid w:val="00FD31AA"/>
    <w:rsid w:val="00FD325C"/>
    <w:rsid w:val="00FD389F"/>
    <w:rsid w:val="00FD3C14"/>
    <w:rsid w:val="00FD4344"/>
    <w:rsid w:val="00FD499C"/>
    <w:rsid w:val="00FD5096"/>
    <w:rsid w:val="00FD526F"/>
    <w:rsid w:val="00FD5322"/>
    <w:rsid w:val="00FD5347"/>
    <w:rsid w:val="00FD55FD"/>
    <w:rsid w:val="00FD5CB1"/>
    <w:rsid w:val="00FD66C0"/>
    <w:rsid w:val="00FD6830"/>
    <w:rsid w:val="00FD69FC"/>
    <w:rsid w:val="00FD6BCE"/>
    <w:rsid w:val="00FD6C7A"/>
    <w:rsid w:val="00FD75DE"/>
    <w:rsid w:val="00FD7A50"/>
    <w:rsid w:val="00FE0137"/>
    <w:rsid w:val="00FE048F"/>
    <w:rsid w:val="00FE0738"/>
    <w:rsid w:val="00FE0F09"/>
    <w:rsid w:val="00FE113B"/>
    <w:rsid w:val="00FE11F0"/>
    <w:rsid w:val="00FE122E"/>
    <w:rsid w:val="00FE1307"/>
    <w:rsid w:val="00FE1866"/>
    <w:rsid w:val="00FE1CDF"/>
    <w:rsid w:val="00FE1EEE"/>
    <w:rsid w:val="00FE21F2"/>
    <w:rsid w:val="00FE2E46"/>
    <w:rsid w:val="00FE36A2"/>
    <w:rsid w:val="00FE3BCE"/>
    <w:rsid w:val="00FE480E"/>
    <w:rsid w:val="00FE5372"/>
    <w:rsid w:val="00FE5C8A"/>
    <w:rsid w:val="00FE5D31"/>
    <w:rsid w:val="00FE6F38"/>
    <w:rsid w:val="00FE7350"/>
    <w:rsid w:val="00FE7CBE"/>
    <w:rsid w:val="00FE7D3C"/>
    <w:rsid w:val="00FE7F9A"/>
    <w:rsid w:val="00FE7FB2"/>
    <w:rsid w:val="00FF0332"/>
    <w:rsid w:val="00FF052E"/>
    <w:rsid w:val="00FF0A4B"/>
    <w:rsid w:val="00FF0F5F"/>
    <w:rsid w:val="00FF11A4"/>
    <w:rsid w:val="00FF1830"/>
    <w:rsid w:val="00FF1C10"/>
    <w:rsid w:val="00FF200E"/>
    <w:rsid w:val="00FF24CA"/>
    <w:rsid w:val="00FF272E"/>
    <w:rsid w:val="00FF282D"/>
    <w:rsid w:val="00FF28C4"/>
    <w:rsid w:val="00FF293B"/>
    <w:rsid w:val="00FF2FE6"/>
    <w:rsid w:val="00FF3134"/>
    <w:rsid w:val="00FF3354"/>
    <w:rsid w:val="00FF346E"/>
    <w:rsid w:val="00FF3573"/>
    <w:rsid w:val="00FF3B40"/>
    <w:rsid w:val="00FF3F1C"/>
    <w:rsid w:val="00FF3FD1"/>
    <w:rsid w:val="00FF4087"/>
    <w:rsid w:val="00FF44CB"/>
    <w:rsid w:val="00FF469A"/>
    <w:rsid w:val="00FF4D69"/>
    <w:rsid w:val="00FF4DA8"/>
    <w:rsid w:val="00FF4E7A"/>
    <w:rsid w:val="00FF5476"/>
    <w:rsid w:val="00FF5717"/>
    <w:rsid w:val="00FF5A5F"/>
    <w:rsid w:val="00FF5DD7"/>
    <w:rsid w:val="00FF5F77"/>
    <w:rsid w:val="00FF6600"/>
    <w:rsid w:val="00FF6711"/>
    <w:rsid w:val="00FF6CF1"/>
    <w:rsid w:val="00FF6D4D"/>
    <w:rsid w:val="00FF6DE2"/>
    <w:rsid w:val="00FF70BB"/>
    <w:rsid w:val="00FF71F3"/>
    <w:rsid w:val="00FF71F8"/>
    <w:rsid w:val="00FF7326"/>
    <w:rsid w:val="00FF76D0"/>
    <w:rsid w:val="00FF76E9"/>
    <w:rsid w:val="00FF7807"/>
    <w:rsid w:val="00FF799A"/>
    <w:rsid w:val="00FF7AD5"/>
    <w:rsid w:val="00FF7D9F"/>
    <w:rsid w:val="00FF7F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rsid w:val="003203D2"/>
    <w:pPr>
      <w:jc w:val="both"/>
    </w:pPr>
    <w:rPr>
      <w:sz w:val="24"/>
      <w:szCs w:val="24"/>
    </w:rPr>
  </w:style>
  <w:style w:type="paragraph" w:styleId="Heading1">
    <w:name w:val="heading 1"/>
    <w:basedOn w:val="Normal"/>
    <w:link w:val="Heading1Char"/>
    <w:qFormat/>
    <w:rsid w:val="006F2CD9"/>
    <w:pPr>
      <w:jc w:val="left"/>
      <w:outlineLvl w:val="0"/>
    </w:pPr>
    <w:rPr>
      <w:rFonts w:cs="Arial"/>
      <w:b/>
      <w:bCs/>
      <w:color w:val="000000"/>
      <w:kern w:val="36"/>
      <w:sz w:val="28"/>
      <w:szCs w:val="27"/>
    </w:rPr>
  </w:style>
  <w:style w:type="paragraph" w:styleId="Heading2">
    <w:name w:val="heading 2"/>
    <w:basedOn w:val="Normal"/>
    <w:next w:val="Normal"/>
    <w:link w:val="Heading2Char"/>
    <w:qFormat/>
    <w:rsid w:val="00601DC7"/>
    <w:pPr>
      <w:keepNext/>
      <w:spacing w:after="120"/>
      <w:jc w:val="left"/>
      <w:outlineLvl w:val="1"/>
    </w:pPr>
    <w:rPr>
      <w:rFonts w:cs="Arial"/>
      <w:b/>
      <w:bCs/>
      <w:iCs/>
      <w:color w:val="000000"/>
      <w:kern w:val="28"/>
      <w:sz w:val="28"/>
      <w:szCs w:val="28"/>
    </w:rPr>
  </w:style>
  <w:style w:type="paragraph" w:styleId="Heading3">
    <w:name w:val="heading 3"/>
    <w:basedOn w:val="Normal"/>
    <w:next w:val="Normal"/>
    <w:link w:val="Heading3Char"/>
    <w:uiPriority w:val="99"/>
    <w:qFormat/>
    <w:rsid w:val="003B444B"/>
    <w:pPr>
      <w:keepNext/>
      <w:jc w:val="center"/>
      <w:outlineLvl w:val="2"/>
    </w:pPr>
    <w:rPr>
      <w:b/>
      <w:color w:val="000000"/>
      <w:sz w:val="48"/>
      <w:szCs w:val="20"/>
    </w:rPr>
  </w:style>
  <w:style w:type="paragraph" w:styleId="Heading5">
    <w:name w:val="heading 5"/>
    <w:basedOn w:val="Normal"/>
    <w:next w:val="Normal"/>
    <w:link w:val="Heading5Char"/>
    <w:qFormat/>
    <w:rsid w:val="00E65104"/>
    <w:pPr>
      <w:keepNext/>
      <w:outlineLvl w:val="4"/>
    </w:pPr>
    <w:rPr>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E6AF4"/>
    <w:pPr>
      <w:framePr w:w="7920" w:h="1980" w:hRule="exact" w:hSpace="180" w:wrap="auto" w:hAnchor="page" w:xAlign="center" w:yAlign="bottom"/>
      <w:ind w:left="2880"/>
    </w:pPr>
    <w:rPr>
      <w:rFonts w:ascii="Arial" w:hAnsi="Arial"/>
    </w:rPr>
  </w:style>
  <w:style w:type="paragraph" w:styleId="Footer">
    <w:name w:val="footer"/>
    <w:basedOn w:val="Normal"/>
    <w:link w:val="FooterChar"/>
    <w:rsid w:val="001D7610"/>
    <w:pPr>
      <w:tabs>
        <w:tab w:val="center" w:pos="4320"/>
        <w:tab w:val="right" w:pos="8640"/>
      </w:tabs>
    </w:pPr>
  </w:style>
  <w:style w:type="character" w:customStyle="1" w:styleId="FooterChar">
    <w:name w:val="Footer Char"/>
    <w:link w:val="Footer"/>
    <w:uiPriority w:val="99"/>
    <w:rsid w:val="001D7610"/>
    <w:rPr>
      <w:color w:val="auto"/>
      <w:kern w:val="0"/>
    </w:rPr>
  </w:style>
  <w:style w:type="character" w:styleId="PageNumber">
    <w:name w:val="page number"/>
    <w:basedOn w:val="DefaultParagraphFont"/>
    <w:rsid w:val="001D7610"/>
  </w:style>
  <w:style w:type="character" w:customStyle="1" w:styleId="Heading1Char">
    <w:name w:val="Heading 1 Char"/>
    <w:link w:val="Heading1"/>
    <w:rsid w:val="006F2CD9"/>
    <w:rPr>
      <w:rFonts w:cs="Arial"/>
      <w:b/>
      <w:bCs/>
      <w:color w:val="000000"/>
      <w:kern w:val="36"/>
      <w:sz w:val="28"/>
      <w:szCs w:val="27"/>
    </w:rPr>
  </w:style>
  <w:style w:type="character" w:customStyle="1" w:styleId="Heading2Char">
    <w:name w:val="Heading 2 Char"/>
    <w:link w:val="Heading2"/>
    <w:rsid w:val="00601DC7"/>
    <w:rPr>
      <w:rFonts w:cs="Arial"/>
      <w:b/>
      <w:bCs/>
      <w:iCs/>
      <w:color w:val="000000"/>
      <w:kern w:val="28"/>
      <w:sz w:val="28"/>
      <w:szCs w:val="28"/>
    </w:rPr>
  </w:style>
  <w:style w:type="paragraph" w:styleId="Title">
    <w:name w:val="Title"/>
    <w:link w:val="TitleChar"/>
    <w:qFormat/>
    <w:rsid w:val="00301B41"/>
    <w:pPr>
      <w:tabs>
        <w:tab w:val="right" w:pos="6192"/>
      </w:tabs>
      <w:jc w:val="center"/>
    </w:pPr>
    <w:rPr>
      <w:b/>
      <w:bCs/>
      <w:color w:val="000000"/>
      <w:kern w:val="30"/>
      <w:sz w:val="36"/>
      <w:szCs w:val="24"/>
    </w:rPr>
  </w:style>
  <w:style w:type="character" w:customStyle="1" w:styleId="TitleChar">
    <w:name w:val="Title Char"/>
    <w:link w:val="Title"/>
    <w:rsid w:val="00301B41"/>
    <w:rPr>
      <w:b/>
      <w:bCs/>
      <w:color w:val="000000"/>
      <w:kern w:val="30"/>
      <w:sz w:val="36"/>
      <w:szCs w:val="24"/>
    </w:rPr>
  </w:style>
  <w:style w:type="paragraph" w:styleId="BodyText">
    <w:name w:val="Body Text"/>
    <w:link w:val="BodyTextChar"/>
    <w:uiPriority w:val="99"/>
    <w:rsid w:val="001D7610"/>
    <w:pPr>
      <w:jc w:val="both"/>
    </w:pPr>
    <w:rPr>
      <w:color w:val="000000"/>
      <w:kern w:val="28"/>
      <w:sz w:val="24"/>
      <w:szCs w:val="24"/>
    </w:rPr>
  </w:style>
  <w:style w:type="character" w:customStyle="1" w:styleId="BodyTextChar">
    <w:name w:val="Body Text Char"/>
    <w:link w:val="BodyText"/>
    <w:uiPriority w:val="99"/>
    <w:rsid w:val="001D7610"/>
    <w:rPr>
      <w:color w:val="000000"/>
      <w:kern w:val="28"/>
      <w:sz w:val="24"/>
      <w:szCs w:val="24"/>
      <w:lang w:val="en-US" w:eastAsia="en-US" w:bidi="ar-SA"/>
    </w:rPr>
  </w:style>
  <w:style w:type="paragraph" w:styleId="Header">
    <w:name w:val="header"/>
    <w:basedOn w:val="Normal"/>
    <w:link w:val="HeaderChar"/>
    <w:uiPriority w:val="99"/>
    <w:semiHidden/>
    <w:unhideWhenUsed/>
    <w:rsid w:val="001D7610"/>
    <w:pPr>
      <w:tabs>
        <w:tab w:val="center" w:pos="4680"/>
        <w:tab w:val="right" w:pos="9360"/>
      </w:tabs>
    </w:pPr>
  </w:style>
  <w:style w:type="character" w:customStyle="1" w:styleId="HeaderChar">
    <w:name w:val="Header Char"/>
    <w:link w:val="Header"/>
    <w:uiPriority w:val="99"/>
    <w:semiHidden/>
    <w:rsid w:val="001D7610"/>
    <w:rPr>
      <w:color w:val="auto"/>
      <w:kern w:val="0"/>
    </w:rPr>
  </w:style>
  <w:style w:type="paragraph" w:styleId="NormalWeb">
    <w:name w:val="Normal (Web)"/>
    <w:basedOn w:val="Normal"/>
    <w:rsid w:val="00911AE0"/>
    <w:pPr>
      <w:spacing w:before="100" w:beforeAutospacing="1" w:after="100" w:afterAutospacing="1"/>
    </w:pPr>
  </w:style>
  <w:style w:type="paragraph" w:styleId="BodyText2">
    <w:name w:val="Body Text 2"/>
    <w:basedOn w:val="Normal"/>
    <w:link w:val="BodyText2Char"/>
    <w:semiHidden/>
    <w:rsid w:val="00163B46"/>
    <w:rPr>
      <w:rFonts w:ascii="Arial" w:hAnsi="Arial"/>
      <w:b/>
      <w:sz w:val="48"/>
      <w:szCs w:val="20"/>
    </w:rPr>
  </w:style>
  <w:style w:type="character" w:customStyle="1" w:styleId="BodyText2Char">
    <w:name w:val="Body Text 2 Char"/>
    <w:link w:val="BodyText2"/>
    <w:semiHidden/>
    <w:rsid w:val="00163B46"/>
    <w:rPr>
      <w:rFonts w:ascii="Arial" w:hAnsi="Arial"/>
      <w:b/>
      <w:sz w:val="48"/>
    </w:rPr>
  </w:style>
  <w:style w:type="paragraph" w:styleId="BalloonText">
    <w:name w:val="Balloon Text"/>
    <w:basedOn w:val="Normal"/>
    <w:link w:val="BalloonTextChar"/>
    <w:uiPriority w:val="99"/>
    <w:semiHidden/>
    <w:unhideWhenUsed/>
    <w:rsid w:val="00773975"/>
    <w:rPr>
      <w:rFonts w:ascii="Tahoma" w:hAnsi="Tahoma" w:cs="Tahoma"/>
      <w:sz w:val="16"/>
      <w:szCs w:val="16"/>
    </w:rPr>
  </w:style>
  <w:style w:type="character" w:customStyle="1" w:styleId="BalloonTextChar">
    <w:name w:val="Balloon Text Char"/>
    <w:link w:val="BalloonText"/>
    <w:uiPriority w:val="99"/>
    <w:semiHidden/>
    <w:rsid w:val="00773975"/>
    <w:rPr>
      <w:rFonts w:ascii="Tahoma" w:hAnsi="Tahoma" w:cs="Tahoma"/>
      <w:sz w:val="16"/>
      <w:szCs w:val="16"/>
    </w:rPr>
  </w:style>
  <w:style w:type="character" w:customStyle="1" w:styleId="Heading3Char">
    <w:name w:val="Heading 3 Char"/>
    <w:link w:val="Heading3"/>
    <w:uiPriority w:val="99"/>
    <w:rsid w:val="003B444B"/>
    <w:rPr>
      <w:b/>
      <w:color w:val="000000"/>
      <w:sz w:val="48"/>
    </w:rPr>
  </w:style>
  <w:style w:type="paragraph" w:styleId="Subtitle">
    <w:name w:val="Subtitle"/>
    <w:next w:val="TableofAuthorities"/>
    <w:link w:val="SubtitleChar"/>
    <w:qFormat/>
    <w:rsid w:val="003D3775"/>
    <w:pPr>
      <w:jc w:val="both"/>
    </w:pPr>
    <w:rPr>
      <w:b/>
      <w:bCs/>
      <w:color w:val="000000"/>
      <w:kern w:val="30"/>
      <w:sz w:val="24"/>
      <w:szCs w:val="24"/>
    </w:rPr>
  </w:style>
  <w:style w:type="character" w:customStyle="1" w:styleId="SubtitleChar">
    <w:name w:val="Subtitle Char"/>
    <w:link w:val="Subtitle"/>
    <w:rsid w:val="003D3775"/>
    <w:rPr>
      <w:b/>
      <w:bCs/>
      <w:color w:val="000000"/>
      <w:kern w:val="30"/>
      <w:sz w:val="24"/>
      <w:szCs w:val="24"/>
      <w:lang w:val="en-US" w:eastAsia="en-US" w:bidi="ar-SA"/>
    </w:rPr>
  </w:style>
  <w:style w:type="character" w:customStyle="1" w:styleId="Heading5Char">
    <w:name w:val="Heading 5 Char"/>
    <w:link w:val="Heading5"/>
    <w:rsid w:val="00E65104"/>
    <w:rPr>
      <w:b/>
      <w:bCs/>
      <w:sz w:val="40"/>
    </w:rPr>
  </w:style>
  <w:style w:type="character" w:customStyle="1" w:styleId="ind">
    <w:name w:val="ind"/>
    <w:basedOn w:val="DefaultParagraphFont"/>
    <w:rsid w:val="00595A6A"/>
  </w:style>
  <w:style w:type="character" w:customStyle="1" w:styleId="poetry1">
    <w:name w:val="poetry1"/>
    <w:basedOn w:val="DefaultParagraphFont"/>
    <w:rsid w:val="00844864"/>
  </w:style>
  <w:style w:type="character" w:customStyle="1" w:styleId="poetry2">
    <w:name w:val="poetry2"/>
    <w:basedOn w:val="DefaultParagraphFont"/>
    <w:rsid w:val="00844864"/>
  </w:style>
  <w:style w:type="character" w:customStyle="1" w:styleId="jesuswords">
    <w:name w:val="jesuswords"/>
    <w:basedOn w:val="DefaultParagraphFont"/>
    <w:rsid w:val="003A7E58"/>
  </w:style>
  <w:style w:type="character" w:customStyle="1" w:styleId="noindent">
    <w:name w:val="noindent"/>
    <w:basedOn w:val="DefaultParagraphFont"/>
    <w:rsid w:val="0005667F"/>
  </w:style>
  <w:style w:type="paragraph" w:styleId="TOCHeading">
    <w:name w:val="TOC Heading"/>
    <w:basedOn w:val="Heading1"/>
    <w:next w:val="Normal"/>
    <w:uiPriority w:val="39"/>
    <w:unhideWhenUsed/>
    <w:qFormat/>
    <w:rsid w:val="006B1B94"/>
    <w:pPr>
      <w:keepNext/>
      <w:keepLines/>
      <w:spacing w:before="240" w:line="259" w:lineRule="auto"/>
      <w:outlineLvl w:val="9"/>
    </w:pPr>
    <w:rPr>
      <w:rFonts w:ascii="Calibri Light" w:hAnsi="Calibri Light" w:cs="Times New Roman"/>
      <w:b w:val="0"/>
      <w:bCs w:val="0"/>
      <w:color w:val="2F5496"/>
      <w:kern w:val="0"/>
      <w:sz w:val="32"/>
      <w:szCs w:val="32"/>
    </w:rPr>
  </w:style>
  <w:style w:type="paragraph" w:styleId="TOC1">
    <w:name w:val="toc 1"/>
    <w:basedOn w:val="Normal"/>
    <w:next w:val="Normal"/>
    <w:autoRedefine/>
    <w:uiPriority w:val="39"/>
    <w:unhideWhenUsed/>
    <w:rsid w:val="00601DC7"/>
    <w:pPr>
      <w:tabs>
        <w:tab w:val="right" w:leader="dot" w:pos="7262"/>
      </w:tabs>
    </w:pPr>
  </w:style>
  <w:style w:type="character" w:styleId="Hyperlink">
    <w:name w:val="Hyperlink"/>
    <w:uiPriority w:val="99"/>
    <w:unhideWhenUsed/>
    <w:rsid w:val="006B1B94"/>
    <w:rPr>
      <w:color w:val="0563C1"/>
      <w:u w:val="single"/>
    </w:rPr>
  </w:style>
  <w:style w:type="paragraph" w:styleId="TOC2">
    <w:name w:val="toc 2"/>
    <w:basedOn w:val="Normal"/>
    <w:next w:val="Normal"/>
    <w:autoRedefine/>
    <w:uiPriority w:val="39"/>
    <w:unhideWhenUsed/>
    <w:rsid w:val="00601DC7"/>
    <w:pPr>
      <w:ind w:left="240"/>
    </w:pPr>
  </w:style>
  <w:style w:type="character" w:styleId="Strong">
    <w:name w:val="Strong"/>
    <w:qFormat/>
    <w:rsid w:val="00212B30"/>
    <w:rPr>
      <w:b/>
      <w:bCs/>
    </w:rPr>
  </w:style>
  <w:style w:type="paragraph" w:styleId="TableofAuthorities">
    <w:name w:val="table of authorities"/>
    <w:basedOn w:val="Normal"/>
    <w:next w:val="Normal"/>
    <w:uiPriority w:val="99"/>
    <w:semiHidden/>
    <w:unhideWhenUsed/>
    <w:rsid w:val="00EB10D6"/>
    <w:pPr>
      <w:ind w:left="240" w:hanging="240"/>
    </w:pPr>
  </w:style>
  <w:style w:type="paragraph" w:styleId="ListParagraph">
    <w:name w:val="List Paragraph"/>
    <w:basedOn w:val="Normal"/>
    <w:uiPriority w:val="34"/>
    <w:qFormat/>
    <w:rsid w:val="00F50E48"/>
    <w:pPr>
      <w:ind w:left="720"/>
      <w:contextualSpacing/>
    </w:pPr>
  </w:style>
  <w:style w:type="paragraph" w:customStyle="1" w:styleId="LessonPoint">
    <w:name w:val="Lesson Point"/>
    <w:basedOn w:val="Subtitle"/>
    <w:link w:val="LessonPointChar"/>
    <w:qFormat/>
    <w:rsid w:val="00CF301C"/>
    <w:rPr>
      <w:sz w:val="28"/>
      <w:szCs w:val="28"/>
    </w:rPr>
  </w:style>
  <w:style w:type="character" w:customStyle="1" w:styleId="LessonPointChar">
    <w:name w:val="Lesson Point Char"/>
    <w:basedOn w:val="SubtitleChar"/>
    <w:link w:val="LessonPoint"/>
    <w:rsid w:val="00CF301C"/>
    <w:rPr>
      <w:b/>
      <w:bCs/>
      <w:color w:val="000000"/>
      <w:kern w:val="30"/>
      <w:sz w:val="28"/>
      <w:szCs w:val="28"/>
      <w:lang w:val="en-US" w:eastAsia="en-US" w:bidi="ar-SA"/>
    </w:rPr>
  </w:style>
  <w:style w:type="paragraph" w:styleId="FootnoteText">
    <w:name w:val="footnote text"/>
    <w:basedOn w:val="Normal"/>
    <w:link w:val="FootnoteTextChar"/>
    <w:uiPriority w:val="99"/>
    <w:semiHidden/>
    <w:unhideWhenUsed/>
    <w:rsid w:val="003E12E9"/>
    <w:rPr>
      <w:sz w:val="20"/>
      <w:szCs w:val="20"/>
    </w:rPr>
  </w:style>
  <w:style w:type="character" w:customStyle="1" w:styleId="FootnoteTextChar">
    <w:name w:val="Footnote Text Char"/>
    <w:basedOn w:val="DefaultParagraphFont"/>
    <w:link w:val="FootnoteText"/>
    <w:uiPriority w:val="99"/>
    <w:semiHidden/>
    <w:rsid w:val="003E12E9"/>
  </w:style>
  <w:style w:type="paragraph" w:customStyle="1" w:styleId="e-indent">
    <w:name w:val="e-indent"/>
    <w:basedOn w:val="Normal"/>
    <w:qFormat/>
    <w:rsid w:val="00192F8E"/>
    <w:pPr>
      <w:widowControl w:val="0"/>
      <w:suppressAutoHyphens/>
      <w:spacing w:after="200"/>
      <w:ind w:firstLine="360"/>
    </w:pPr>
    <w:rPr>
      <w:szCs w:val="20"/>
      <w:lang w:eastAsia="hi-IN" w:bidi="hi-IN"/>
    </w:rPr>
  </w:style>
  <w:style w:type="paragraph" w:styleId="TOC3">
    <w:name w:val="toc 3"/>
    <w:basedOn w:val="Normal"/>
    <w:next w:val="Normal"/>
    <w:autoRedefine/>
    <w:uiPriority w:val="39"/>
    <w:unhideWhenUsed/>
    <w:rsid w:val="0054065C"/>
    <w:pPr>
      <w:spacing w:after="100"/>
      <w:ind w:left="480"/>
    </w:pPr>
  </w:style>
  <w:style w:type="character" w:styleId="BookTitle">
    <w:name w:val="Book Title"/>
    <w:basedOn w:val="DefaultParagraphFont"/>
    <w:uiPriority w:val="33"/>
    <w:qFormat/>
    <w:rsid w:val="00A315CE"/>
    <w:rPr>
      <w:rFonts w:ascii="Times New Roman" w:hAnsi="Times New Roman"/>
      <w:b/>
      <w:bCs/>
      <w:i w:val="0"/>
      <w:iCs/>
      <w:color w:val="auto"/>
      <w:spacing w:val="5"/>
      <w:sz w:val="44"/>
    </w:rPr>
  </w:style>
  <w:style w:type="paragraph" w:styleId="Revision">
    <w:name w:val="Revision"/>
    <w:hidden/>
    <w:uiPriority w:val="99"/>
    <w:semiHidden/>
    <w:rsid w:val="00541CBB"/>
    <w:rPr>
      <w:sz w:val="24"/>
      <w:szCs w:val="24"/>
    </w:rPr>
  </w:style>
  <w:style w:type="paragraph" w:styleId="NoSpacing">
    <w:name w:val="No Spacing"/>
    <w:uiPriority w:val="1"/>
    <w:qFormat/>
    <w:rsid w:val="00E9441E"/>
    <w:pPr>
      <w:jc w:val="both"/>
    </w:pPr>
    <w:rPr>
      <w:sz w:val="24"/>
      <w:szCs w:val="24"/>
    </w:rPr>
  </w:style>
  <w:style w:type="table" w:styleId="TableGrid">
    <w:name w:val="Table Grid"/>
    <w:basedOn w:val="TableNormal"/>
    <w:uiPriority w:val="59"/>
    <w:rsid w:val="00D5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1D7DD0"/>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1D7DD0"/>
    <w:rPr>
      <w:i/>
      <w:iCs/>
      <w:color w:val="404040" w:themeColor="text1" w:themeTint="BF"/>
      <w:sz w:val="24"/>
      <w:szCs w:val="24"/>
    </w:rPr>
  </w:style>
  <w:style w:type="character" w:styleId="Emphasis">
    <w:name w:val="Emphasis"/>
    <w:basedOn w:val="DefaultParagraphFont"/>
    <w:qFormat/>
    <w:rsid w:val="007227F9"/>
    <w:rPr>
      <w:i/>
      <w:iCs/>
    </w:rPr>
  </w:style>
  <w:style w:type="character" w:styleId="PlaceholderText">
    <w:name w:val="Placeholder Text"/>
    <w:basedOn w:val="DefaultParagraphFont"/>
    <w:uiPriority w:val="99"/>
    <w:semiHidden/>
    <w:rsid w:val="009E2062"/>
    <w:rPr>
      <w:color w:val="808080"/>
    </w:rPr>
  </w:style>
  <w:style w:type="paragraph" w:styleId="DocumentMap">
    <w:name w:val="Document Map"/>
    <w:basedOn w:val="Normal"/>
    <w:link w:val="DocumentMapChar"/>
    <w:uiPriority w:val="99"/>
    <w:semiHidden/>
    <w:unhideWhenUsed/>
    <w:rsid w:val="00772700"/>
    <w:rPr>
      <w:rFonts w:ascii="Tahoma" w:hAnsi="Tahoma" w:cs="Tahoma"/>
      <w:sz w:val="16"/>
      <w:szCs w:val="16"/>
    </w:rPr>
  </w:style>
  <w:style w:type="character" w:customStyle="1" w:styleId="DocumentMapChar">
    <w:name w:val="Document Map Char"/>
    <w:basedOn w:val="DefaultParagraphFont"/>
    <w:link w:val="DocumentMap"/>
    <w:uiPriority w:val="99"/>
    <w:semiHidden/>
    <w:rsid w:val="00772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92036">
      <w:bodyDiv w:val="1"/>
      <w:marLeft w:val="0"/>
      <w:marRight w:val="0"/>
      <w:marTop w:val="0"/>
      <w:marBottom w:val="0"/>
      <w:divBdr>
        <w:top w:val="none" w:sz="0" w:space="0" w:color="auto"/>
        <w:left w:val="none" w:sz="0" w:space="0" w:color="auto"/>
        <w:bottom w:val="none" w:sz="0" w:space="0" w:color="auto"/>
        <w:right w:val="none" w:sz="0" w:space="0" w:color="auto"/>
      </w:divBdr>
    </w:div>
    <w:div w:id="29425817">
      <w:bodyDiv w:val="1"/>
      <w:marLeft w:val="0"/>
      <w:marRight w:val="0"/>
      <w:marTop w:val="0"/>
      <w:marBottom w:val="0"/>
      <w:divBdr>
        <w:top w:val="none" w:sz="0" w:space="0" w:color="auto"/>
        <w:left w:val="none" w:sz="0" w:space="0" w:color="auto"/>
        <w:bottom w:val="none" w:sz="0" w:space="0" w:color="auto"/>
        <w:right w:val="none" w:sz="0" w:space="0" w:color="auto"/>
      </w:divBdr>
    </w:div>
    <w:div w:id="65108436">
      <w:bodyDiv w:val="1"/>
      <w:marLeft w:val="0"/>
      <w:marRight w:val="0"/>
      <w:marTop w:val="0"/>
      <w:marBottom w:val="0"/>
      <w:divBdr>
        <w:top w:val="none" w:sz="0" w:space="0" w:color="auto"/>
        <w:left w:val="none" w:sz="0" w:space="0" w:color="auto"/>
        <w:bottom w:val="none" w:sz="0" w:space="0" w:color="auto"/>
        <w:right w:val="none" w:sz="0" w:space="0" w:color="auto"/>
      </w:divBdr>
    </w:div>
    <w:div w:id="71204595">
      <w:bodyDiv w:val="1"/>
      <w:marLeft w:val="0"/>
      <w:marRight w:val="0"/>
      <w:marTop w:val="0"/>
      <w:marBottom w:val="0"/>
      <w:divBdr>
        <w:top w:val="none" w:sz="0" w:space="0" w:color="auto"/>
        <w:left w:val="none" w:sz="0" w:space="0" w:color="auto"/>
        <w:bottom w:val="none" w:sz="0" w:space="0" w:color="auto"/>
        <w:right w:val="none" w:sz="0" w:space="0" w:color="auto"/>
      </w:divBdr>
    </w:div>
    <w:div w:id="159199616">
      <w:bodyDiv w:val="1"/>
      <w:marLeft w:val="0"/>
      <w:marRight w:val="0"/>
      <w:marTop w:val="0"/>
      <w:marBottom w:val="0"/>
      <w:divBdr>
        <w:top w:val="none" w:sz="0" w:space="0" w:color="auto"/>
        <w:left w:val="none" w:sz="0" w:space="0" w:color="auto"/>
        <w:bottom w:val="none" w:sz="0" w:space="0" w:color="auto"/>
        <w:right w:val="none" w:sz="0" w:space="0" w:color="auto"/>
      </w:divBdr>
    </w:div>
    <w:div w:id="182675831">
      <w:bodyDiv w:val="1"/>
      <w:marLeft w:val="0"/>
      <w:marRight w:val="0"/>
      <w:marTop w:val="0"/>
      <w:marBottom w:val="0"/>
      <w:divBdr>
        <w:top w:val="none" w:sz="0" w:space="0" w:color="auto"/>
        <w:left w:val="none" w:sz="0" w:space="0" w:color="auto"/>
        <w:bottom w:val="none" w:sz="0" w:space="0" w:color="auto"/>
        <w:right w:val="none" w:sz="0" w:space="0" w:color="auto"/>
      </w:divBdr>
    </w:div>
    <w:div w:id="214240620">
      <w:bodyDiv w:val="1"/>
      <w:marLeft w:val="0"/>
      <w:marRight w:val="0"/>
      <w:marTop w:val="0"/>
      <w:marBottom w:val="0"/>
      <w:divBdr>
        <w:top w:val="none" w:sz="0" w:space="0" w:color="auto"/>
        <w:left w:val="none" w:sz="0" w:space="0" w:color="auto"/>
        <w:bottom w:val="none" w:sz="0" w:space="0" w:color="auto"/>
        <w:right w:val="none" w:sz="0" w:space="0" w:color="auto"/>
      </w:divBdr>
    </w:div>
    <w:div w:id="302781299">
      <w:bodyDiv w:val="1"/>
      <w:marLeft w:val="0"/>
      <w:marRight w:val="0"/>
      <w:marTop w:val="0"/>
      <w:marBottom w:val="0"/>
      <w:divBdr>
        <w:top w:val="none" w:sz="0" w:space="0" w:color="auto"/>
        <w:left w:val="none" w:sz="0" w:space="0" w:color="auto"/>
        <w:bottom w:val="none" w:sz="0" w:space="0" w:color="auto"/>
        <w:right w:val="none" w:sz="0" w:space="0" w:color="auto"/>
      </w:divBdr>
    </w:div>
    <w:div w:id="318078503">
      <w:bodyDiv w:val="1"/>
      <w:marLeft w:val="0"/>
      <w:marRight w:val="0"/>
      <w:marTop w:val="0"/>
      <w:marBottom w:val="0"/>
      <w:divBdr>
        <w:top w:val="none" w:sz="0" w:space="0" w:color="auto"/>
        <w:left w:val="none" w:sz="0" w:space="0" w:color="auto"/>
        <w:bottom w:val="none" w:sz="0" w:space="0" w:color="auto"/>
        <w:right w:val="none" w:sz="0" w:space="0" w:color="auto"/>
      </w:divBdr>
    </w:div>
    <w:div w:id="343828349">
      <w:bodyDiv w:val="1"/>
      <w:marLeft w:val="0"/>
      <w:marRight w:val="0"/>
      <w:marTop w:val="0"/>
      <w:marBottom w:val="0"/>
      <w:divBdr>
        <w:top w:val="none" w:sz="0" w:space="0" w:color="auto"/>
        <w:left w:val="none" w:sz="0" w:space="0" w:color="auto"/>
        <w:bottom w:val="none" w:sz="0" w:space="0" w:color="auto"/>
        <w:right w:val="none" w:sz="0" w:space="0" w:color="auto"/>
      </w:divBdr>
    </w:div>
    <w:div w:id="412161336">
      <w:bodyDiv w:val="1"/>
      <w:marLeft w:val="0"/>
      <w:marRight w:val="0"/>
      <w:marTop w:val="0"/>
      <w:marBottom w:val="0"/>
      <w:divBdr>
        <w:top w:val="none" w:sz="0" w:space="0" w:color="auto"/>
        <w:left w:val="none" w:sz="0" w:space="0" w:color="auto"/>
        <w:bottom w:val="none" w:sz="0" w:space="0" w:color="auto"/>
        <w:right w:val="none" w:sz="0" w:space="0" w:color="auto"/>
      </w:divBdr>
    </w:div>
    <w:div w:id="559243775">
      <w:bodyDiv w:val="1"/>
      <w:marLeft w:val="0"/>
      <w:marRight w:val="0"/>
      <w:marTop w:val="0"/>
      <w:marBottom w:val="0"/>
      <w:divBdr>
        <w:top w:val="none" w:sz="0" w:space="0" w:color="auto"/>
        <w:left w:val="none" w:sz="0" w:space="0" w:color="auto"/>
        <w:bottom w:val="none" w:sz="0" w:space="0" w:color="auto"/>
        <w:right w:val="none" w:sz="0" w:space="0" w:color="auto"/>
      </w:divBdr>
    </w:div>
    <w:div w:id="561185715">
      <w:bodyDiv w:val="1"/>
      <w:marLeft w:val="0"/>
      <w:marRight w:val="0"/>
      <w:marTop w:val="0"/>
      <w:marBottom w:val="0"/>
      <w:divBdr>
        <w:top w:val="none" w:sz="0" w:space="0" w:color="auto"/>
        <w:left w:val="none" w:sz="0" w:space="0" w:color="auto"/>
        <w:bottom w:val="none" w:sz="0" w:space="0" w:color="auto"/>
        <w:right w:val="none" w:sz="0" w:space="0" w:color="auto"/>
      </w:divBdr>
    </w:div>
    <w:div w:id="567107044">
      <w:bodyDiv w:val="1"/>
      <w:marLeft w:val="0"/>
      <w:marRight w:val="0"/>
      <w:marTop w:val="0"/>
      <w:marBottom w:val="0"/>
      <w:divBdr>
        <w:top w:val="none" w:sz="0" w:space="0" w:color="auto"/>
        <w:left w:val="none" w:sz="0" w:space="0" w:color="auto"/>
        <w:bottom w:val="none" w:sz="0" w:space="0" w:color="auto"/>
        <w:right w:val="none" w:sz="0" w:space="0" w:color="auto"/>
      </w:divBdr>
    </w:div>
    <w:div w:id="596409597">
      <w:bodyDiv w:val="1"/>
      <w:marLeft w:val="0"/>
      <w:marRight w:val="0"/>
      <w:marTop w:val="0"/>
      <w:marBottom w:val="0"/>
      <w:divBdr>
        <w:top w:val="none" w:sz="0" w:space="0" w:color="auto"/>
        <w:left w:val="none" w:sz="0" w:space="0" w:color="auto"/>
        <w:bottom w:val="none" w:sz="0" w:space="0" w:color="auto"/>
        <w:right w:val="none" w:sz="0" w:space="0" w:color="auto"/>
      </w:divBdr>
    </w:div>
    <w:div w:id="604576432">
      <w:bodyDiv w:val="1"/>
      <w:marLeft w:val="0"/>
      <w:marRight w:val="0"/>
      <w:marTop w:val="0"/>
      <w:marBottom w:val="0"/>
      <w:divBdr>
        <w:top w:val="none" w:sz="0" w:space="0" w:color="auto"/>
        <w:left w:val="none" w:sz="0" w:space="0" w:color="auto"/>
        <w:bottom w:val="none" w:sz="0" w:space="0" w:color="auto"/>
        <w:right w:val="none" w:sz="0" w:space="0" w:color="auto"/>
      </w:divBdr>
    </w:div>
    <w:div w:id="620262808">
      <w:bodyDiv w:val="1"/>
      <w:marLeft w:val="0"/>
      <w:marRight w:val="0"/>
      <w:marTop w:val="0"/>
      <w:marBottom w:val="0"/>
      <w:divBdr>
        <w:top w:val="none" w:sz="0" w:space="0" w:color="auto"/>
        <w:left w:val="none" w:sz="0" w:space="0" w:color="auto"/>
        <w:bottom w:val="none" w:sz="0" w:space="0" w:color="auto"/>
        <w:right w:val="none" w:sz="0" w:space="0" w:color="auto"/>
      </w:divBdr>
    </w:div>
    <w:div w:id="627318148">
      <w:bodyDiv w:val="1"/>
      <w:marLeft w:val="0"/>
      <w:marRight w:val="0"/>
      <w:marTop w:val="0"/>
      <w:marBottom w:val="0"/>
      <w:divBdr>
        <w:top w:val="none" w:sz="0" w:space="0" w:color="auto"/>
        <w:left w:val="none" w:sz="0" w:space="0" w:color="auto"/>
        <w:bottom w:val="none" w:sz="0" w:space="0" w:color="auto"/>
        <w:right w:val="none" w:sz="0" w:space="0" w:color="auto"/>
      </w:divBdr>
    </w:div>
    <w:div w:id="673337635">
      <w:bodyDiv w:val="1"/>
      <w:marLeft w:val="0"/>
      <w:marRight w:val="0"/>
      <w:marTop w:val="0"/>
      <w:marBottom w:val="0"/>
      <w:divBdr>
        <w:top w:val="none" w:sz="0" w:space="0" w:color="auto"/>
        <w:left w:val="none" w:sz="0" w:space="0" w:color="auto"/>
        <w:bottom w:val="none" w:sz="0" w:space="0" w:color="auto"/>
        <w:right w:val="none" w:sz="0" w:space="0" w:color="auto"/>
      </w:divBdr>
    </w:div>
    <w:div w:id="687370855">
      <w:bodyDiv w:val="1"/>
      <w:marLeft w:val="0"/>
      <w:marRight w:val="0"/>
      <w:marTop w:val="0"/>
      <w:marBottom w:val="0"/>
      <w:divBdr>
        <w:top w:val="none" w:sz="0" w:space="0" w:color="auto"/>
        <w:left w:val="none" w:sz="0" w:space="0" w:color="auto"/>
        <w:bottom w:val="none" w:sz="0" w:space="0" w:color="auto"/>
        <w:right w:val="none" w:sz="0" w:space="0" w:color="auto"/>
      </w:divBdr>
    </w:div>
    <w:div w:id="694841083">
      <w:bodyDiv w:val="1"/>
      <w:marLeft w:val="0"/>
      <w:marRight w:val="0"/>
      <w:marTop w:val="0"/>
      <w:marBottom w:val="0"/>
      <w:divBdr>
        <w:top w:val="none" w:sz="0" w:space="0" w:color="auto"/>
        <w:left w:val="none" w:sz="0" w:space="0" w:color="auto"/>
        <w:bottom w:val="none" w:sz="0" w:space="0" w:color="auto"/>
        <w:right w:val="none" w:sz="0" w:space="0" w:color="auto"/>
      </w:divBdr>
    </w:div>
    <w:div w:id="732237834">
      <w:bodyDiv w:val="1"/>
      <w:marLeft w:val="0"/>
      <w:marRight w:val="0"/>
      <w:marTop w:val="0"/>
      <w:marBottom w:val="0"/>
      <w:divBdr>
        <w:top w:val="none" w:sz="0" w:space="0" w:color="auto"/>
        <w:left w:val="none" w:sz="0" w:space="0" w:color="auto"/>
        <w:bottom w:val="none" w:sz="0" w:space="0" w:color="auto"/>
        <w:right w:val="none" w:sz="0" w:space="0" w:color="auto"/>
      </w:divBdr>
    </w:div>
    <w:div w:id="735006798">
      <w:bodyDiv w:val="1"/>
      <w:marLeft w:val="0"/>
      <w:marRight w:val="0"/>
      <w:marTop w:val="0"/>
      <w:marBottom w:val="0"/>
      <w:divBdr>
        <w:top w:val="none" w:sz="0" w:space="0" w:color="auto"/>
        <w:left w:val="none" w:sz="0" w:space="0" w:color="auto"/>
        <w:bottom w:val="none" w:sz="0" w:space="0" w:color="auto"/>
        <w:right w:val="none" w:sz="0" w:space="0" w:color="auto"/>
      </w:divBdr>
    </w:div>
    <w:div w:id="784471767">
      <w:bodyDiv w:val="1"/>
      <w:marLeft w:val="0"/>
      <w:marRight w:val="0"/>
      <w:marTop w:val="0"/>
      <w:marBottom w:val="0"/>
      <w:divBdr>
        <w:top w:val="none" w:sz="0" w:space="0" w:color="auto"/>
        <w:left w:val="none" w:sz="0" w:space="0" w:color="auto"/>
        <w:bottom w:val="none" w:sz="0" w:space="0" w:color="auto"/>
        <w:right w:val="none" w:sz="0" w:space="0" w:color="auto"/>
      </w:divBdr>
    </w:div>
    <w:div w:id="820728895">
      <w:bodyDiv w:val="1"/>
      <w:marLeft w:val="0"/>
      <w:marRight w:val="0"/>
      <w:marTop w:val="0"/>
      <w:marBottom w:val="0"/>
      <w:divBdr>
        <w:top w:val="none" w:sz="0" w:space="0" w:color="auto"/>
        <w:left w:val="none" w:sz="0" w:space="0" w:color="auto"/>
        <w:bottom w:val="none" w:sz="0" w:space="0" w:color="auto"/>
        <w:right w:val="none" w:sz="0" w:space="0" w:color="auto"/>
      </w:divBdr>
    </w:div>
    <w:div w:id="842352980">
      <w:bodyDiv w:val="1"/>
      <w:marLeft w:val="0"/>
      <w:marRight w:val="0"/>
      <w:marTop w:val="0"/>
      <w:marBottom w:val="0"/>
      <w:divBdr>
        <w:top w:val="none" w:sz="0" w:space="0" w:color="auto"/>
        <w:left w:val="none" w:sz="0" w:space="0" w:color="auto"/>
        <w:bottom w:val="none" w:sz="0" w:space="0" w:color="auto"/>
        <w:right w:val="none" w:sz="0" w:space="0" w:color="auto"/>
      </w:divBdr>
    </w:div>
    <w:div w:id="866722494">
      <w:bodyDiv w:val="1"/>
      <w:marLeft w:val="0"/>
      <w:marRight w:val="0"/>
      <w:marTop w:val="0"/>
      <w:marBottom w:val="0"/>
      <w:divBdr>
        <w:top w:val="none" w:sz="0" w:space="0" w:color="auto"/>
        <w:left w:val="none" w:sz="0" w:space="0" w:color="auto"/>
        <w:bottom w:val="none" w:sz="0" w:space="0" w:color="auto"/>
        <w:right w:val="none" w:sz="0" w:space="0" w:color="auto"/>
      </w:divBdr>
    </w:div>
    <w:div w:id="995762363">
      <w:bodyDiv w:val="1"/>
      <w:marLeft w:val="0"/>
      <w:marRight w:val="0"/>
      <w:marTop w:val="0"/>
      <w:marBottom w:val="0"/>
      <w:divBdr>
        <w:top w:val="none" w:sz="0" w:space="0" w:color="auto"/>
        <w:left w:val="none" w:sz="0" w:space="0" w:color="auto"/>
        <w:bottom w:val="none" w:sz="0" w:space="0" w:color="auto"/>
        <w:right w:val="none" w:sz="0" w:space="0" w:color="auto"/>
      </w:divBdr>
    </w:div>
    <w:div w:id="1091855216">
      <w:bodyDiv w:val="1"/>
      <w:marLeft w:val="0"/>
      <w:marRight w:val="0"/>
      <w:marTop w:val="0"/>
      <w:marBottom w:val="0"/>
      <w:divBdr>
        <w:top w:val="none" w:sz="0" w:space="0" w:color="auto"/>
        <w:left w:val="none" w:sz="0" w:space="0" w:color="auto"/>
        <w:bottom w:val="none" w:sz="0" w:space="0" w:color="auto"/>
        <w:right w:val="none" w:sz="0" w:space="0" w:color="auto"/>
      </w:divBdr>
    </w:div>
    <w:div w:id="1137647969">
      <w:bodyDiv w:val="1"/>
      <w:marLeft w:val="0"/>
      <w:marRight w:val="0"/>
      <w:marTop w:val="0"/>
      <w:marBottom w:val="0"/>
      <w:divBdr>
        <w:top w:val="none" w:sz="0" w:space="0" w:color="auto"/>
        <w:left w:val="none" w:sz="0" w:space="0" w:color="auto"/>
        <w:bottom w:val="none" w:sz="0" w:space="0" w:color="auto"/>
        <w:right w:val="none" w:sz="0" w:space="0" w:color="auto"/>
      </w:divBdr>
    </w:div>
    <w:div w:id="1141120463">
      <w:bodyDiv w:val="1"/>
      <w:marLeft w:val="0"/>
      <w:marRight w:val="0"/>
      <w:marTop w:val="0"/>
      <w:marBottom w:val="0"/>
      <w:divBdr>
        <w:top w:val="none" w:sz="0" w:space="0" w:color="auto"/>
        <w:left w:val="none" w:sz="0" w:space="0" w:color="auto"/>
        <w:bottom w:val="none" w:sz="0" w:space="0" w:color="auto"/>
        <w:right w:val="none" w:sz="0" w:space="0" w:color="auto"/>
      </w:divBdr>
    </w:div>
    <w:div w:id="1180316468">
      <w:bodyDiv w:val="1"/>
      <w:marLeft w:val="0"/>
      <w:marRight w:val="0"/>
      <w:marTop w:val="0"/>
      <w:marBottom w:val="0"/>
      <w:divBdr>
        <w:top w:val="none" w:sz="0" w:space="0" w:color="auto"/>
        <w:left w:val="none" w:sz="0" w:space="0" w:color="auto"/>
        <w:bottom w:val="none" w:sz="0" w:space="0" w:color="auto"/>
        <w:right w:val="none" w:sz="0" w:space="0" w:color="auto"/>
      </w:divBdr>
    </w:div>
    <w:div w:id="1206412227">
      <w:bodyDiv w:val="1"/>
      <w:marLeft w:val="0"/>
      <w:marRight w:val="0"/>
      <w:marTop w:val="0"/>
      <w:marBottom w:val="0"/>
      <w:divBdr>
        <w:top w:val="none" w:sz="0" w:space="0" w:color="auto"/>
        <w:left w:val="none" w:sz="0" w:space="0" w:color="auto"/>
        <w:bottom w:val="none" w:sz="0" w:space="0" w:color="auto"/>
        <w:right w:val="none" w:sz="0" w:space="0" w:color="auto"/>
      </w:divBdr>
    </w:div>
    <w:div w:id="1213735464">
      <w:bodyDiv w:val="1"/>
      <w:marLeft w:val="0"/>
      <w:marRight w:val="0"/>
      <w:marTop w:val="0"/>
      <w:marBottom w:val="0"/>
      <w:divBdr>
        <w:top w:val="none" w:sz="0" w:space="0" w:color="auto"/>
        <w:left w:val="none" w:sz="0" w:space="0" w:color="auto"/>
        <w:bottom w:val="none" w:sz="0" w:space="0" w:color="auto"/>
        <w:right w:val="none" w:sz="0" w:space="0" w:color="auto"/>
      </w:divBdr>
    </w:div>
    <w:div w:id="1223104466">
      <w:bodyDiv w:val="1"/>
      <w:marLeft w:val="0"/>
      <w:marRight w:val="0"/>
      <w:marTop w:val="0"/>
      <w:marBottom w:val="0"/>
      <w:divBdr>
        <w:top w:val="none" w:sz="0" w:space="0" w:color="auto"/>
        <w:left w:val="none" w:sz="0" w:space="0" w:color="auto"/>
        <w:bottom w:val="none" w:sz="0" w:space="0" w:color="auto"/>
        <w:right w:val="none" w:sz="0" w:space="0" w:color="auto"/>
      </w:divBdr>
    </w:div>
    <w:div w:id="1236553309">
      <w:bodyDiv w:val="1"/>
      <w:marLeft w:val="0"/>
      <w:marRight w:val="0"/>
      <w:marTop w:val="0"/>
      <w:marBottom w:val="0"/>
      <w:divBdr>
        <w:top w:val="none" w:sz="0" w:space="0" w:color="auto"/>
        <w:left w:val="none" w:sz="0" w:space="0" w:color="auto"/>
        <w:bottom w:val="none" w:sz="0" w:space="0" w:color="auto"/>
        <w:right w:val="none" w:sz="0" w:space="0" w:color="auto"/>
      </w:divBdr>
    </w:div>
    <w:div w:id="1253780281">
      <w:bodyDiv w:val="1"/>
      <w:marLeft w:val="0"/>
      <w:marRight w:val="0"/>
      <w:marTop w:val="0"/>
      <w:marBottom w:val="0"/>
      <w:divBdr>
        <w:top w:val="none" w:sz="0" w:space="0" w:color="auto"/>
        <w:left w:val="none" w:sz="0" w:space="0" w:color="auto"/>
        <w:bottom w:val="none" w:sz="0" w:space="0" w:color="auto"/>
        <w:right w:val="none" w:sz="0" w:space="0" w:color="auto"/>
      </w:divBdr>
    </w:div>
    <w:div w:id="1256784501">
      <w:bodyDiv w:val="1"/>
      <w:marLeft w:val="0"/>
      <w:marRight w:val="0"/>
      <w:marTop w:val="0"/>
      <w:marBottom w:val="0"/>
      <w:divBdr>
        <w:top w:val="none" w:sz="0" w:space="0" w:color="auto"/>
        <w:left w:val="none" w:sz="0" w:space="0" w:color="auto"/>
        <w:bottom w:val="none" w:sz="0" w:space="0" w:color="auto"/>
        <w:right w:val="none" w:sz="0" w:space="0" w:color="auto"/>
      </w:divBdr>
    </w:div>
    <w:div w:id="1261642457">
      <w:bodyDiv w:val="1"/>
      <w:marLeft w:val="0"/>
      <w:marRight w:val="0"/>
      <w:marTop w:val="0"/>
      <w:marBottom w:val="0"/>
      <w:divBdr>
        <w:top w:val="none" w:sz="0" w:space="0" w:color="auto"/>
        <w:left w:val="none" w:sz="0" w:space="0" w:color="auto"/>
        <w:bottom w:val="none" w:sz="0" w:space="0" w:color="auto"/>
        <w:right w:val="none" w:sz="0" w:space="0" w:color="auto"/>
      </w:divBdr>
    </w:div>
    <w:div w:id="1273243832">
      <w:bodyDiv w:val="1"/>
      <w:marLeft w:val="0"/>
      <w:marRight w:val="0"/>
      <w:marTop w:val="0"/>
      <w:marBottom w:val="0"/>
      <w:divBdr>
        <w:top w:val="none" w:sz="0" w:space="0" w:color="auto"/>
        <w:left w:val="none" w:sz="0" w:space="0" w:color="auto"/>
        <w:bottom w:val="none" w:sz="0" w:space="0" w:color="auto"/>
        <w:right w:val="none" w:sz="0" w:space="0" w:color="auto"/>
      </w:divBdr>
    </w:div>
    <w:div w:id="1341808758">
      <w:bodyDiv w:val="1"/>
      <w:marLeft w:val="0"/>
      <w:marRight w:val="0"/>
      <w:marTop w:val="0"/>
      <w:marBottom w:val="0"/>
      <w:divBdr>
        <w:top w:val="none" w:sz="0" w:space="0" w:color="auto"/>
        <w:left w:val="none" w:sz="0" w:space="0" w:color="auto"/>
        <w:bottom w:val="none" w:sz="0" w:space="0" w:color="auto"/>
        <w:right w:val="none" w:sz="0" w:space="0" w:color="auto"/>
      </w:divBdr>
    </w:div>
    <w:div w:id="1342779541">
      <w:bodyDiv w:val="1"/>
      <w:marLeft w:val="0"/>
      <w:marRight w:val="0"/>
      <w:marTop w:val="0"/>
      <w:marBottom w:val="0"/>
      <w:divBdr>
        <w:top w:val="none" w:sz="0" w:space="0" w:color="auto"/>
        <w:left w:val="none" w:sz="0" w:space="0" w:color="auto"/>
        <w:bottom w:val="none" w:sz="0" w:space="0" w:color="auto"/>
        <w:right w:val="none" w:sz="0" w:space="0" w:color="auto"/>
      </w:divBdr>
    </w:div>
    <w:div w:id="1358703043">
      <w:bodyDiv w:val="1"/>
      <w:marLeft w:val="0"/>
      <w:marRight w:val="0"/>
      <w:marTop w:val="0"/>
      <w:marBottom w:val="0"/>
      <w:divBdr>
        <w:top w:val="none" w:sz="0" w:space="0" w:color="auto"/>
        <w:left w:val="none" w:sz="0" w:space="0" w:color="auto"/>
        <w:bottom w:val="none" w:sz="0" w:space="0" w:color="auto"/>
        <w:right w:val="none" w:sz="0" w:space="0" w:color="auto"/>
      </w:divBdr>
    </w:div>
    <w:div w:id="1380589796">
      <w:bodyDiv w:val="1"/>
      <w:marLeft w:val="0"/>
      <w:marRight w:val="0"/>
      <w:marTop w:val="0"/>
      <w:marBottom w:val="0"/>
      <w:divBdr>
        <w:top w:val="none" w:sz="0" w:space="0" w:color="auto"/>
        <w:left w:val="none" w:sz="0" w:space="0" w:color="auto"/>
        <w:bottom w:val="none" w:sz="0" w:space="0" w:color="auto"/>
        <w:right w:val="none" w:sz="0" w:space="0" w:color="auto"/>
      </w:divBdr>
    </w:div>
    <w:div w:id="1422994621">
      <w:bodyDiv w:val="1"/>
      <w:marLeft w:val="0"/>
      <w:marRight w:val="0"/>
      <w:marTop w:val="0"/>
      <w:marBottom w:val="0"/>
      <w:divBdr>
        <w:top w:val="none" w:sz="0" w:space="0" w:color="auto"/>
        <w:left w:val="none" w:sz="0" w:space="0" w:color="auto"/>
        <w:bottom w:val="none" w:sz="0" w:space="0" w:color="auto"/>
        <w:right w:val="none" w:sz="0" w:space="0" w:color="auto"/>
      </w:divBdr>
    </w:div>
    <w:div w:id="1446579777">
      <w:bodyDiv w:val="1"/>
      <w:marLeft w:val="0"/>
      <w:marRight w:val="0"/>
      <w:marTop w:val="0"/>
      <w:marBottom w:val="0"/>
      <w:divBdr>
        <w:top w:val="none" w:sz="0" w:space="0" w:color="auto"/>
        <w:left w:val="none" w:sz="0" w:space="0" w:color="auto"/>
        <w:bottom w:val="none" w:sz="0" w:space="0" w:color="auto"/>
        <w:right w:val="none" w:sz="0" w:space="0" w:color="auto"/>
      </w:divBdr>
    </w:div>
    <w:div w:id="1483429246">
      <w:bodyDiv w:val="1"/>
      <w:marLeft w:val="0"/>
      <w:marRight w:val="0"/>
      <w:marTop w:val="0"/>
      <w:marBottom w:val="0"/>
      <w:divBdr>
        <w:top w:val="none" w:sz="0" w:space="0" w:color="auto"/>
        <w:left w:val="none" w:sz="0" w:space="0" w:color="auto"/>
        <w:bottom w:val="none" w:sz="0" w:space="0" w:color="auto"/>
        <w:right w:val="none" w:sz="0" w:space="0" w:color="auto"/>
      </w:divBdr>
    </w:div>
    <w:div w:id="1498495189">
      <w:bodyDiv w:val="1"/>
      <w:marLeft w:val="0"/>
      <w:marRight w:val="0"/>
      <w:marTop w:val="0"/>
      <w:marBottom w:val="0"/>
      <w:divBdr>
        <w:top w:val="none" w:sz="0" w:space="0" w:color="auto"/>
        <w:left w:val="none" w:sz="0" w:space="0" w:color="auto"/>
        <w:bottom w:val="none" w:sz="0" w:space="0" w:color="auto"/>
        <w:right w:val="none" w:sz="0" w:space="0" w:color="auto"/>
      </w:divBdr>
    </w:div>
    <w:div w:id="1536041443">
      <w:bodyDiv w:val="1"/>
      <w:marLeft w:val="0"/>
      <w:marRight w:val="0"/>
      <w:marTop w:val="0"/>
      <w:marBottom w:val="0"/>
      <w:divBdr>
        <w:top w:val="none" w:sz="0" w:space="0" w:color="auto"/>
        <w:left w:val="none" w:sz="0" w:space="0" w:color="auto"/>
        <w:bottom w:val="none" w:sz="0" w:space="0" w:color="auto"/>
        <w:right w:val="none" w:sz="0" w:space="0" w:color="auto"/>
      </w:divBdr>
    </w:div>
    <w:div w:id="1584996908">
      <w:bodyDiv w:val="1"/>
      <w:marLeft w:val="0"/>
      <w:marRight w:val="0"/>
      <w:marTop w:val="0"/>
      <w:marBottom w:val="0"/>
      <w:divBdr>
        <w:top w:val="none" w:sz="0" w:space="0" w:color="auto"/>
        <w:left w:val="none" w:sz="0" w:space="0" w:color="auto"/>
        <w:bottom w:val="none" w:sz="0" w:space="0" w:color="auto"/>
        <w:right w:val="none" w:sz="0" w:space="0" w:color="auto"/>
      </w:divBdr>
    </w:div>
    <w:div w:id="1636645192">
      <w:bodyDiv w:val="1"/>
      <w:marLeft w:val="0"/>
      <w:marRight w:val="0"/>
      <w:marTop w:val="0"/>
      <w:marBottom w:val="0"/>
      <w:divBdr>
        <w:top w:val="none" w:sz="0" w:space="0" w:color="auto"/>
        <w:left w:val="none" w:sz="0" w:space="0" w:color="auto"/>
        <w:bottom w:val="none" w:sz="0" w:space="0" w:color="auto"/>
        <w:right w:val="none" w:sz="0" w:space="0" w:color="auto"/>
      </w:divBdr>
    </w:div>
    <w:div w:id="1667128426">
      <w:bodyDiv w:val="1"/>
      <w:marLeft w:val="0"/>
      <w:marRight w:val="0"/>
      <w:marTop w:val="0"/>
      <w:marBottom w:val="0"/>
      <w:divBdr>
        <w:top w:val="none" w:sz="0" w:space="0" w:color="auto"/>
        <w:left w:val="none" w:sz="0" w:space="0" w:color="auto"/>
        <w:bottom w:val="none" w:sz="0" w:space="0" w:color="auto"/>
        <w:right w:val="none" w:sz="0" w:space="0" w:color="auto"/>
      </w:divBdr>
    </w:div>
    <w:div w:id="1697660258">
      <w:bodyDiv w:val="1"/>
      <w:marLeft w:val="0"/>
      <w:marRight w:val="0"/>
      <w:marTop w:val="0"/>
      <w:marBottom w:val="0"/>
      <w:divBdr>
        <w:top w:val="none" w:sz="0" w:space="0" w:color="auto"/>
        <w:left w:val="none" w:sz="0" w:space="0" w:color="auto"/>
        <w:bottom w:val="none" w:sz="0" w:space="0" w:color="auto"/>
        <w:right w:val="none" w:sz="0" w:space="0" w:color="auto"/>
      </w:divBdr>
    </w:div>
    <w:div w:id="1773746650">
      <w:bodyDiv w:val="1"/>
      <w:marLeft w:val="0"/>
      <w:marRight w:val="0"/>
      <w:marTop w:val="0"/>
      <w:marBottom w:val="0"/>
      <w:divBdr>
        <w:top w:val="none" w:sz="0" w:space="0" w:color="auto"/>
        <w:left w:val="none" w:sz="0" w:space="0" w:color="auto"/>
        <w:bottom w:val="none" w:sz="0" w:space="0" w:color="auto"/>
        <w:right w:val="none" w:sz="0" w:space="0" w:color="auto"/>
      </w:divBdr>
    </w:div>
    <w:div w:id="1775201449">
      <w:bodyDiv w:val="1"/>
      <w:marLeft w:val="0"/>
      <w:marRight w:val="0"/>
      <w:marTop w:val="0"/>
      <w:marBottom w:val="0"/>
      <w:divBdr>
        <w:top w:val="none" w:sz="0" w:space="0" w:color="auto"/>
        <w:left w:val="none" w:sz="0" w:space="0" w:color="auto"/>
        <w:bottom w:val="none" w:sz="0" w:space="0" w:color="auto"/>
        <w:right w:val="none" w:sz="0" w:space="0" w:color="auto"/>
      </w:divBdr>
    </w:div>
    <w:div w:id="1780026563">
      <w:bodyDiv w:val="1"/>
      <w:marLeft w:val="0"/>
      <w:marRight w:val="0"/>
      <w:marTop w:val="0"/>
      <w:marBottom w:val="0"/>
      <w:divBdr>
        <w:top w:val="none" w:sz="0" w:space="0" w:color="auto"/>
        <w:left w:val="none" w:sz="0" w:space="0" w:color="auto"/>
        <w:bottom w:val="none" w:sz="0" w:space="0" w:color="auto"/>
        <w:right w:val="none" w:sz="0" w:space="0" w:color="auto"/>
      </w:divBdr>
    </w:div>
    <w:div w:id="1780685845">
      <w:bodyDiv w:val="1"/>
      <w:marLeft w:val="0"/>
      <w:marRight w:val="0"/>
      <w:marTop w:val="0"/>
      <w:marBottom w:val="0"/>
      <w:divBdr>
        <w:top w:val="none" w:sz="0" w:space="0" w:color="auto"/>
        <w:left w:val="none" w:sz="0" w:space="0" w:color="auto"/>
        <w:bottom w:val="none" w:sz="0" w:space="0" w:color="auto"/>
        <w:right w:val="none" w:sz="0" w:space="0" w:color="auto"/>
      </w:divBdr>
    </w:div>
    <w:div w:id="1829781486">
      <w:bodyDiv w:val="1"/>
      <w:marLeft w:val="0"/>
      <w:marRight w:val="0"/>
      <w:marTop w:val="0"/>
      <w:marBottom w:val="0"/>
      <w:divBdr>
        <w:top w:val="none" w:sz="0" w:space="0" w:color="auto"/>
        <w:left w:val="none" w:sz="0" w:space="0" w:color="auto"/>
        <w:bottom w:val="none" w:sz="0" w:space="0" w:color="auto"/>
        <w:right w:val="none" w:sz="0" w:space="0" w:color="auto"/>
      </w:divBdr>
    </w:div>
    <w:div w:id="1835293332">
      <w:bodyDiv w:val="1"/>
      <w:marLeft w:val="0"/>
      <w:marRight w:val="0"/>
      <w:marTop w:val="0"/>
      <w:marBottom w:val="0"/>
      <w:divBdr>
        <w:top w:val="none" w:sz="0" w:space="0" w:color="auto"/>
        <w:left w:val="none" w:sz="0" w:space="0" w:color="auto"/>
        <w:bottom w:val="none" w:sz="0" w:space="0" w:color="auto"/>
        <w:right w:val="none" w:sz="0" w:space="0" w:color="auto"/>
      </w:divBdr>
    </w:div>
    <w:div w:id="1838379712">
      <w:bodyDiv w:val="1"/>
      <w:marLeft w:val="0"/>
      <w:marRight w:val="0"/>
      <w:marTop w:val="0"/>
      <w:marBottom w:val="0"/>
      <w:divBdr>
        <w:top w:val="none" w:sz="0" w:space="0" w:color="auto"/>
        <w:left w:val="none" w:sz="0" w:space="0" w:color="auto"/>
        <w:bottom w:val="none" w:sz="0" w:space="0" w:color="auto"/>
        <w:right w:val="none" w:sz="0" w:space="0" w:color="auto"/>
      </w:divBdr>
    </w:div>
    <w:div w:id="1858739676">
      <w:bodyDiv w:val="1"/>
      <w:marLeft w:val="0"/>
      <w:marRight w:val="0"/>
      <w:marTop w:val="0"/>
      <w:marBottom w:val="0"/>
      <w:divBdr>
        <w:top w:val="none" w:sz="0" w:space="0" w:color="auto"/>
        <w:left w:val="none" w:sz="0" w:space="0" w:color="auto"/>
        <w:bottom w:val="none" w:sz="0" w:space="0" w:color="auto"/>
        <w:right w:val="none" w:sz="0" w:space="0" w:color="auto"/>
      </w:divBdr>
    </w:div>
    <w:div w:id="1906139744">
      <w:bodyDiv w:val="1"/>
      <w:marLeft w:val="0"/>
      <w:marRight w:val="0"/>
      <w:marTop w:val="0"/>
      <w:marBottom w:val="0"/>
      <w:divBdr>
        <w:top w:val="none" w:sz="0" w:space="0" w:color="auto"/>
        <w:left w:val="none" w:sz="0" w:space="0" w:color="auto"/>
        <w:bottom w:val="none" w:sz="0" w:space="0" w:color="auto"/>
        <w:right w:val="none" w:sz="0" w:space="0" w:color="auto"/>
      </w:divBdr>
    </w:div>
    <w:div w:id="1930232423">
      <w:bodyDiv w:val="1"/>
      <w:marLeft w:val="0"/>
      <w:marRight w:val="0"/>
      <w:marTop w:val="0"/>
      <w:marBottom w:val="0"/>
      <w:divBdr>
        <w:top w:val="none" w:sz="0" w:space="0" w:color="auto"/>
        <w:left w:val="none" w:sz="0" w:space="0" w:color="auto"/>
        <w:bottom w:val="none" w:sz="0" w:space="0" w:color="auto"/>
        <w:right w:val="none" w:sz="0" w:space="0" w:color="auto"/>
      </w:divBdr>
    </w:div>
    <w:div w:id="1979649964">
      <w:bodyDiv w:val="1"/>
      <w:marLeft w:val="0"/>
      <w:marRight w:val="0"/>
      <w:marTop w:val="0"/>
      <w:marBottom w:val="0"/>
      <w:divBdr>
        <w:top w:val="none" w:sz="0" w:space="0" w:color="auto"/>
        <w:left w:val="none" w:sz="0" w:space="0" w:color="auto"/>
        <w:bottom w:val="none" w:sz="0" w:space="0" w:color="auto"/>
        <w:right w:val="none" w:sz="0" w:space="0" w:color="auto"/>
      </w:divBdr>
    </w:div>
    <w:div w:id="2012102829">
      <w:bodyDiv w:val="1"/>
      <w:marLeft w:val="0"/>
      <w:marRight w:val="0"/>
      <w:marTop w:val="0"/>
      <w:marBottom w:val="0"/>
      <w:divBdr>
        <w:top w:val="none" w:sz="0" w:space="0" w:color="auto"/>
        <w:left w:val="none" w:sz="0" w:space="0" w:color="auto"/>
        <w:bottom w:val="none" w:sz="0" w:space="0" w:color="auto"/>
        <w:right w:val="none" w:sz="0" w:space="0" w:color="auto"/>
      </w:divBdr>
    </w:div>
    <w:div w:id="2034958717">
      <w:bodyDiv w:val="1"/>
      <w:marLeft w:val="0"/>
      <w:marRight w:val="0"/>
      <w:marTop w:val="0"/>
      <w:marBottom w:val="0"/>
      <w:divBdr>
        <w:top w:val="none" w:sz="0" w:space="0" w:color="auto"/>
        <w:left w:val="none" w:sz="0" w:space="0" w:color="auto"/>
        <w:bottom w:val="none" w:sz="0" w:space="0" w:color="auto"/>
        <w:right w:val="none" w:sz="0" w:space="0" w:color="auto"/>
      </w:divBdr>
    </w:div>
    <w:div w:id="2072538472">
      <w:bodyDiv w:val="1"/>
      <w:marLeft w:val="0"/>
      <w:marRight w:val="0"/>
      <w:marTop w:val="0"/>
      <w:marBottom w:val="0"/>
      <w:divBdr>
        <w:top w:val="none" w:sz="0" w:space="0" w:color="auto"/>
        <w:left w:val="none" w:sz="0" w:space="0" w:color="auto"/>
        <w:bottom w:val="none" w:sz="0" w:space="0" w:color="auto"/>
        <w:right w:val="none" w:sz="0" w:space="0" w:color="auto"/>
      </w:divBdr>
    </w:div>
    <w:div w:id="20725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emy\Documents\Custom%20Office%20Templates\13%20Lesson%20New%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3752A-6511-4A9B-AD41-F199545C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Lesson New Template</Template>
  <TotalTime>1</TotalTime>
  <Pages>10</Pages>
  <Words>3658</Words>
  <Characters>20853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24463</CharactersWithSpaces>
  <SharedDoc>false</SharedDoc>
  <HLinks>
    <vt:vector size="48" baseType="variant">
      <vt:variant>
        <vt:i4>7405631</vt:i4>
      </vt:variant>
      <vt:variant>
        <vt:i4>42</vt:i4>
      </vt:variant>
      <vt:variant>
        <vt:i4>0</vt:i4>
      </vt:variant>
      <vt:variant>
        <vt:i4>5</vt:i4>
      </vt:variant>
      <vt:variant>
        <vt:lpwstr>https://ref.ly/logosres/tn-vines?ref=GreekStrongs.5620&amp;off=1&amp;ctx=NSOMUCH+THAT%2c+or+AS%0a~1.+hoste+(%CF%89%CC%94%CC%81%CF%83%CF%84%CE%B5%2c+56</vt:lpwstr>
      </vt:variant>
      <vt:variant>
        <vt:lpwstr/>
      </vt:variant>
      <vt:variant>
        <vt:i4>24</vt:i4>
      </vt:variant>
      <vt:variant>
        <vt:i4>39</vt:i4>
      </vt:variant>
      <vt:variant>
        <vt:i4>0</vt:i4>
      </vt:variant>
      <vt:variant>
        <vt:i4>5</vt:i4>
      </vt:variant>
      <vt:variant>
        <vt:lpwstr>https://ref.ly/logosres/tn-strng?ref=GreekStrongs.3908&amp;off=18&amp;ctx=3908.+%CF%80%CE%B1%CF%81%CE%B1%CF%84%CE%B9%CC%81%CE%B8%CE%B7%CE%BC%CE%B9+~paratithe%CC%84mi%2c+par-at-i</vt:lpwstr>
      </vt:variant>
      <vt:variant>
        <vt:lpwstr/>
      </vt:variant>
      <vt:variant>
        <vt:i4>1441853</vt:i4>
      </vt:variant>
      <vt:variant>
        <vt:i4>32</vt:i4>
      </vt:variant>
      <vt:variant>
        <vt:i4>0</vt:i4>
      </vt:variant>
      <vt:variant>
        <vt:i4>5</vt:i4>
      </vt:variant>
      <vt:variant>
        <vt:lpwstr/>
      </vt:variant>
      <vt:variant>
        <vt:lpwstr>_Toc33018566</vt:lpwstr>
      </vt:variant>
      <vt:variant>
        <vt:i4>1376317</vt:i4>
      </vt:variant>
      <vt:variant>
        <vt:i4>26</vt:i4>
      </vt:variant>
      <vt:variant>
        <vt:i4>0</vt:i4>
      </vt:variant>
      <vt:variant>
        <vt:i4>5</vt:i4>
      </vt:variant>
      <vt:variant>
        <vt:lpwstr/>
      </vt:variant>
      <vt:variant>
        <vt:lpwstr>_Toc33018565</vt:lpwstr>
      </vt:variant>
      <vt:variant>
        <vt:i4>1310781</vt:i4>
      </vt:variant>
      <vt:variant>
        <vt:i4>20</vt:i4>
      </vt:variant>
      <vt:variant>
        <vt:i4>0</vt:i4>
      </vt:variant>
      <vt:variant>
        <vt:i4>5</vt:i4>
      </vt:variant>
      <vt:variant>
        <vt:lpwstr/>
      </vt:variant>
      <vt:variant>
        <vt:lpwstr>_Toc33018564</vt:lpwstr>
      </vt:variant>
      <vt:variant>
        <vt:i4>1245245</vt:i4>
      </vt:variant>
      <vt:variant>
        <vt:i4>14</vt:i4>
      </vt:variant>
      <vt:variant>
        <vt:i4>0</vt:i4>
      </vt:variant>
      <vt:variant>
        <vt:i4>5</vt:i4>
      </vt:variant>
      <vt:variant>
        <vt:lpwstr/>
      </vt:variant>
      <vt:variant>
        <vt:lpwstr>_Toc33018563</vt:lpwstr>
      </vt:variant>
      <vt:variant>
        <vt:i4>1179709</vt:i4>
      </vt:variant>
      <vt:variant>
        <vt:i4>8</vt:i4>
      </vt:variant>
      <vt:variant>
        <vt:i4>0</vt:i4>
      </vt:variant>
      <vt:variant>
        <vt:i4>5</vt:i4>
      </vt:variant>
      <vt:variant>
        <vt:lpwstr/>
      </vt:variant>
      <vt:variant>
        <vt:lpwstr>_Toc33018562</vt:lpwstr>
      </vt:variant>
      <vt:variant>
        <vt:i4>1114173</vt:i4>
      </vt:variant>
      <vt:variant>
        <vt:i4>2</vt:i4>
      </vt:variant>
      <vt:variant>
        <vt:i4>0</vt:i4>
      </vt:variant>
      <vt:variant>
        <vt:i4>5</vt:i4>
      </vt:variant>
      <vt:variant>
        <vt:lpwstr/>
      </vt:variant>
      <vt:variant>
        <vt:lpwstr>_Toc33018561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Kingdom of God ESV</dc:title>
  <dc:creator>Jeremy</dc:creator>
  <cp:lastModifiedBy>Slickmum</cp:lastModifiedBy>
  <cp:revision>3</cp:revision>
  <cp:lastPrinted>2021-07-06T16:34:00Z</cp:lastPrinted>
  <dcterms:created xsi:type="dcterms:W3CDTF">2021-07-06T19:36:00Z</dcterms:created>
  <dcterms:modified xsi:type="dcterms:W3CDTF">2021-07-06T19:36:00Z</dcterms:modified>
</cp:coreProperties>
</file>